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body>
    <w:bookmarkStart w:name="_Hlk31380472" w:displacedByCustomXml="next" w:id="0"/>
    <w:bookmarkEnd w:displacedByCustomXml="next" w:id="0"/>
    <w:sdt>
      <w:sdtPr>
        <w:id w:val="-1550602914"/>
        <w:docPartObj>
          <w:docPartGallery w:val="Cover Pages"/>
          <w:docPartUnique/>
        </w:docPartObj>
      </w:sdtPr>
      <w:sdtEndPr/>
      <w:sdtContent>
        <w:p w:rsidRPr="00807E55" w:rsidR="00E07155" w:rsidP="00315D63" w:rsidRDefault="00E07155" w14:paraId="2672F276" w14:textId="77777777"/>
        <w:p w:rsidR="00E07155" w:rsidP="00315D63" w:rsidRDefault="00E07155" w14:paraId="22CC6D04" w14:textId="77777777"/>
        <w:p w:rsidR="00E07155" w:rsidP="00315D63" w:rsidRDefault="008173D8" w14:paraId="177EE542" w14:textId="77777777">
          <w:r>
            <w:rPr>
              <w:noProof/>
            </w:rPr>
            <w:drawing>
              <wp:anchor distT="0" distB="0" distL="114300" distR="114300" simplePos="0" relativeHeight="251653120" behindDoc="1" locked="0" layoutInCell="1" allowOverlap="1" wp14:anchorId="57E0B38D" wp14:editId="62551F82">
                <wp:simplePos x="0" y="0"/>
                <wp:positionH relativeFrom="column">
                  <wp:posOffset>-923290</wp:posOffset>
                </wp:positionH>
                <wp:positionV relativeFrom="paragraph">
                  <wp:posOffset>120015</wp:posOffset>
                </wp:positionV>
                <wp:extent cx="7887970" cy="103695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er2.png"/>
                        <pic:cNvPicPr/>
                      </pic:nvPicPr>
                      <pic:blipFill>
                        <a:blip r:embed="rId12" cstate="screen">
                          <a:extLst>
                            <a:ext uri="{28A0092B-C50C-407E-A947-70E740481C1C}">
                              <a14:useLocalDpi xmlns:a14="http://schemas.microsoft.com/office/drawing/2010/main"/>
                            </a:ext>
                          </a:extLst>
                        </a:blip>
                        <a:stretch>
                          <a:fillRect/>
                        </a:stretch>
                      </pic:blipFill>
                      <pic:spPr>
                        <a:xfrm>
                          <a:off x="0" y="0"/>
                          <a:ext cx="7887970" cy="1036955"/>
                        </a:xfrm>
                        <a:prstGeom prst="rect">
                          <a:avLst/>
                        </a:prstGeom>
                      </pic:spPr>
                    </pic:pic>
                  </a:graphicData>
                </a:graphic>
                <wp14:sizeRelH relativeFrom="page">
                  <wp14:pctWidth>0</wp14:pctWidth>
                </wp14:sizeRelH>
                <wp14:sizeRelV relativeFrom="page">
                  <wp14:pctHeight>0</wp14:pctHeight>
                </wp14:sizeRelV>
              </wp:anchor>
            </w:drawing>
          </w:r>
        </w:p>
        <w:p w:rsidR="00E07155" w:rsidP="00315D63" w:rsidRDefault="00E07155" w14:paraId="7A2DCE4B" w14:textId="77777777"/>
        <w:p w:rsidR="00E07155" w:rsidP="00315D63" w:rsidRDefault="00E07155" w14:paraId="4A5011BA" w14:textId="77777777"/>
        <w:p w:rsidR="00E07155" w:rsidP="00315D63" w:rsidRDefault="00E07155" w14:paraId="7CC4D76C" w14:textId="77777777"/>
        <w:p w:rsidR="00E07155" w:rsidP="00315D63" w:rsidRDefault="00E07155" w14:paraId="268935AF" w14:textId="77777777"/>
        <w:p w:rsidR="00E07155" w:rsidP="00315D63" w:rsidRDefault="008173D8" w14:paraId="78DD4054" w14:textId="77777777">
          <w:r>
            <w:rPr>
              <w:noProof/>
            </w:rPr>
            <w:drawing>
              <wp:anchor distT="0" distB="0" distL="114300" distR="114300" simplePos="0" relativeHeight="251656192" behindDoc="1" locked="0" layoutInCell="1" allowOverlap="1" wp14:anchorId="76A69EA8" wp14:editId="71218A77">
                <wp:simplePos x="0" y="0"/>
                <wp:positionH relativeFrom="column">
                  <wp:posOffset>-966470</wp:posOffset>
                </wp:positionH>
                <wp:positionV relativeFrom="paragraph">
                  <wp:posOffset>71755</wp:posOffset>
                </wp:positionV>
                <wp:extent cx="8379460" cy="3517900"/>
                <wp:effectExtent l="0" t="0" r="2540" b="635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ere.png"/>
                        <pic:cNvPicPr/>
                      </pic:nvPicPr>
                      <pic:blipFill>
                        <a:blip r:embed="rId13" cstate="screen">
                          <a:extLst>
                            <a:ext uri="{28A0092B-C50C-407E-A947-70E740481C1C}">
                              <a14:useLocalDpi xmlns:a14="http://schemas.microsoft.com/office/drawing/2010/main"/>
                            </a:ext>
                          </a:extLst>
                        </a:blip>
                        <a:stretch>
                          <a:fillRect/>
                        </a:stretch>
                      </pic:blipFill>
                      <pic:spPr>
                        <a:xfrm>
                          <a:off x="0" y="0"/>
                          <a:ext cx="8379460" cy="3517900"/>
                        </a:xfrm>
                        <a:prstGeom prst="rect">
                          <a:avLst/>
                        </a:prstGeom>
                      </pic:spPr>
                    </pic:pic>
                  </a:graphicData>
                </a:graphic>
                <wp14:sizeRelH relativeFrom="page">
                  <wp14:pctWidth>0</wp14:pctWidth>
                </wp14:sizeRelH>
                <wp14:sizeRelV relativeFrom="page">
                  <wp14:pctHeight>0</wp14:pctHeight>
                </wp14:sizeRelV>
              </wp:anchor>
            </w:drawing>
          </w:r>
        </w:p>
        <w:p w:rsidR="00E07155" w:rsidP="00315D63" w:rsidRDefault="00E07155" w14:paraId="5AF9DAD6" w14:textId="77777777"/>
        <w:p w:rsidR="00E07155" w:rsidP="00315D63" w:rsidRDefault="00E07155" w14:paraId="3E4D3B8E" w14:textId="77777777"/>
        <w:p w:rsidRPr="00807E55" w:rsidR="00E07155" w:rsidP="00315D63" w:rsidRDefault="00E07155" w14:paraId="33F27B12" w14:textId="77777777"/>
        <w:p w:rsidRPr="00807E55" w:rsidR="00E07155" w:rsidP="00315D63" w:rsidRDefault="00E07155" w14:paraId="78683C20" w14:textId="77777777"/>
        <w:p w:rsidRPr="00807E55" w:rsidR="00E07155" w:rsidP="00315D63" w:rsidRDefault="00E07155" w14:paraId="51D7889E" w14:textId="77777777"/>
        <w:p w:rsidR="00E07155" w:rsidP="00315D63" w:rsidRDefault="00E07155" w14:paraId="54A0EBF1" w14:textId="77777777"/>
        <w:p w:rsidR="00E07155" w:rsidP="00315D63" w:rsidRDefault="00E07155" w14:paraId="3C884E86" w14:textId="1C20C344">
          <w:r>
            <w:tab/>
          </w:r>
        </w:p>
        <w:p w:rsidR="00E07155" w:rsidP="00315D63" w:rsidRDefault="00E07155" w14:paraId="54393994" w14:textId="614FDB28"/>
        <w:p w:rsidR="00E07155" w:rsidP="00315D63" w:rsidRDefault="00F44528" w14:paraId="3262C6DF" w14:textId="24D8DAD7">
          <w:r>
            <w:rPr>
              <w:noProof/>
            </w:rPr>
            <mc:AlternateContent>
              <mc:Choice Requires="wps">
                <w:drawing>
                  <wp:anchor distT="0" distB="0" distL="114300" distR="114300" simplePos="0" relativeHeight="251659264" behindDoc="0" locked="0" layoutInCell="1" allowOverlap="1" wp14:anchorId="4BFF07B3" wp14:editId="4B6687B0">
                    <wp:simplePos x="0" y="0"/>
                    <wp:positionH relativeFrom="column">
                      <wp:posOffset>-309880</wp:posOffset>
                    </wp:positionH>
                    <wp:positionV relativeFrom="paragraph">
                      <wp:posOffset>281305</wp:posOffset>
                    </wp:positionV>
                    <wp:extent cx="5523230" cy="752106"/>
                    <wp:effectExtent l="0" t="0" r="0" b="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3230" cy="752106"/>
                            </a:xfrm>
                            <a:prstGeom prst="rect">
                              <a:avLst/>
                            </a:prstGeom>
                            <a:noFill/>
                            <a:ln w="9525">
                              <a:noFill/>
                              <a:miter lim="800000"/>
                              <a:headEnd/>
                              <a:tailEnd/>
                            </a:ln>
                          </wps:spPr>
                          <wps:txbx>
                            <w:txbxContent>
                              <w:p w:rsidRPr="00ED2B4D" w:rsidR="00B5192E" w:rsidP="00ED2B4D" w:rsidRDefault="00B5192E" w14:paraId="17D4C894" w14:textId="77777777">
                                <w:pPr>
                                  <w:spacing w:after="0"/>
                                  <w:rPr>
                                    <w:color w:val="FFFFFF" w:themeColor="background1"/>
                                    <w:sz w:val="44"/>
                                    <w:szCs w:val="44"/>
                                    <w14:shadow w14:blurRad="50800" w14:dist="38100" w14:dir="2700000" w14:sx="100000" w14:sy="100000" w14:kx="0" w14:ky="0" w14:algn="tl">
                                      <w14:srgbClr w14:val="000000">
                                        <w14:alpha w14:val="60000"/>
                                      </w14:srgbClr>
                                    </w14:shadow>
                                  </w:rPr>
                                </w:pPr>
                              </w:p>
                              <w:p w:rsidRPr="008173D8" w:rsidR="00B5192E" w:rsidP="00315D63" w:rsidRDefault="00B5192E" w14:paraId="591F8532" w14:textId="77777777">
                                <w:pPr>
                                  <w:rPr>
                                    <w:color w:val="FFFFFF" w:themeColor="background1"/>
                                    <w:sz w:val="44"/>
                                    <w:szCs w:val="44"/>
                                    <w14:shadow w14:blurRad="50800" w14:dist="38100" w14:dir="2700000" w14:sx="100000" w14:sy="100000" w14:kx="0" w14:ky="0" w14:algn="tl">
                                      <w14:srgbClr w14:val="000000">
                                        <w14:alpha w14:val="60000"/>
                                      </w14:srgbClr>
                                    </w14:shadow>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6C5B64C8">
                  <v:shapetype id="_x0000_t202" coordsize="21600,21600" o:spt="202" path="m,l,21600r21600,l21600,xe" w14:anchorId="4BFF07B3">
                    <v:stroke joinstyle="miter"/>
                    <v:path gradientshapeok="t" o:connecttype="rect"/>
                  </v:shapetype>
                  <v:shape id="Text Box 2" style="position:absolute;margin-left:-24.4pt;margin-top:22.15pt;width:434.9pt;height:59.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">
                    <v:textbox>
                      <w:txbxContent>
                        <w:p w:rsidRPr="00ED2B4D" w:rsidR="00B5192E" w:rsidP="00ED2B4D" w:rsidRDefault="00B5192E" w14:paraId="672A6659" w14:textId="77777777">
                          <w:pPr>
                            <w:spacing w:after="0"/>
                            <w:rPr>
                              <w:color w:val="FFFFFF" w:themeColor="background1"/>
                              <w:sz w:val="44"/>
                              <w:szCs w:val="44"/>
                              <w14:shadow w14:blurRad="50800" w14:dist="38100" w14:dir="2700000" w14:sx="100000" w14:sy="100000" w14:kx="0" w14:ky="0" w14:algn="tl">
                                <w14:srgbClr w14:val="000000">
                                  <w14:alpha w14:val="60000"/>
                                </w14:srgbClr>
                              </w14:shadow>
                            </w:rPr>
                          </w:pPr>
                        </w:p>
                        <w:p w:rsidRPr="008173D8" w:rsidR="00B5192E" w:rsidP="00315D63" w:rsidRDefault="00B5192E" w14:paraId="0A37501D" w14:textId="77777777">
                          <w:pPr>
                            <w:rPr>
                              <w:color w:val="FFFFFF" w:themeColor="background1"/>
                              <w:sz w:val="44"/>
                              <w:szCs w:val="44"/>
                              <w14:shadow w14:blurRad="50800" w14:dist="38100" w14:dir="2700000" w14:sx="100000" w14:sy="100000" w14:kx="0" w14:ky="0" w14:algn="tl">
                                <w14:srgbClr w14:val="000000">
                                  <w14:alpha w14:val="60000"/>
                                </w14:srgbClr>
                              </w14:shadow>
                            </w:rPr>
                          </w:pPr>
                        </w:p>
                      </w:txbxContent>
                    </v:textbox>
                  </v:shape>
                </w:pict>
              </mc:Fallback>
            </mc:AlternateContent>
          </w:r>
        </w:p>
        <w:p w:rsidR="00E07155" w:rsidP="00315D63" w:rsidRDefault="0049018C" w14:paraId="12742644" w14:textId="39168B7E">
          <w:r>
            <w:rPr>
              <w:noProof/>
            </w:rPr>
            <mc:AlternateContent>
              <mc:Choice Requires="wps">
                <w:drawing>
                  <wp:anchor distT="0" distB="0" distL="114300" distR="114300" simplePos="0" relativeHeight="251657216" behindDoc="0" locked="0" layoutInCell="1" allowOverlap="1" wp14:anchorId="2EC9E5C0" wp14:editId="07E47665">
                    <wp:simplePos x="0" y="0"/>
                    <wp:positionH relativeFrom="column">
                      <wp:posOffset>-619125</wp:posOffset>
                    </wp:positionH>
                    <wp:positionV relativeFrom="paragraph">
                      <wp:posOffset>187325</wp:posOffset>
                    </wp:positionV>
                    <wp:extent cx="5472430" cy="129730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2430" cy="1297305"/>
                            </a:xfrm>
                            <a:prstGeom prst="rect">
                              <a:avLst/>
                            </a:prstGeom>
                            <a:noFill/>
                            <a:ln w="9525">
                              <a:noFill/>
                              <a:miter lim="800000"/>
                              <a:headEnd/>
                              <a:tailEnd/>
                            </a:ln>
                          </wps:spPr>
                          <wps:txbx>
                            <w:txbxContent>
                              <w:p w:rsidR="00B5192E" w:rsidP="008D6576" w:rsidRDefault="00B5192E" w14:paraId="0CF8BDE7" w14:textId="57121AAE">
                                <w:pPr>
                                  <w:spacing w:after="0"/>
                                  <w:rPr>
                                    <w:color w:val="FFFFFF" w:themeColor="background1"/>
                                    <w:sz w:val="52"/>
                                    <w:szCs w:val="52"/>
                                    <w14:shadow w14:blurRad="50800" w14:dist="38100" w14:dir="2700000" w14:sx="100000" w14:sy="100000" w14:kx="0" w14:ky="0" w14:algn="tl">
                                      <w14:srgbClr w14:val="000000">
                                        <w14:alpha w14:val="60000"/>
                                      </w14:srgbClr>
                                    </w14:shadow>
                                  </w:rPr>
                                </w:pPr>
                                <w:r>
                                  <w:rPr>
                                    <w:color w:val="FFFFFF" w:themeColor="background1"/>
                                    <w:sz w:val="52"/>
                                    <w:szCs w:val="52"/>
                                    <w14:shadow w14:blurRad="50800" w14:dist="38100" w14:dir="2700000" w14:sx="100000" w14:sy="100000" w14:kx="0" w14:ky="0" w14:algn="tl">
                                      <w14:srgbClr w14:val="000000">
                                        <w14:alpha w14:val="60000"/>
                                      </w14:srgbClr>
                                    </w14:shadow>
                                  </w:rPr>
                                  <w:t>iSolved | GO v13.</w:t>
                                </w:r>
                                <w:r w:rsidR="00F44528">
                                  <w:rPr>
                                    <w:color w:val="FFFFFF" w:themeColor="background1"/>
                                    <w:sz w:val="52"/>
                                    <w:szCs w:val="52"/>
                                    <w14:shadow w14:blurRad="50800" w14:dist="38100" w14:dir="2700000" w14:sx="100000" w14:sy="100000" w14:kx="0" w14:ky="0" w14:algn="tl">
                                      <w14:srgbClr w14:val="000000">
                                        <w14:alpha w14:val="60000"/>
                                      </w14:srgbClr>
                                    </w14:shadow>
                                  </w:rPr>
                                  <w:t>8</w:t>
                                </w:r>
                              </w:p>
                              <w:p w:rsidR="00B5192E" w:rsidP="008D6576" w:rsidRDefault="00B5192E" w14:paraId="3D9A0B41" w14:textId="77777777">
                                <w:pPr>
                                  <w:spacing w:after="0"/>
                                  <w:rPr>
                                    <w:color w:val="FFFFFF" w:themeColor="background1"/>
                                    <w:sz w:val="52"/>
                                    <w:szCs w:val="52"/>
                                    <w14:shadow w14:blurRad="50800" w14:dist="38100" w14:dir="2700000" w14:sx="100000" w14:sy="100000" w14:kx="0" w14:ky="0" w14:algn="tl">
                                      <w14:srgbClr w14:val="000000">
                                        <w14:alpha w14:val="60000"/>
                                      </w14:srgbClr>
                                    </w14:shadow>
                                  </w:rPr>
                                </w:pPr>
                                <w:r>
                                  <w:rPr>
                                    <w:color w:val="FFFFFF" w:themeColor="background1"/>
                                    <w:sz w:val="52"/>
                                    <w:szCs w:val="52"/>
                                    <w14:shadow w14:blurRad="50800" w14:dist="38100" w14:dir="2700000" w14:sx="100000" w14:sy="100000" w14:kx="0" w14:ky="0" w14:algn="tl">
                                      <w14:srgbClr w14:val="000000">
                                        <w14:alpha w14:val="60000"/>
                                      </w14:srgbClr>
                                    </w14:shadow>
                                  </w:rPr>
                                  <w:t>Employee User Guide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60C84714">
                  <v:shape id="_x0000_s1027" style="position:absolute;margin-left:-48.75pt;margin-top:14.75pt;width:430.9pt;height:102.1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" w14:anchorId="2EC9E5C0">
                    <v:textbox>
                      <w:txbxContent>
                        <w:p w:rsidR="00B5192E" w:rsidP="008D6576" w:rsidRDefault="00B5192E" w14:paraId="5574014C" w14:textId="57121AAE">
                          <w:pPr>
                            <w:spacing w:after="0"/>
                            <w:rPr>
                              <w:color w:val="FFFFFF" w:themeColor="background1"/>
                              <w:sz w:val="52"/>
                              <w:szCs w:val="52"/>
                              <w14:shadow w14:blurRad="50800" w14:dist="38100" w14:dir="2700000" w14:sx="100000" w14:sy="100000" w14:kx="0" w14:ky="0" w14:algn="tl">
                                <w14:srgbClr w14:val="000000">
                                  <w14:alpha w14:val="60000"/>
                                </w14:srgbClr>
                              </w14:shadow>
                            </w:rPr>
                          </w:pPr>
                          <w:r>
                            <w:rPr>
                              <w:color w:val="FFFFFF" w:themeColor="background1"/>
                              <w:sz w:val="52"/>
                              <w:szCs w:val="52"/>
                              <w14:shadow w14:blurRad="50800" w14:dist="38100" w14:dir="2700000" w14:sx="100000" w14:sy="100000" w14:kx="0" w14:ky="0" w14:algn="tl">
                                <w14:srgbClr w14:val="000000">
                                  <w14:alpha w14:val="60000"/>
                                </w14:srgbClr>
                              </w14:shadow>
                            </w:rPr>
                            <w:t>iSolved | GO v13.</w:t>
                          </w:r>
                          <w:r w:rsidR="00F44528">
                            <w:rPr>
                              <w:color w:val="FFFFFF" w:themeColor="background1"/>
                              <w:sz w:val="52"/>
                              <w:szCs w:val="52"/>
                              <w14:shadow w14:blurRad="50800" w14:dist="38100" w14:dir="2700000" w14:sx="100000" w14:sy="100000" w14:kx="0" w14:ky="0" w14:algn="tl">
                                <w14:srgbClr w14:val="000000">
                                  <w14:alpha w14:val="60000"/>
                                </w14:srgbClr>
                              </w14:shadow>
                            </w:rPr>
                            <w:t>8</w:t>
                          </w:r>
                        </w:p>
                        <w:p w:rsidR="00B5192E" w:rsidP="008D6576" w:rsidRDefault="00B5192E" w14:paraId="6A133B3E" w14:textId="77777777">
                          <w:pPr>
                            <w:spacing w:after="0"/>
                            <w:rPr>
                              <w:color w:val="FFFFFF" w:themeColor="background1"/>
                              <w:sz w:val="52"/>
                              <w:szCs w:val="52"/>
                              <w14:shadow w14:blurRad="50800" w14:dist="38100" w14:dir="2700000" w14:sx="100000" w14:sy="100000" w14:kx="0" w14:ky="0" w14:algn="tl">
                                <w14:srgbClr w14:val="000000">
                                  <w14:alpha w14:val="60000"/>
                                </w14:srgbClr>
                              </w14:shadow>
                            </w:rPr>
                          </w:pPr>
                          <w:r>
                            <w:rPr>
                              <w:color w:val="FFFFFF" w:themeColor="background1"/>
                              <w:sz w:val="52"/>
                              <w:szCs w:val="52"/>
                              <w14:shadow w14:blurRad="50800" w14:dist="38100" w14:dir="2700000" w14:sx="100000" w14:sy="100000" w14:kx="0" w14:ky="0" w14:algn="tl">
                                <w14:srgbClr w14:val="000000">
                                  <w14:alpha w14:val="60000"/>
                                </w14:srgbClr>
                              </w14:shadow>
                            </w:rPr>
                            <w:t>Employee User Guide</w:t>
                          </w:r>
                        </w:p>
                      </w:txbxContent>
                    </v:textbox>
                  </v:shape>
                </w:pict>
              </mc:Fallback>
            </mc:AlternateContent>
          </w:r>
        </w:p>
        <w:p w:rsidR="00E07155" w:rsidP="00315D63" w:rsidRDefault="00E07155" w14:paraId="0CECBC99" w14:textId="5E19F500"/>
        <w:p w:rsidR="00E07155" w:rsidP="00315D63" w:rsidRDefault="00E07155" w14:paraId="710BEE67" w14:textId="77777777"/>
        <w:p w:rsidR="00E07155" w:rsidP="00315D63" w:rsidRDefault="00E07155" w14:paraId="71C5E7CA" w14:textId="77777777"/>
        <w:p w:rsidR="00E07155" w:rsidP="00315D63" w:rsidRDefault="00E07155" w14:paraId="505A32AF" w14:textId="77777777"/>
        <w:p w:rsidR="00E07155" w:rsidP="00315D63" w:rsidRDefault="008173D8" w14:paraId="2F57389F" w14:textId="77777777">
          <w:r>
            <w:rPr>
              <w:noProof/>
            </w:rPr>
            <w:drawing>
              <wp:anchor distT="0" distB="0" distL="114300" distR="114300" simplePos="0" relativeHeight="251658240" behindDoc="1" locked="0" layoutInCell="1" allowOverlap="1" wp14:anchorId="0A2ABE71" wp14:editId="24D8B438">
                <wp:simplePos x="0" y="0"/>
                <wp:positionH relativeFrom="column">
                  <wp:posOffset>-925385</wp:posOffset>
                </wp:positionH>
                <wp:positionV relativeFrom="paragraph">
                  <wp:posOffset>175260</wp:posOffset>
                </wp:positionV>
                <wp:extent cx="7883525" cy="444500"/>
                <wp:effectExtent l="0" t="0" r="3175"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er2.png"/>
                        <pic:cNvPicPr/>
                      </pic:nvPicPr>
                      <pic:blipFill>
                        <a:blip r:embed="rId12" cstate="screen">
                          <a:extLst>
                            <a:ext uri="{28A0092B-C50C-407E-A947-70E740481C1C}">
                              <a14:useLocalDpi xmlns:a14="http://schemas.microsoft.com/office/drawing/2010/main"/>
                            </a:ext>
                          </a:extLst>
                        </a:blip>
                        <a:stretch>
                          <a:fillRect/>
                        </a:stretch>
                      </pic:blipFill>
                      <pic:spPr>
                        <a:xfrm>
                          <a:off x="0" y="0"/>
                          <a:ext cx="7883525" cy="444500"/>
                        </a:xfrm>
                        <a:prstGeom prst="rect">
                          <a:avLst/>
                        </a:prstGeom>
                      </pic:spPr>
                    </pic:pic>
                  </a:graphicData>
                </a:graphic>
                <wp14:sizeRelH relativeFrom="page">
                  <wp14:pctWidth>0</wp14:pctWidth>
                </wp14:sizeRelH>
                <wp14:sizeRelV relativeFrom="page">
                  <wp14:pctHeight>0</wp14:pctHeight>
                </wp14:sizeRelV>
              </wp:anchor>
            </w:drawing>
          </w:r>
        </w:p>
        <w:p w:rsidR="00E07155" w:rsidP="00315D63" w:rsidRDefault="00E07155" w14:paraId="4023E575" w14:textId="77777777"/>
        <w:p w:rsidR="00E07155" w:rsidP="00315D63" w:rsidRDefault="00E07155" w14:paraId="3C268E19" w14:textId="77777777"/>
        <w:p w:rsidR="00E07155" w:rsidP="002E1103" w:rsidRDefault="00E07155" w14:paraId="2E2631B2" w14:textId="77777777">
          <w:pPr>
            <w:pStyle w:val="NoSpacing"/>
            <w:rPr>
              <w:b/>
              <w:sz w:val="36"/>
            </w:rPr>
          </w:pPr>
        </w:p>
        <w:p w:rsidR="00E07155" w:rsidP="002E1103" w:rsidRDefault="00E07155" w14:paraId="0A4D40A0" w14:textId="77777777">
          <w:pPr>
            <w:pStyle w:val="NoSpacing"/>
            <w:rPr>
              <w:b/>
              <w:sz w:val="36"/>
            </w:rPr>
          </w:pPr>
        </w:p>
        <w:p w:rsidR="00E07155" w:rsidP="002E1103" w:rsidRDefault="00E07155" w14:paraId="50B4EE20" w14:textId="77777777">
          <w:pPr>
            <w:pStyle w:val="NoSpacing"/>
            <w:rPr>
              <w:b/>
              <w:sz w:val="36"/>
            </w:rPr>
          </w:pPr>
        </w:p>
        <w:p w:rsidR="00172029" w:rsidP="00315D63" w:rsidRDefault="003A5BFC" w14:paraId="48201DB6" w14:textId="77777777">
          <w:r>
            <w:br w:type="page"/>
          </w:r>
        </w:p>
      </w:sdtContent>
    </w:sdt>
    <w:p w:rsidR="004E3210" w:rsidP="004D1D77" w:rsidRDefault="00223829" w14:paraId="3736F99C" w14:textId="77777777">
      <w:pPr>
        <w:pStyle w:val="Heading"/>
        <w:rPr>
          <w:noProof/>
        </w:rPr>
      </w:pPr>
      <w:bookmarkStart w:name="_Toc432331452" w:id="1"/>
      <w:bookmarkStart w:name="_Toc432333380" w:id="2"/>
      <w:bookmarkStart w:name="_Toc432399650" w:id="3"/>
      <w:bookmarkStart w:name="_Toc432402003" w:id="4"/>
      <w:bookmarkStart w:name="_Toc453918352" w:id="5"/>
      <w:bookmarkStart w:name="_Toc453918489" w:id="6"/>
      <w:bookmarkStart w:name="_Toc453918546" w:id="7"/>
      <w:bookmarkStart w:name="_Toc454280482" w:id="8"/>
      <w:bookmarkStart w:name="_Toc455647235" w:id="9"/>
      <w:bookmarkStart w:name="_Toc463429433" w:id="10"/>
      <w:bookmarkStart w:name="_Toc474319459" w:id="11"/>
      <w:bookmarkStart w:name="_Toc511214455" w:id="12"/>
      <w:bookmarkStart w:name="_Toc2861290" w:id="13"/>
      <w:r w:rsidRPr="004D1D77">
        <w:rPr>
          <w:sz w:val="28"/>
          <w:szCs w:val="28"/>
        </w:rPr>
        <w:lastRenderedPageBreak/>
        <w:t>Table of Contents</w:t>
      </w:r>
      <w:bookmarkEnd w:id="1"/>
      <w:bookmarkEnd w:id="2"/>
      <w:bookmarkEnd w:id="3"/>
      <w:bookmarkEnd w:id="4"/>
      <w:bookmarkEnd w:id="5"/>
      <w:bookmarkEnd w:id="6"/>
      <w:bookmarkEnd w:id="7"/>
      <w:bookmarkEnd w:id="8"/>
      <w:bookmarkEnd w:id="9"/>
      <w:bookmarkEnd w:id="10"/>
      <w:bookmarkEnd w:id="11"/>
      <w:bookmarkEnd w:id="12"/>
      <w:bookmarkEnd w:id="13"/>
      <w:r w:rsidR="00CB3D41">
        <w:rPr>
          <w:sz w:val="28"/>
          <w:szCs w:val="28"/>
        </w:rPr>
        <w:fldChar w:fldCharType="begin"/>
      </w:r>
      <w:r w:rsidRPr="004D1D77" w:rsidR="00CB3D41">
        <w:rPr>
          <w:sz w:val="28"/>
          <w:szCs w:val="28"/>
        </w:rPr>
        <w:instrText xml:space="preserve"> TOC \o "1-3" \u </w:instrText>
      </w:r>
      <w:r w:rsidR="00CB3D41">
        <w:rPr>
          <w:sz w:val="28"/>
          <w:szCs w:val="28"/>
        </w:rPr>
        <w:fldChar w:fldCharType="separate"/>
      </w:r>
    </w:p>
    <w:p w:rsidR="004E3210" w:rsidRDefault="004E3210" w14:paraId="0E76CB2E" w14:textId="3EF61AEF">
      <w:pPr>
        <w:pStyle w:val="TOC1"/>
        <w:tabs>
          <w:tab w:val="right" w:leader="dot" w:pos="9350"/>
        </w:tabs>
        <w:rPr>
          <w:rFonts w:eastAsiaTheme="minorEastAsia" w:cstheme="minorBidi"/>
          <w:b w:val="0"/>
          <w:bCs w:val="0"/>
          <w:caps w:val="0"/>
          <w:noProof/>
          <w:sz w:val="22"/>
          <w:szCs w:val="22"/>
        </w:rPr>
      </w:pPr>
      <w:r>
        <w:rPr>
          <w:noProof/>
        </w:rPr>
        <w:t>Getting Started with iSolved | GO</w:t>
      </w:r>
      <w:r>
        <w:rPr>
          <w:noProof/>
        </w:rPr>
        <w:tab/>
      </w:r>
      <w:r>
        <w:rPr>
          <w:noProof/>
        </w:rPr>
        <w:fldChar w:fldCharType="begin"/>
      </w:r>
      <w:r>
        <w:rPr>
          <w:noProof/>
        </w:rPr>
        <w:instrText xml:space="preserve"> PAGEREF _Toc38621872 \h </w:instrText>
      </w:r>
      <w:r>
        <w:rPr>
          <w:noProof/>
        </w:rPr>
      </w:r>
      <w:r>
        <w:rPr>
          <w:noProof/>
        </w:rPr>
        <w:fldChar w:fldCharType="separate"/>
      </w:r>
      <w:r>
        <w:rPr>
          <w:noProof/>
        </w:rPr>
        <w:t>2</w:t>
      </w:r>
      <w:r>
        <w:rPr>
          <w:noProof/>
        </w:rPr>
        <w:fldChar w:fldCharType="end"/>
      </w:r>
    </w:p>
    <w:p w:rsidR="004E3210" w:rsidRDefault="004E3210" w14:paraId="7E5D59E1" w14:textId="34CC587B">
      <w:pPr>
        <w:pStyle w:val="TOC2"/>
        <w:tabs>
          <w:tab w:val="right" w:leader="dot" w:pos="9350"/>
        </w:tabs>
        <w:rPr>
          <w:rFonts w:eastAsiaTheme="minorEastAsia" w:cstheme="minorBidi"/>
          <w:smallCaps w:val="0"/>
          <w:noProof/>
          <w:sz w:val="22"/>
          <w:szCs w:val="22"/>
        </w:rPr>
      </w:pPr>
      <w:r>
        <w:rPr>
          <w:noProof/>
        </w:rPr>
        <w:t>Downloading iSolved | GO</w:t>
      </w:r>
      <w:r>
        <w:rPr>
          <w:noProof/>
        </w:rPr>
        <w:tab/>
      </w:r>
      <w:r>
        <w:rPr>
          <w:noProof/>
        </w:rPr>
        <w:fldChar w:fldCharType="begin"/>
      </w:r>
      <w:r>
        <w:rPr>
          <w:noProof/>
        </w:rPr>
        <w:instrText xml:space="preserve"> PAGEREF _Toc38621873 \h </w:instrText>
      </w:r>
      <w:r>
        <w:rPr>
          <w:noProof/>
        </w:rPr>
      </w:r>
      <w:r>
        <w:rPr>
          <w:noProof/>
        </w:rPr>
        <w:fldChar w:fldCharType="separate"/>
      </w:r>
      <w:r>
        <w:rPr>
          <w:noProof/>
        </w:rPr>
        <w:t>2</w:t>
      </w:r>
      <w:r>
        <w:rPr>
          <w:noProof/>
        </w:rPr>
        <w:fldChar w:fldCharType="end"/>
      </w:r>
    </w:p>
    <w:p w:rsidR="004E3210" w:rsidRDefault="004E3210" w14:paraId="5E4E1974" w14:textId="28A72416">
      <w:pPr>
        <w:pStyle w:val="TOC2"/>
        <w:tabs>
          <w:tab w:val="right" w:leader="dot" w:pos="9350"/>
        </w:tabs>
        <w:rPr>
          <w:rFonts w:eastAsiaTheme="minorEastAsia" w:cstheme="minorBidi"/>
          <w:smallCaps w:val="0"/>
          <w:noProof/>
          <w:sz w:val="22"/>
          <w:szCs w:val="22"/>
        </w:rPr>
      </w:pPr>
      <w:r>
        <w:rPr>
          <w:noProof/>
        </w:rPr>
        <w:t>Connecting iSolved | GO to Insperity</w:t>
      </w:r>
      <w:r>
        <w:rPr>
          <w:noProof/>
        </w:rPr>
        <w:tab/>
      </w:r>
      <w:r>
        <w:rPr>
          <w:noProof/>
        </w:rPr>
        <w:fldChar w:fldCharType="begin"/>
      </w:r>
      <w:r>
        <w:rPr>
          <w:noProof/>
        </w:rPr>
        <w:instrText xml:space="preserve"> PAGEREF _Toc38621874 \h </w:instrText>
      </w:r>
      <w:r>
        <w:rPr>
          <w:noProof/>
        </w:rPr>
      </w:r>
      <w:r>
        <w:rPr>
          <w:noProof/>
        </w:rPr>
        <w:fldChar w:fldCharType="separate"/>
      </w:r>
      <w:r>
        <w:rPr>
          <w:noProof/>
        </w:rPr>
        <w:t>3</w:t>
      </w:r>
      <w:r>
        <w:rPr>
          <w:noProof/>
        </w:rPr>
        <w:fldChar w:fldCharType="end"/>
      </w:r>
    </w:p>
    <w:p w:rsidR="004E3210" w:rsidRDefault="004E3210" w14:paraId="753355C6" w14:textId="2B1D1910">
      <w:pPr>
        <w:pStyle w:val="TOC2"/>
        <w:tabs>
          <w:tab w:val="right" w:leader="dot" w:pos="9350"/>
        </w:tabs>
        <w:rPr>
          <w:rFonts w:eastAsiaTheme="minorEastAsia" w:cstheme="minorBidi"/>
          <w:smallCaps w:val="0"/>
          <w:noProof/>
          <w:sz w:val="22"/>
          <w:szCs w:val="22"/>
        </w:rPr>
      </w:pPr>
      <w:r>
        <w:rPr>
          <w:noProof/>
        </w:rPr>
        <w:t>Logging into iSolved | GO</w:t>
      </w:r>
      <w:r>
        <w:rPr>
          <w:noProof/>
        </w:rPr>
        <w:tab/>
      </w:r>
      <w:r>
        <w:rPr>
          <w:noProof/>
        </w:rPr>
        <w:fldChar w:fldCharType="begin"/>
      </w:r>
      <w:r>
        <w:rPr>
          <w:noProof/>
        </w:rPr>
        <w:instrText xml:space="preserve"> PAGEREF _Toc38621875 \h </w:instrText>
      </w:r>
      <w:r>
        <w:rPr>
          <w:noProof/>
        </w:rPr>
      </w:r>
      <w:r>
        <w:rPr>
          <w:noProof/>
        </w:rPr>
        <w:fldChar w:fldCharType="separate"/>
      </w:r>
      <w:r>
        <w:rPr>
          <w:noProof/>
        </w:rPr>
        <w:t>4</w:t>
      </w:r>
      <w:r>
        <w:rPr>
          <w:noProof/>
        </w:rPr>
        <w:fldChar w:fldCharType="end"/>
      </w:r>
    </w:p>
    <w:p w:rsidR="004E3210" w:rsidRDefault="004E3210" w14:paraId="4D6E7694" w14:textId="383EA4D9">
      <w:pPr>
        <w:pStyle w:val="TOC3"/>
        <w:tabs>
          <w:tab w:val="right" w:leader="dot" w:pos="9350"/>
        </w:tabs>
        <w:rPr>
          <w:rFonts w:eastAsiaTheme="minorEastAsia" w:cstheme="minorBidi"/>
          <w:i w:val="0"/>
          <w:iCs w:val="0"/>
          <w:noProof/>
          <w:sz w:val="22"/>
          <w:szCs w:val="22"/>
        </w:rPr>
      </w:pPr>
      <w:r>
        <w:rPr>
          <w:noProof/>
        </w:rPr>
        <w:t>Multi-Factor Authentication</w:t>
      </w:r>
      <w:r>
        <w:rPr>
          <w:noProof/>
        </w:rPr>
        <w:tab/>
      </w:r>
      <w:r>
        <w:rPr>
          <w:noProof/>
        </w:rPr>
        <w:fldChar w:fldCharType="begin"/>
      </w:r>
      <w:r>
        <w:rPr>
          <w:noProof/>
        </w:rPr>
        <w:instrText xml:space="preserve"> PAGEREF _Toc38621876 \h </w:instrText>
      </w:r>
      <w:r>
        <w:rPr>
          <w:noProof/>
        </w:rPr>
      </w:r>
      <w:r>
        <w:rPr>
          <w:noProof/>
        </w:rPr>
        <w:fldChar w:fldCharType="separate"/>
      </w:r>
      <w:r>
        <w:rPr>
          <w:noProof/>
        </w:rPr>
        <w:t>4</w:t>
      </w:r>
      <w:r>
        <w:rPr>
          <w:noProof/>
        </w:rPr>
        <w:fldChar w:fldCharType="end"/>
      </w:r>
    </w:p>
    <w:p w:rsidR="004E3210" w:rsidRDefault="004E3210" w14:paraId="21C7EA1A" w14:textId="61586BEC">
      <w:pPr>
        <w:pStyle w:val="TOC2"/>
        <w:tabs>
          <w:tab w:val="right" w:leader="dot" w:pos="9350"/>
        </w:tabs>
        <w:rPr>
          <w:rFonts w:eastAsiaTheme="minorEastAsia" w:cstheme="minorBidi"/>
          <w:smallCaps w:val="0"/>
          <w:noProof/>
          <w:sz w:val="22"/>
          <w:szCs w:val="22"/>
        </w:rPr>
      </w:pPr>
      <w:r>
        <w:rPr>
          <w:noProof/>
        </w:rPr>
        <w:t>Your Company Settings</w:t>
      </w:r>
      <w:r>
        <w:rPr>
          <w:noProof/>
        </w:rPr>
        <w:tab/>
      </w:r>
      <w:r>
        <w:rPr>
          <w:noProof/>
        </w:rPr>
        <w:fldChar w:fldCharType="begin"/>
      </w:r>
      <w:r>
        <w:rPr>
          <w:noProof/>
        </w:rPr>
        <w:instrText xml:space="preserve"> PAGEREF _Toc38621877 \h </w:instrText>
      </w:r>
      <w:r>
        <w:rPr>
          <w:noProof/>
        </w:rPr>
      </w:r>
      <w:r>
        <w:rPr>
          <w:noProof/>
        </w:rPr>
        <w:fldChar w:fldCharType="separate"/>
      </w:r>
      <w:r>
        <w:rPr>
          <w:noProof/>
        </w:rPr>
        <w:t>5</w:t>
      </w:r>
      <w:r>
        <w:rPr>
          <w:noProof/>
        </w:rPr>
        <w:fldChar w:fldCharType="end"/>
      </w:r>
    </w:p>
    <w:p w:rsidR="004E3210" w:rsidRDefault="004E3210" w14:paraId="0D6CB539" w14:textId="369FDFDD">
      <w:pPr>
        <w:pStyle w:val="TOC3"/>
        <w:tabs>
          <w:tab w:val="right" w:leader="dot" w:pos="9350"/>
        </w:tabs>
        <w:rPr>
          <w:rFonts w:eastAsiaTheme="minorEastAsia" w:cstheme="minorBidi"/>
          <w:i w:val="0"/>
          <w:iCs w:val="0"/>
          <w:noProof/>
          <w:sz w:val="22"/>
          <w:szCs w:val="22"/>
        </w:rPr>
      </w:pPr>
      <w:r>
        <w:rPr>
          <w:noProof/>
        </w:rPr>
        <w:t>Time Punch Options</w:t>
      </w:r>
      <w:r>
        <w:rPr>
          <w:noProof/>
        </w:rPr>
        <w:tab/>
      </w:r>
      <w:r>
        <w:rPr>
          <w:noProof/>
        </w:rPr>
        <w:fldChar w:fldCharType="begin"/>
      </w:r>
      <w:r>
        <w:rPr>
          <w:noProof/>
        </w:rPr>
        <w:instrText xml:space="preserve"> PAGEREF _Toc38621878 \h </w:instrText>
      </w:r>
      <w:r>
        <w:rPr>
          <w:noProof/>
        </w:rPr>
      </w:r>
      <w:r>
        <w:rPr>
          <w:noProof/>
        </w:rPr>
        <w:fldChar w:fldCharType="separate"/>
      </w:r>
      <w:r>
        <w:rPr>
          <w:noProof/>
        </w:rPr>
        <w:t>5</w:t>
      </w:r>
      <w:r>
        <w:rPr>
          <w:noProof/>
        </w:rPr>
        <w:fldChar w:fldCharType="end"/>
      </w:r>
    </w:p>
    <w:p w:rsidR="004E3210" w:rsidRDefault="004E3210" w14:paraId="1E711404" w14:textId="689708C1">
      <w:pPr>
        <w:pStyle w:val="TOC3"/>
        <w:tabs>
          <w:tab w:val="right" w:leader="dot" w:pos="9350"/>
        </w:tabs>
        <w:rPr>
          <w:rFonts w:eastAsiaTheme="minorEastAsia" w:cstheme="minorBidi"/>
          <w:i w:val="0"/>
          <w:iCs w:val="0"/>
          <w:noProof/>
          <w:sz w:val="22"/>
          <w:szCs w:val="22"/>
        </w:rPr>
      </w:pPr>
      <w:r>
        <w:rPr>
          <w:noProof/>
        </w:rPr>
        <w:t>Time Labor Groups</w:t>
      </w:r>
      <w:r>
        <w:rPr>
          <w:noProof/>
        </w:rPr>
        <w:tab/>
      </w:r>
      <w:r>
        <w:rPr>
          <w:noProof/>
        </w:rPr>
        <w:fldChar w:fldCharType="begin"/>
      </w:r>
      <w:r>
        <w:rPr>
          <w:noProof/>
        </w:rPr>
        <w:instrText xml:space="preserve"> PAGEREF _Toc38621879 \h </w:instrText>
      </w:r>
      <w:r>
        <w:rPr>
          <w:noProof/>
        </w:rPr>
      </w:r>
      <w:r>
        <w:rPr>
          <w:noProof/>
        </w:rPr>
        <w:fldChar w:fldCharType="separate"/>
      </w:r>
      <w:r>
        <w:rPr>
          <w:noProof/>
        </w:rPr>
        <w:t>6</w:t>
      </w:r>
      <w:r>
        <w:rPr>
          <w:noProof/>
        </w:rPr>
        <w:fldChar w:fldCharType="end"/>
      </w:r>
    </w:p>
    <w:p w:rsidR="004E3210" w:rsidRDefault="004E3210" w14:paraId="73199BCA" w14:textId="5D30EF3F">
      <w:pPr>
        <w:pStyle w:val="TOC3"/>
        <w:tabs>
          <w:tab w:val="right" w:leader="dot" w:pos="9350"/>
        </w:tabs>
        <w:rPr>
          <w:rFonts w:eastAsiaTheme="minorEastAsia" w:cstheme="minorBidi"/>
          <w:i w:val="0"/>
          <w:iCs w:val="0"/>
          <w:noProof/>
          <w:sz w:val="22"/>
          <w:szCs w:val="22"/>
        </w:rPr>
      </w:pPr>
      <w:r>
        <w:rPr>
          <w:noProof/>
        </w:rPr>
        <w:t>Time Adjustments</w:t>
      </w:r>
      <w:r>
        <w:rPr>
          <w:noProof/>
        </w:rPr>
        <w:tab/>
      </w:r>
      <w:r>
        <w:rPr>
          <w:noProof/>
        </w:rPr>
        <w:fldChar w:fldCharType="begin"/>
      </w:r>
      <w:r>
        <w:rPr>
          <w:noProof/>
        </w:rPr>
        <w:instrText xml:space="preserve"> PAGEREF _Toc38621880 \h </w:instrText>
      </w:r>
      <w:r>
        <w:rPr>
          <w:noProof/>
        </w:rPr>
      </w:r>
      <w:r>
        <w:rPr>
          <w:noProof/>
        </w:rPr>
        <w:fldChar w:fldCharType="separate"/>
      </w:r>
      <w:r>
        <w:rPr>
          <w:noProof/>
        </w:rPr>
        <w:t>6</w:t>
      </w:r>
      <w:r>
        <w:rPr>
          <w:noProof/>
        </w:rPr>
        <w:fldChar w:fldCharType="end"/>
      </w:r>
    </w:p>
    <w:p w:rsidR="004E3210" w:rsidRDefault="004E3210" w14:paraId="387A9962" w14:textId="6FB011C7">
      <w:pPr>
        <w:pStyle w:val="TOC1"/>
        <w:tabs>
          <w:tab w:val="right" w:leader="dot" w:pos="9350"/>
        </w:tabs>
        <w:rPr>
          <w:rFonts w:eastAsiaTheme="minorEastAsia" w:cstheme="minorBidi"/>
          <w:b w:val="0"/>
          <w:bCs w:val="0"/>
          <w:caps w:val="0"/>
          <w:noProof/>
          <w:sz w:val="22"/>
          <w:szCs w:val="22"/>
        </w:rPr>
      </w:pPr>
      <w:r>
        <w:rPr>
          <w:noProof/>
        </w:rPr>
        <w:t>Using iSolved | GO</w:t>
      </w:r>
      <w:r>
        <w:rPr>
          <w:noProof/>
        </w:rPr>
        <w:tab/>
      </w:r>
      <w:r>
        <w:rPr>
          <w:noProof/>
        </w:rPr>
        <w:fldChar w:fldCharType="begin"/>
      </w:r>
      <w:r>
        <w:rPr>
          <w:noProof/>
        </w:rPr>
        <w:instrText xml:space="preserve"> PAGEREF _Toc38621881 \h </w:instrText>
      </w:r>
      <w:r>
        <w:rPr>
          <w:noProof/>
        </w:rPr>
      </w:r>
      <w:r>
        <w:rPr>
          <w:noProof/>
        </w:rPr>
        <w:fldChar w:fldCharType="separate"/>
      </w:r>
      <w:r>
        <w:rPr>
          <w:noProof/>
        </w:rPr>
        <w:t>7</w:t>
      </w:r>
      <w:r>
        <w:rPr>
          <w:noProof/>
        </w:rPr>
        <w:fldChar w:fldCharType="end"/>
      </w:r>
    </w:p>
    <w:p w:rsidR="004E3210" w:rsidRDefault="004E3210" w14:paraId="525B07F6" w14:textId="72BE68B5">
      <w:pPr>
        <w:pStyle w:val="TOC2"/>
        <w:tabs>
          <w:tab w:val="right" w:leader="dot" w:pos="9350"/>
        </w:tabs>
        <w:rPr>
          <w:rFonts w:eastAsiaTheme="minorEastAsia" w:cstheme="minorBidi"/>
          <w:smallCaps w:val="0"/>
          <w:noProof/>
          <w:sz w:val="22"/>
          <w:szCs w:val="22"/>
        </w:rPr>
      </w:pPr>
      <w:r>
        <w:rPr>
          <w:noProof/>
        </w:rPr>
        <w:t>Home Screen</w:t>
      </w:r>
      <w:r>
        <w:rPr>
          <w:noProof/>
        </w:rPr>
        <w:tab/>
      </w:r>
      <w:r>
        <w:rPr>
          <w:noProof/>
        </w:rPr>
        <w:fldChar w:fldCharType="begin"/>
      </w:r>
      <w:r>
        <w:rPr>
          <w:noProof/>
        </w:rPr>
        <w:instrText xml:space="preserve"> PAGEREF _Toc38621882 \h </w:instrText>
      </w:r>
      <w:r>
        <w:rPr>
          <w:noProof/>
        </w:rPr>
      </w:r>
      <w:r>
        <w:rPr>
          <w:noProof/>
        </w:rPr>
        <w:fldChar w:fldCharType="separate"/>
      </w:r>
      <w:r>
        <w:rPr>
          <w:noProof/>
        </w:rPr>
        <w:t>7</w:t>
      </w:r>
      <w:r>
        <w:rPr>
          <w:noProof/>
        </w:rPr>
        <w:fldChar w:fldCharType="end"/>
      </w:r>
    </w:p>
    <w:p w:rsidR="004E3210" w:rsidRDefault="004E3210" w14:paraId="094D4D86" w14:textId="1FF1A753">
      <w:pPr>
        <w:pStyle w:val="TOC2"/>
        <w:tabs>
          <w:tab w:val="right" w:leader="dot" w:pos="9350"/>
        </w:tabs>
        <w:rPr>
          <w:rFonts w:eastAsiaTheme="minorEastAsia" w:cstheme="minorBidi"/>
          <w:smallCaps w:val="0"/>
          <w:noProof/>
          <w:sz w:val="22"/>
          <w:szCs w:val="22"/>
        </w:rPr>
      </w:pPr>
      <w:r>
        <w:rPr>
          <w:noProof/>
        </w:rPr>
        <w:t>Menus</w:t>
      </w:r>
      <w:r>
        <w:rPr>
          <w:noProof/>
        </w:rPr>
        <w:tab/>
      </w:r>
      <w:r>
        <w:rPr>
          <w:noProof/>
        </w:rPr>
        <w:fldChar w:fldCharType="begin"/>
      </w:r>
      <w:r>
        <w:rPr>
          <w:noProof/>
        </w:rPr>
        <w:instrText xml:space="preserve"> PAGEREF _Toc38621883 \h </w:instrText>
      </w:r>
      <w:r>
        <w:rPr>
          <w:noProof/>
        </w:rPr>
      </w:r>
      <w:r>
        <w:rPr>
          <w:noProof/>
        </w:rPr>
        <w:fldChar w:fldCharType="separate"/>
      </w:r>
      <w:r>
        <w:rPr>
          <w:noProof/>
        </w:rPr>
        <w:t>7</w:t>
      </w:r>
      <w:r>
        <w:rPr>
          <w:noProof/>
        </w:rPr>
        <w:fldChar w:fldCharType="end"/>
      </w:r>
    </w:p>
    <w:p w:rsidR="004E3210" w:rsidRDefault="004E3210" w14:paraId="75A3C965" w14:textId="1A4A7C5B">
      <w:pPr>
        <w:pStyle w:val="TOC1"/>
        <w:tabs>
          <w:tab w:val="right" w:leader="dot" w:pos="9350"/>
        </w:tabs>
        <w:rPr>
          <w:rFonts w:eastAsiaTheme="minorEastAsia" w:cstheme="minorBidi"/>
          <w:b w:val="0"/>
          <w:bCs w:val="0"/>
          <w:caps w:val="0"/>
          <w:noProof/>
          <w:sz w:val="22"/>
          <w:szCs w:val="22"/>
        </w:rPr>
      </w:pPr>
      <w:r>
        <w:rPr>
          <w:noProof/>
        </w:rPr>
        <w:t>iSolved HCM</w:t>
      </w:r>
      <w:r>
        <w:rPr>
          <w:noProof/>
        </w:rPr>
        <w:tab/>
      </w:r>
      <w:r>
        <w:rPr>
          <w:noProof/>
        </w:rPr>
        <w:fldChar w:fldCharType="begin"/>
      </w:r>
      <w:r>
        <w:rPr>
          <w:noProof/>
        </w:rPr>
        <w:instrText xml:space="preserve"> PAGEREF _Toc38621884 \h </w:instrText>
      </w:r>
      <w:r>
        <w:rPr>
          <w:noProof/>
        </w:rPr>
      </w:r>
      <w:r>
        <w:rPr>
          <w:noProof/>
        </w:rPr>
        <w:fldChar w:fldCharType="separate"/>
      </w:r>
      <w:r>
        <w:rPr>
          <w:noProof/>
        </w:rPr>
        <w:t>8</w:t>
      </w:r>
      <w:r>
        <w:rPr>
          <w:noProof/>
        </w:rPr>
        <w:fldChar w:fldCharType="end"/>
      </w:r>
    </w:p>
    <w:p w:rsidR="004E3210" w:rsidRDefault="004E3210" w14:paraId="27721EFB" w14:textId="1D0658B7">
      <w:pPr>
        <w:pStyle w:val="TOC2"/>
        <w:tabs>
          <w:tab w:val="right" w:leader="dot" w:pos="9350"/>
        </w:tabs>
        <w:rPr>
          <w:rFonts w:eastAsiaTheme="minorEastAsia" w:cstheme="minorBidi"/>
          <w:smallCaps w:val="0"/>
          <w:noProof/>
          <w:sz w:val="22"/>
          <w:szCs w:val="22"/>
        </w:rPr>
      </w:pPr>
      <w:r>
        <w:rPr>
          <w:noProof/>
        </w:rPr>
        <w:t>View Paystub</w:t>
      </w:r>
      <w:r>
        <w:rPr>
          <w:noProof/>
        </w:rPr>
        <w:tab/>
      </w:r>
      <w:r>
        <w:rPr>
          <w:noProof/>
        </w:rPr>
        <w:fldChar w:fldCharType="begin"/>
      </w:r>
      <w:r>
        <w:rPr>
          <w:noProof/>
        </w:rPr>
        <w:instrText xml:space="preserve"> PAGEREF _Toc38621885 \h </w:instrText>
      </w:r>
      <w:r>
        <w:rPr>
          <w:noProof/>
        </w:rPr>
      </w:r>
      <w:r>
        <w:rPr>
          <w:noProof/>
        </w:rPr>
        <w:fldChar w:fldCharType="separate"/>
      </w:r>
      <w:r>
        <w:rPr>
          <w:noProof/>
        </w:rPr>
        <w:t>9</w:t>
      </w:r>
      <w:r>
        <w:rPr>
          <w:noProof/>
        </w:rPr>
        <w:fldChar w:fldCharType="end"/>
      </w:r>
    </w:p>
    <w:p w:rsidR="004E3210" w:rsidRDefault="004E3210" w14:paraId="601B3D40" w14:textId="2D8CC686">
      <w:pPr>
        <w:pStyle w:val="TOC2"/>
        <w:tabs>
          <w:tab w:val="right" w:leader="dot" w:pos="9350"/>
        </w:tabs>
        <w:rPr>
          <w:rFonts w:eastAsiaTheme="minorEastAsia" w:cstheme="minorBidi"/>
          <w:smallCaps w:val="0"/>
          <w:noProof/>
          <w:sz w:val="22"/>
          <w:szCs w:val="22"/>
        </w:rPr>
      </w:pPr>
      <w:r>
        <w:rPr>
          <w:noProof/>
        </w:rPr>
        <w:t>Update My Information</w:t>
      </w:r>
      <w:r>
        <w:rPr>
          <w:noProof/>
        </w:rPr>
        <w:tab/>
      </w:r>
      <w:r>
        <w:rPr>
          <w:noProof/>
        </w:rPr>
        <w:fldChar w:fldCharType="begin"/>
      </w:r>
      <w:r>
        <w:rPr>
          <w:noProof/>
        </w:rPr>
        <w:instrText xml:space="preserve"> PAGEREF _Toc38621886 \h </w:instrText>
      </w:r>
      <w:r>
        <w:rPr>
          <w:noProof/>
        </w:rPr>
      </w:r>
      <w:r>
        <w:rPr>
          <w:noProof/>
        </w:rPr>
        <w:fldChar w:fldCharType="separate"/>
      </w:r>
      <w:r>
        <w:rPr>
          <w:noProof/>
        </w:rPr>
        <w:t>10</w:t>
      </w:r>
      <w:r>
        <w:rPr>
          <w:noProof/>
        </w:rPr>
        <w:fldChar w:fldCharType="end"/>
      </w:r>
    </w:p>
    <w:p w:rsidR="004E3210" w:rsidRDefault="004E3210" w14:paraId="1009B7B0" w14:textId="52C3ABA7">
      <w:pPr>
        <w:pStyle w:val="TOC2"/>
        <w:tabs>
          <w:tab w:val="right" w:leader="dot" w:pos="9350"/>
        </w:tabs>
        <w:rPr>
          <w:rFonts w:eastAsiaTheme="minorEastAsia" w:cstheme="minorBidi"/>
          <w:smallCaps w:val="0"/>
          <w:noProof/>
          <w:sz w:val="22"/>
          <w:szCs w:val="22"/>
        </w:rPr>
      </w:pPr>
      <w:r>
        <w:rPr>
          <w:noProof/>
        </w:rPr>
        <w:t>Change Tax Withholdings</w:t>
      </w:r>
      <w:r>
        <w:rPr>
          <w:noProof/>
        </w:rPr>
        <w:tab/>
      </w:r>
      <w:r>
        <w:rPr>
          <w:noProof/>
        </w:rPr>
        <w:fldChar w:fldCharType="begin"/>
      </w:r>
      <w:r>
        <w:rPr>
          <w:noProof/>
        </w:rPr>
        <w:instrText xml:space="preserve"> PAGEREF _Toc38621887 \h </w:instrText>
      </w:r>
      <w:r>
        <w:rPr>
          <w:noProof/>
        </w:rPr>
      </w:r>
      <w:r>
        <w:rPr>
          <w:noProof/>
        </w:rPr>
        <w:fldChar w:fldCharType="separate"/>
      </w:r>
      <w:r>
        <w:rPr>
          <w:noProof/>
        </w:rPr>
        <w:t>11</w:t>
      </w:r>
      <w:r>
        <w:rPr>
          <w:noProof/>
        </w:rPr>
        <w:fldChar w:fldCharType="end"/>
      </w:r>
    </w:p>
    <w:p w:rsidR="004E3210" w:rsidRDefault="004E3210" w14:paraId="5FD8A2F1" w14:textId="305385B2">
      <w:pPr>
        <w:pStyle w:val="TOC2"/>
        <w:tabs>
          <w:tab w:val="right" w:leader="dot" w:pos="9350"/>
        </w:tabs>
        <w:rPr>
          <w:rFonts w:eastAsiaTheme="minorEastAsia" w:cstheme="minorBidi"/>
          <w:smallCaps w:val="0"/>
          <w:noProof/>
          <w:sz w:val="22"/>
          <w:szCs w:val="22"/>
        </w:rPr>
      </w:pPr>
      <w:r>
        <w:rPr>
          <w:noProof/>
        </w:rPr>
        <w:t>Time Off Balances</w:t>
      </w:r>
      <w:r>
        <w:rPr>
          <w:noProof/>
        </w:rPr>
        <w:tab/>
      </w:r>
      <w:r>
        <w:rPr>
          <w:noProof/>
        </w:rPr>
        <w:fldChar w:fldCharType="begin"/>
      </w:r>
      <w:r>
        <w:rPr>
          <w:noProof/>
        </w:rPr>
        <w:instrText xml:space="preserve"> PAGEREF _Toc38621888 \h </w:instrText>
      </w:r>
      <w:r>
        <w:rPr>
          <w:noProof/>
        </w:rPr>
      </w:r>
      <w:r>
        <w:rPr>
          <w:noProof/>
        </w:rPr>
        <w:fldChar w:fldCharType="separate"/>
      </w:r>
      <w:r>
        <w:rPr>
          <w:noProof/>
        </w:rPr>
        <w:t>12</w:t>
      </w:r>
      <w:r>
        <w:rPr>
          <w:noProof/>
        </w:rPr>
        <w:fldChar w:fldCharType="end"/>
      </w:r>
    </w:p>
    <w:p w:rsidR="004E3210" w:rsidRDefault="004E3210" w14:paraId="14EFE6BF" w14:textId="4B4FC9DA">
      <w:pPr>
        <w:pStyle w:val="TOC2"/>
        <w:tabs>
          <w:tab w:val="right" w:leader="dot" w:pos="9350"/>
        </w:tabs>
        <w:rPr>
          <w:rFonts w:eastAsiaTheme="minorEastAsia" w:cstheme="minorBidi"/>
          <w:smallCaps w:val="0"/>
          <w:noProof/>
          <w:sz w:val="22"/>
          <w:szCs w:val="22"/>
        </w:rPr>
      </w:pPr>
      <w:r>
        <w:rPr>
          <w:noProof/>
        </w:rPr>
        <w:t>Time Off Requests</w:t>
      </w:r>
      <w:r>
        <w:rPr>
          <w:noProof/>
        </w:rPr>
        <w:tab/>
      </w:r>
      <w:r>
        <w:rPr>
          <w:noProof/>
        </w:rPr>
        <w:fldChar w:fldCharType="begin"/>
      </w:r>
      <w:r>
        <w:rPr>
          <w:noProof/>
        </w:rPr>
        <w:instrText xml:space="preserve"> PAGEREF _Toc38621889 \h </w:instrText>
      </w:r>
      <w:r>
        <w:rPr>
          <w:noProof/>
        </w:rPr>
      </w:r>
      <w:r>
        <w:rPr>
          <w:noProof/>
        </w:rPr>
        <w:fldChar w:fldCharType="separate"/>
      </w:r>
      <w:r>
        <w:rPr>
          <w:noProof/>
        </w:rPr>
        <w:t>12</w:t>
      </w:r>
      <w:r>
        <w:rPr>
          <w:noProof/>
        </w:rPr>
        <w:fldChar w:fldCharType="end"/>
      </w:r>
    </w:p>
    <w:p w:rsidR="004E3210" w:rsidRDefault="004E3210" w14:paraId="5273F624" w14:textId="6BC0C86A">
      <w:pPr>
        <w:pStyle w:val="TOC2"/>
        <w:tabs>
          <w:tab w:val="right" w:leader="dot" w:pos="9350"/>
        </w:tabs>
        <w:rPr>
          <w:rFonts w:eastAsiaTheme="minorEastAsia" w:cstheme="minorBidi"/>
          <w:smallCaps w:val="0"/>
          <w:noProof/>
          <w:sz w:val="22"/>
          <w:szCs w:val="22"/>
        </w:rPr>
      </w:pPr>
      <w:r>
        <w:rPr>
          <w:noProof/>
        </w:rPr>
        <w:t>Update Password</w:t>
      </w:r>
      <w:r>
        <w:rPr>
          <w:noProof/>
        </w:rPr>
        <w:tab/>
      </w:r>
      <w:r>
        <w:rPr>
          <w:noProof/>
        </w:rPr>
        <w:fldChar w:fldCharType="begin"/>
      </w:r>
      <w:r>
        <w:rPr>
          <w:noProof/>
        </w:rPr>
        <w:instrText xml:space="preserve"> PAGEREF _Toc38621890 \h </w:instrText>
      </w:r>
      <w:r>
        <w:rPr>
          <w:noProof/>
        </w:rPr>
      </w:r>
      <w:r>
        <w:rPr>
          <w:noProof/>
        </w:rPr>
        <w:fldChar w:fldCharType="separate"/>
      </w:r>
      <w:r>
        <w:rPr>
          <w:noProof/>
        </w:rPr>
        <w:t>16</w:t>
      </w:r>
      <w:r>
        <w:rPr>
          <w:noProof/>
        </w:rPr>
        <w:fldChar w:fldCharType="end"/>
      </w:r>
    </w:p>
    <w:p w:rsidR="004E3210" w:rsidRDefault="004E3210" w14:paraId="45B6AB3A" w14:textId="6EAD3E75">
      <w:pPr>
        <w:pStyle w:val="TOC1"/>
        <w:tabs>
          <w:tab w:val="right" w:leader="dot" w:pos="9350"/>
        </w:tabs>
        <w:rPr>
          <w:rFonts w:eastAsiaTheme="minorEastAsia" w:cstheme="minorBidi"/>
          <w:b w:val="0"/>
          <w:bCs w:val="0"/>
          <w:caps w:val="0"/>
          <w:noProof/>
          <w:sz w:val="22"/>
          <w:szCs w:val="22"/>
        </w:rPr>
      </w:pPr>
      <w:r>
        <w:rPr>
          <w:noProof/>
        </w:rPr>
        <w:t>iSolved Time</w:t>
      </w:r>
      <w:r>
        <w:rPr>
          <w:noProof/>
        </w:rPr>
        <w:fldChar w:fldCharType="begin"/>
      </w:r>
      <w:r>
        <w:rPr>
          <w:noProof/>
        </w:rPr>
        <w:instrText xml:space="preserve"> PAGEREF _Toc38621891 \h </w:instrText>
      </w:r>
      <w:r>
        <w:rPr>
          <w:noProof/>
        </w:rPr>
      </w:r>
      <w:r>
        <w:rPr>
          <w:noProof/>
        </w:rPr>
        <w:fldChar w:fldCharType="separate"/>
      </w:r>
      <w:r>
        <w:rPr>
          <w:noProof/>
        </w:rPr>
        <w:t>18</w:t>
      </w:r>
      <w:r>
        <w:rPr>
          <w:noProof/>
        </w:rPr>
        <w:fldChar w:fldCharType="end"/>
      </w:r>
    </w:p>
    <w:p w:rsidR="004E3210" w:rsidRDefault="004E3210" w14:paraId="0BD3BC58" w14:textId="755BC52C">
      <w:pPr>
        <w:pStyle w:val="TOC2"/>
        <w:tabs>
          <w:tab w:val="right" w:leader="dot" w:pos="9350"/>
        </w:tabs>
        <w:rPr>
          <w:rFonts w:eastAsiaTheme="minorEastAsia" w:cstheme="minorBidi"/>
          <w:smallCaps w:val="0"/>
          <w:noProof/>
          <w:sz w:val="22"/>
          <w:szCs w:val="22"/>
        </w:rPr>
      </w:pPr>
      <w:r>
        <w:rPr>
          <w:noProof/>
        </w:rPr>
        <w:t>Time Card</w:t>
      </w:r>
      <w:r>
        <w:rPr>
          <w:noProof/>
        </w:rPr>
        <w:tab/>
      </w:r>
      <w:r>
        <w:rPr>
          <w:noProof/>
        </w:rPr>
        <w:fldChar w:fldCharType="begin"/>
      </w:r>
      <w:r>
        <w:rPr>
          <w:noProof/>
        </w:rPr>
        <w:instrText xml:space="preserve"> PAGEREF _Toc38621892 \h </w:instrText>
      </w:r>
      <w:r>
        <w:rPr>
          <w:noProof/>
        </w:rPr>
      </w:r>
      <w:r>
        <w:rPr>
          <w:noProof/>
        </w:rPr>
        <w:fldChar w:fldCharType="separate"/>
      </w:r>
      <w:r>
        <w:rPr>
          <w:noProof/>
        </w:rPr>
        <w:t>18</w:t>
      </w:r>
      <w:r>
        <w:rPr>
          <w:noProof/>
        </w:rPr>
        <w:fldChar w:fldCharType="end"/>
      </w:r>
    </w:p>
    <w:p w:rsidR="004E3210" w:rsidRDefault="004E3210" w14:paraId="54ED4180" w14:textId="49B9EA99">
      <w:pPr>
        <w:pStyle w:val="TOC3"/>
        <w:tabs>
          <w:tab w:val="right" w:leader="dot" w:pos="9350"/>
        </w:tabs>
        <w:rPr>
          <w:rFonts w:eastAsiaTheme="minorEastAsia" w:cstheme="minorBidi"/>
          <w:i w:val="0"/>
          <w:iCs w:val="0"/>
          <w:noProof/>
          <w:sz w:val="22"/>
          <w:szCs w:val="22"/>
        </w:rPr>
      </w:pPr>
      <w:r>
        <w:rPr>
          <w:noProof/>
        </w:rPr>
        <w:t>Pay Period View</w:t>
      </w:r>
      <w:r>
        <w:rPr>
          <w:noProof/>
        </w:rPr>
        <w:tab/>
      </w:r>
      <w:r>
        <w:rPr>
          <w:noProof/>
        </w:rPr>
        <w:fldChar w:fldCharType="begin"/>
      </w:r>
      <w:r>
        <w:rPr>
          <w:noProof/>
        </w:rPr>
        <w:instrText xml:space="preserve"> PAGEREF _Toc38621893 \h </w:instrText>
      </w:r>
      <w:r>
        <w:rPr>
          <w:noProof/>
        </w:rPr>
      </w:r>
      <w:r>
        <w:rPr>
          <w:noProof/>
        </w:rPr>
        <w:fldChar w:fldCharType="separate"/>
      </w:r>
      <w:r>
        <w:rPr>
          <w:noProof/>
        </w:rPr>
        <w:t>19</w:t>
      </w:r>
      <w:r>
        <w:rPr>
          <w:noProof/>
        </w:rPr>
        <w:fldChar w:fldCharType="end"/>
      </w:r>
    </w:p>
    <w:p w:rsidR="004E3210" w:rsidRDefault="004E3210" w14:paraId="2CF6BAEB" w14:textId="5536CE22">
      <w:pPr>
        <w:pStyle w:val="TOC3"/>
        <w:tabs>
          <w:tab w:val="right" w:leader="dot" w:pos="9350"/>
        </w:tabs>
        <w:rPr>
          <w:rFonts w:eastAsiaTheme="minorEastAsia" w:cstheme="minorBidi"/>
          <w:i w:val="0"/>
          <w:iCs w:val="0"/>
          <w:noProof/>
          <w:sz w:val="22"/>
          <w:szCs w:val="22"/>
        </w:rPr>
      </w:pPr>
      <w:r>
        <w:rPr>
          <w:noProof/>
        </w:rPr>
        <w:t>Week View</w:t>
      </w:r>
      <w:r>
        <w:rPr>
          <w:noProof/>
        </w:rPr>
        <w:tab/>
      </w:r>
      <w:r>
        <w:rPr>
          <w:noProof/>
        </w:rPr>
        <w:fldChar w:fldCharType="begin"/>
      </w:r>
      <w:r>
        <w:rPr>
          <w:noProof/>
        </w:rPr>
        <w:instrText xml:space="preserve"> PAGEREF _Toc38621894 \h </w:instrText>
      </w:r>
      <w:r>
        <w:rPr>
          <w:noProof/>
        </w:rPr>
      </w:r>
      <w:r>
        <w:rPr>
          <w:noProof/>
        </w:rPr>
        <w:fldChar w:fldCharType="separate"/>
      </w:r>
      <w:r>
        <w:rPr>
          <w:noProof/>
        </w:rPr>
        <w:t>19</w:t>
      </w:r>
      <w:r>
        <w:rPr>
          <w:noProof/>
        </w:rPr>
        <w:fldChar w:fldCharType="end"/>
      </w:r>
    </w:p>
    <w:p w:rsidR="004E3210" w:rsidRDefault="004E3210" w14:paraId="106DA709" w14:textId="25CAA289">
      <w:pPr>
        <w:pStyle w:val="TOC3"/>
        <w:tabs>
          <w:tab w:val="right" w:leader="dot" w:pos="9350"/>
        </w:tabs>
        <w:rPr>
          <w:rFonts w:eastAsiaTheme="minorEastAsia" w:cstheme="minorBidi"/>
          <w:i w:val="0"/>
          <w:iCs w:val="0"/>
          <w:noProof/>
          <w:sz w:val="22"/>
          <w:szCs w:val="22"/>
        </w:rPr>
      </w:pPr>
      <w:r>
        <w:rPr>
          <w:noProof/>
        </w:rPr>
        <w:t>Day View</w:t>
      </w:r>
      <w:r>
        <w:rPr>
          <w:noProof/>
        </w:rPr>
        <w:tab/>
      </w:r>
      <w:r>
        <w:rPr>
          <w:noProof/>
        </w:rPr>
        <w:fldChar w:fldCharType="begin"/>
      </w:r>
      <w:r>
        <w:rPr>
          <w:noProof/>
        </w:rPr>
        <w:instrText xml:space="preserve"> PAGEREF _Toc38621895 \h </w:instrText>
      </w:r>
      <w:r>
        <w:rPr>
          <w:noProof/>
        </w:rPr>
      </w:r>
      <w:r>
        <w:rPr>
          <w:noProof/>
        </w:rPr>
        <w:fldChar w:fldCharType="separate"/>
      </w:r>
      <w:r>
        <w:rPr>
          <w:noProof/>
        </w:rPr>
        <w:t>20</w:t>
      </w:r>
      <w:r>
        <w:rPr>
          <w:noProof/>
        </w:rPr>
        <w:fldChar w:fldCharType="end"/>
      </w:r>
    </w:p>
    <w:p w:rsidR="004E3210" w:rsidRDefault="004E3210" w14:paraId="59ADB9B1" w14:textId="60E00C3D">
      <w:pPr>
        <w:pStyle w:val="TOC3"/>
        <w:tabs>
          <w:tab w:val="right" w:leader="dot" w:pos="9350"/>
        </w:tabs>
        <w:rPr>
          <w:rFonts w:eastAsiaTheme="minorEastAsia" w:cstheme="minorBidi"/>
          <w:i w:val="0"/>
          <w:iCs w:val="0"/>
          <w:noProof/>
          <w:sz w:val="22"/>
          <w:szCs w:val="22"/>
        </w:rPr>
      </w:pPr>
      <w:r>
        <w:rPr>
          <w:noProof/>
        </w:rPr>
        <w:t>Time Card Summary</w:t>
      </w:r>
      <w:r>
        <w:rPr>
          <w:noProof/>
        </w:rPr>
        <w:tab/>
      </w:r>
      <w:r>
        <w:rPr>
          <w:noProof/>
        </w:rPr>
        <w:fldChar w:fldCharType="begin"/>
      </w:r>
      <w:r>
        <w:rPr>
          <w:noProof/>
        </w:rPr>
        <w:instrText xml:space="preserve"> PAGEREF _Toc38621896 \h </w:instrText>
      </w:r>
      <w:r>
        <w:rPr>
          <w:noProof/>
        </w:rPr>
      </w:r>
      <w:r>
        <w:rPr>
          <w:noProof/>
        </w:rPr>
        <w:fldChar w:fldCharType="separate"/>
      </w:r>
      <w:r>
        <w:rPr>
          <w:noProof/>
        </w:rPr>
        <w:t>20</w:t>
      </w:r>
      <w:r>
        <w:rPr>
          <w:noProof/>
        </w:rPr>
        <w:fldChar w:fldCharType="end"/>
      </w:r>
    </w:p>
    <w:p w:rsidR="004E3210" w:rsidRDefault="004E3210" w14:paraId="78B9A8B1" w14:textId="53870F49">
      <w:pPr>
        <w:pStyle w:val="TOC3"/>
        <w:tabs>
          <w:tab w:val="right" w:leader="dot" w:pos="9350"/>
        </w:tabs>
        <w:rPr>
          <w:rFonts w:eastAsiaTheme="minorEastAsia" w:cstheme="minorBidi"/>
          <w:i w:val="0"/>
          <w:iCs w:val="0"/>
          <w:noProof/>
          <w:sz w:val="22"/>
          <w:szCs w:val="22"/>
        </w:rPr>
      </w:pPr>
      <w:r>
        <w:rPr>
          <w:noProof/>
        </w:rPr>
        <w:t>Time Card Verification</w:t>
      </w:r>
      <w:r>
        <w:rPr>
          <w:noProof/>
        </w:rPr>
        <w:tab/>
      </w:r>
      <w:r>
        <w:rPr>
          <w:noProof/>
        </w:rPr>
        <w:fldChar w:fldCharType="begin"/>
      </w:r>
      <w:r>
        <w:rPr>
          <w:noProof/>
        </w:rPr>
        <w:instrText xml:space="preserve"> PAGEREF _Toc38621897 \h </w:instrText>
      </w:r>
      <w:r>
        <w:rPr>
          <w:noProof/>
        </w:rPr>
      </w:r>
      <w:r>
        <w:rPr>
          <w:noProof/>
        </w:rPr>
        <w:fldChar w:fldCharType="separate"/>
      </w:r>
      <w:r>
        <w:rPr>
          <w:noProof/>
        </w:rPr>
        <w:t>23</w:t>
      </w:r>
      <w:r>
        <w:rPr>
          <w:noProof/>
        </w:rPr>
        <w:fldChar w:fldCharType="end"/>
      </w:r>
    </w:p>
    <w:p w:rsidR="004E3210" w:rsidRDefault="004E3210" w14:paraId="05899600" w14:textId="7138FB29">
      <w:pPr>
        <w:pStyle w:val="TOC2"/>
        <w:tabs>
          <w:tab w:val="right" w:leader="dot" w:pos="9350"/>
        </w:tabs>
        <w:rPr>
          <w:rFonts w:eastAsiaTheme="minorEastAsia" w:cstheme="minorBidi"/>
          <w:smallCaps w:val="0"/>
          <w:noProof/>
          <w:sz w:val="22"/>
          <w:szCs w:val="22"/>
        </w:rPr>
      </w:pPr>
      <w:r>
        <w:rPr>
          <w:noProof/>
        </w:rPr>
        <w:t>Mobile Punch (Detailed Punch)</w:t>
      </w:r>
      <w:r>
        <w:rPr>
          <w:noProof/>
        </w:rPr>
        <w:tab/>
      </w:r>
      <w:r>
        <w:rPr>
          <w:noProof/>
        </w:rPr>
        <w:fldChar w:fldCharType="begin"/>
      </w:r>
      <w:r>
        <w:rPr>
          <w:noProof/>
        </w:rPr>
        <w:instrText xml:space="preserve"> PAGEREF _Toc38621898 \h </w:instrText>
      </w:r>
      <w:r>
        <w:rPr>
          <w:noProof/>
        </w:rPr>
      </w:r>
      <w:r>
        <w:rPr>
          <w:noProof/>
        </w:rPr>
        <w:fldChar w:fldCharType="separate"/>
      </w:r>
      <w:r>
        <w:rPr>
          <w:noProof/>
        </w:rPr>
        <w:t>24</w:t>
      </w:r>
      <w:r>
        <w:rPr>
          <w:noProof/>
        </w:rPr>
        <w:fldChar w:fldCharType="end"/>
      </w:r>
    </w:p>
    <w:p w:rsidR="004E3210" w:rsidRDefault="004E3210" w14:paraId="0A4C2FAE" w14:textId="33C21EF6">
      <w:pPr>
        <w:pStyle w:val="TOC2"/>
        <w:tabs>
          <w:tab w:val="right" w:leader="dot" w:pos="9350"/>
        </w:tabs>
        <w:rPr>
          <w:rFonts w:eastAsiaTheme="minorEastAsia" w:cstheme="minorBidi"/>
          <w:smallCaps w:val="0"/>
          <w:noProof/>
          <w:sz w:val="22"/>
          <w:szCs w:val="22"/>
        </w:rPr>
      </w:pPr>
      <w:r>
        <w:rPr>
          <w:noProof/>
        </w:rPr>
        <w:t>Punch Now (Quick Punch)</w:t>
      </w:r>
      <w:r>
        <w:rPr>
          <w:noProof/>
        </w:rPr>
        <w:tab/>
      </w:r>
      <w:r>
        <w:rPr>
          <w:noProof/>
        </w:rPr>
        <w:fldChar w:fldCharType="begin"/>
      </w:r>
      <w:r>
        <w:rPr>
          <w:noProof/>
        </w:rPr>
        <w:instrText xml:space="preserve"> PAGEREF _Toc38621899 \h </w:instrText>
      </w:r>
      <w:r>
        <w:rPr>
          <w:noProof/>
        </w:rPr>
      </w:r>
      <w:r>
        <w:rPr>
          <w:noProof/>
        </w:rPr>
        <w:fldChar w:fldCharType="separate"/>
      </w:r>
      <w:r>
        <w:rPr>
          <w:noProof/>
        </w:rPr>
        <w:t>25</w:t>
      </w:r>
      <w:r>
        <w:rPr>
          <w:noProof/>
        </w:rPr>
        <w:fldChar w:fldCharType="end"/>
      </w:r>
    </w:p>
    <w:p w:rsidR="004E3210" w:rsidRDefault="004E3210" w14:paraId="27CDEA19" w14:textId="2B6C53B6">
      <w:pPr>
        <w:pStyle w:val="TOC2"/>
        <w:tabs>
          <w:tab w:val="right" w:leader="dot" w:pos="9350"/>
        </w:tabs>
        <w:rPr>
          <w:rFonts w:eastAsiaTheme="minorEastAsia" w:cstheme="minorBidi"/>
          <w:smallCaps w:val="0"/>
          <w:noProof/>
          <w:sz w:val="22"/>
          <w:szCs w:val="22"/>
        </w:rPr>
      </w:pPr>
      <w:r>
        <w:rPr>
          <w:noProof/>
        </w:rPr>
        <w:t>View My Schedule</w:t>
      </w:r>
      <w:r>
        <w:rPr>
          <w:noProof/>
        </w:rPr>
        <w:tab/>
      </w:r>
      <w:r>
        <w:rPr>
          <w:noProof/>
        </w:rPr>
        <w:fldChar w:fldCharType="begin"/>
      </w:r>
      <w:r>
        <w:rPr>
          <w:noProof/>
        </w:rPr>
        <w:instrText xml:space="preserve"> PAGEREF _Toc38621900 \h </w:instrText>
      </w:r>
      <w:r>
        <w:rPr>
          <w:noProof/>
        </w:rPr>
      </w:r>
      <w:r>
        <w:rPr>
          <w:noProof/>
        </w:rPr>
        <w:fldChar w:fldCharType="separate"/>
      </w:r>
      <w:r>
        <w:rPr>
          <w:noProof/>
        </w:rPr>
        <w:t>26</w:t>
      </w:r>
      <w:r>
        <w:rPr>
          <w:noProof/>
        </w:rPr>
        <w:fldChar w:fldCharType="end"/>
      </w:r>
    </w:p>
    <w:p w:rsidR="004E3210" w:rsidRDefault="004E3210" w14:paraId="219A8A4A" w14:textId="28F5A6D0">
      <w:pPr>
        <w:pStyle w:val="TOC2"/>
        <w:tabs>
          <w:tab w:val="right" w:leader="dot" w:pos="9350"/>
        </w:tabs>
        <w:rPr>
          <w:rFonts w:eastAsiaTheme="minorEastAsia" w:cstheme="minorBidi"/>
          <w:smallCaps w:val="0"/>
          <w:noProof/>
          <w:sz w:val="22"/>
          <w:szCs w:val="22"/>
        </w:rPr>
      </w:pPr>
      <w:r>
        <w:rPr>
          <w:noProof/>
        </w:rPr>
        <w:t>Settings</w:t>
      </w:r>
      <w:r>
        <w:rPr>
          <w:noProof/>
        </w:rPr>
        <w:tab/>
      </w:r>
      <w:r>
        <w:rPr>
          <w:noProof/>
        </w:rPr>
        <w:fldChar w:fldCharType="begin"/>
      </w:r>
      <w:r>
        <w:rPr>
          <w:noProof/>
        </w:rPr>
        <w:instrText xml:space="preserve"> PAGEREF _Toc38621901 \h </w:instrText>
      </w:r>
      <w:r>
        <w:rPr>
          <w:noProof/>
        </w:rPr>
      </w:r>
      <w:r>
        <w:rPr>
          <w:noProof/>
        </w:rPr>
        <w:fldChar w:fldCharType="separate"/>
      </w:r>
      <w:r>
        <w:rPr>
          <w:noProof/>
        </w:rPr>
        <w:t>27</w:t>
      </w:r>
      <w:r>
        <w:rPr>
          <w:noProof/>
        </w:rPr>
        <w:fldChar w:fldCharType="end"/>
      </w:r>
    </w:p>
    <w:p w:rsidR="004E3210" w:rsidRDefault="004E3210" w14:paraId="40B7FE1E" w14:textId="121ECA9B">
      <w:pPr>
        <w:pStyle w:val="TOC1"/>
        <w:tabs>
          <w:tab w:val="right" w:leader="dot" w:pos="9350"/>
        </w:tabs>
        <w:rPr>
          <w:rFonts w:eastAsiaTheme="minorEastAsia" w:cstheme="minorBidi"/>
          <w:b w:val="0"/>
          <w:bCs w:val="0"/>
          <w:caps w:val="0"/>
          <w:noProof/>
          <w:sz w:val="22"/>
          <w:szCs w:val="22"/>
        </w:rPr>
      </w:pPr>
      <w:r>
        <w:rPr>
          <w:noProof/>
        </w:rPr>
        <w:t>Notifications</w:t>
      </w:r>
      <w:r>
        <w:rPr>
          <w:noProof/>
        </w:rPr>
        <w:tab/>
      </w:r>
      <w:r>
        <w:rPr>
          <w:noProof/>
        </w:rPr>
        <w:fldChar w:fldCharType="begin"/>
      </w:r>
      <w:r>
        <w:rPr>
          <w:noProof/>
        </w:rPr>
        <w:instrText xml:space="preserve"> PAGEREF _Toc38621902 \h </w:instrText>
      </w:r>
      <w:r>
        <w:rPr>
          <w:noProof/>
        </w:rPr>
      </w:r>
      <w:r>
        <w:rPr>
          <w:noProof/>
        </w:rPr>
        <w:fldChar w:fldCharType="separate"/>
      </w:r>
      <w:r>
        <w:rPr>
          <w:noProof/>
        </w:rPr>
        <w:t>28</w:t>
      </w:r>
      <w:r>
        <w:rPr>
          <w:noProof/>
        </w:rPr>
        <w:fldChar w:fldCharType="end"/>
      </w:r>
    </w:p>
    <w:p w:rsidR="004E3210" w:rsidRDefault="004E3210" w14:paraId="6D9C9871" w14:textId="0740A377">
      <w:pPr>
        <w:pStyle w:val="TOC1"/>
        <w:tabs>
          <w:tab w:val="right" w:leader="dot" w:pos="9350"/>
        </w:tabs>
        <w:rPr>
          <w:rFonts w:eastAsiaTheme="minorEastAsia" w:cstheme="minorBidi"/>
          <w:b w:val="0"/>
          <w:bCs w:val="0"/>
          <w:caps w:val="0"/>
          <w:noProof/>
          <w:sz w:val="22"/>
          <w:szCs w:val="22"/>
        </w:rPr>
      </w:pPr>
      <w:r>
        <w:rPr>
          <w:noProof/>
        </w:rPr>
        <w:t>Downloads</w:t>
      </w:r>
      <w:r>
        <w:rPr>
          <w:noProof/>
        </w:rPr>
        <w:tab/>
      </w:r>
      <w:r>
        <w:rPr>
          <w:noProof/>
        </w:rPr>
        <w:fldChar w:fldCharType="begin"/>
      </w:r>
      <w:r>
        <w:rPr>
          <w:noProof/>
        </w:rPr>
        <w:instrText xml:space="preserve"> PAGEREF _Toc38621903 \h </w:instrText>
      </w:r>
      <w:r>
        <w:rPr>
          <w:noProof/>
        </w:rPr>
      </w:r>
      <w:r>
        <w:rPr>
          <w:noProof/>
        </w:rPr>
        <w:fldChar w:fldCharType="separate"/>
      </w:r>
      <w:r>
        <w:rPr>
          <w:noProof/>
        </w:rPr>
        <w:t>29</w:t>
      </w:r>
      <w:r>
        <w:rPr>
          <w:noProof/>
        </w:rPr>
        <w:fldChar w:fldCharType="end"/>
      </w:r>
    </w:p>
    <w:p w:rsidR="004E3210" w:rsidRDefault="004E3210" w14:paraId="2B911532" w14:textId="57E0E18C">
      <w:pPr>
        <w:pStyle w:val="TOC1"/>
        <w:tabs>
          <w:tab w:val="right" w:leader="dot" w:pos="9350"/>
        </w:tabs>
        <w:rPr>
          <w:rFonts w:eastAsiaTheme="minorEastAsia" w:cstheme="minorBidi"/>
          <w:b w:val="0"/>
          <w:bCs w:val="0"/>
          <w:caps w:val="0"/>
          <w:noProof/>
          <w:sz w:val="22"/>
          <w:szCs w:val="22"/>
        </w:rPr>
      </w:pPr>
      <w:r>
        <w:rPr>
          <w:noProof/>
        </w:rPr>
        <w:t>Appendix A: Troubleshooting Common Login Issues</w:t>
      </w:r>
      <w:r>
        <w:rPr>
          <w:noProof/>
        </w:rPr>
        <w:tab/>
      </w:r>
      <w:r>
        <w:rPr>
          <w:noProof/>
        </w:rPr>
        <w:fldChar w:fldCharType="begin"/>
      </w:r>
      <w:r>
        <w:rPr>
          <w:noProof/>
        </w:rPr>
        <w:instrText xml:space="preserve"> PAGEREF _Toc38621904 \h </w:instrText>
      </w:r>
      <w:r>
        <w:rPr>
          <w:noProof/>
        </w:rPr>
      </w:r>
      <w:r>
        <w:rPr>
          <w:noProof/>
        </w:rPr>
        <w:fldChar w:fldCharType="separate"/>
      </w:r>
      <w:r>
        <w:rPr>
          <w:noProof/>
        </w:rPr>
        <w:t>30</w:t>
      </w:r>
      <w:r>
        <w:rPr>
          <w:noProof/>
        </w:rPr>
        <w:fldChar w:fldCharType="end"/>
      </w:r>
    </w:p>
    <w:p w:rsidR="000D789E" w:rsidP="00315D63" w:rsidRDefault="00CB3D41" w14:paraId="45F41348" w14:textId="77777777">
      <w:pPr>
        <w:rPr>
          <w:color w:val="365F91" w:themeColor="accent1" w:themeShade="BF"/>
          <w:sz w:val="36"/>
        </w:rPr>
      </w:pPr>
      <w:r>
        <w:fldChar w:fldCharType="end"/>
      </w:r>
      <w:r w:rsidR="000D789E">
        <w:br w:type="page"/>
      </w:r>
    </w:p>
    <w:p w:rsidRPr="00C42FAB" w:rsidR="00C42FAB" w:rsidP="00C42FAB" w:rsidRDefault="0003725A" w14:paraId="3F949808" w14:textId="6C6C8A1D">
      <w:pPr>
        <w:pStyle w:val="Heading1"/>
      </w:pPr>
      <w:bookmarkStart w:name="_Toc418665168" w:id="14"/>
      <w:bookmarkStart w:name="_Toc38621872" w:id="15"/>
      <w:r>
        <w:lastRenderedPageBreak/>
        <w:t xml:space="preserve">Getting Started with </w:t>
      </w:r>
      <w:r w:rsidR="004D6AC8">
        <w:t>iSolved | GO</w:t>
      </w:r>
      <w:bookmarkEnd w:id="14"/>
      <w:bookmarkEnd w:id="15"/>
    </w:p>
    <w:p w:rsidR="00C42FAB" w:rsidP="00C42FAB" w:rsidRDefault="004D6AC8" w14:paraId="429953CE" w14:textId="736AF56B">
      <w:r>
        <w:t>iSolved | GO</w:t>
      </w:r>
      <w:r w:rsidRPr="00C42FAB" w:rsidR="00C42FAB">
        <w:t xml:space="preserve"> is </w:t>
      </w:r>
      <w:r w:rsidR="00D327C2">
        <w:t xml:space="preserve">the mobile application for </w:t>
      </w:r>
      <w:r w:rsidRPr="00C42FAB" w:rsidR="00C42FAB">
        <w:t xml:space="preserve">iSolved </w:t>
      </w:r>
      <w:r w:rsidR="00D327C2">
        <w:t>ESS users</w:t>
      </w:r>
      <w:r w:rsidR="009B27F0">
        <w:t xml:space="preserve">, so you can </w:t>
      </w:r>
      <w:r w:rsidR="00D664A0">
        <w:t>access</w:t>
      </w:r>
      <w:r w:rsidR="00D327C2">
        <w:t xml:space="preserve"> time and payroll functions </w:t>
      </w:r>
      <w:r w:rsidR="009B27F0">
        <w:t>from</w:t>
      </w:r>
      <w:r w:rsidR="00D327C2">
        <w:t xml:space="preserve"> </w:t>
      </w:r>
      <w:r w:rsidR="00D664A0">
        <w:t>your</w:t>
      </w:r>
      <w:r w:rsidR="00D327C2">
        <w:t xml:space="preserve"> smartphone or tablet. The app is available for Android and Apple iOS devices.</w:t>
      </w:r>
    </w:p>
    <w:p w:rsidRPr="00C42FAB" w:rsidR="000C3A31" w:rsidP="00C42FAB" w:rsidRDefault="004D6AC8" w14:paraId="0F30EB11" w14:textId="0B8B5D7B">
      <w:r>
        <w:t>iSolved | GO</w:t>
      </w:r>
      <w:r w:rsidR="000C3A31">
        <w:t xml:space="preserve"> can be used interchangeabl</w:t>
      </w:r>
      <w:r w:rsidR="005600EE">
        <w:t>y</w:t>
      </w:r>
      <w:r w:rsidR="000C3A31">
        <w:t xml:space="preserve"> with</w:t>
      </w:r>
      <w:r w:rsidR="00C17A18">
        <w:t xml:space="preserve"> other iSolved time collection </w:t>
      </w:r>
      <w:r w:rsidR="00150C1B">
        <w:t>methods and</w:t>
      </w:r>
      <w:r w:rsidR="00C17A18">
        <w:t xml:space="preserve"> can be used from multiple devices. </w:t>
      </w:r>
      <w:r w:rsidR="000C3A31">
        <w:t>For example, you</w:t>
      </w:r>
      <w:r w:rsidR="00D327C2">
        <w:t xml:space="preserve"> can punch in </w:t>
      </w:r>
      <w:r w:rsidR="000C3A31">
        <w:t xml:space="preserve">for the day </w:t>
      </w:r>
      <w:r w:rsidR="00C17A18">
        <w:t xml:space="preserve">at your desk </w:t>
      </w:r>
      <w:r w:rsidR="000C3A31">
        <w:t xml:space="preserve">using </w:t>
      </w:r>
      <w:r w:rsidR="00C17A18">
        <w:t xml:space="preserve">iSolved </w:t>
      </w:r>
      <w:r w:rsidR="000C3A31">
        <w:t>E</w:t>
      </w:r>
      <w:r w:rsidR="00C17A18">
        <w:t xml:space="preserve">mployee </w:t>
      </w:r>
      <w:r w:rsidR="000C3A31">
        <w:t>S</w:t>
      </w:r>
      <w:r w:rsidR="00C17A18">
        <w:t xml:space="preserve">elf </w:t>
      </w:r>
      <w:r w:rsidR="000C3A31">
        <w:t>S</w:t>
      </w:r>
      <w:r w:rsidR="00C17A18">
        <w:t>ervice from a web browser</w:t>
      </w:r>
      <w:r w:rsidR="000C3A31">
        <w:t xml:space="preserve">, </w:t>
      </w:r>
      <w:r w:rsidR="00D327C2">
        <w:t xml:space="preserve">punch </w:t>
      </w:r>
      <w:r w:rsidR="00C17A18">
        <w:t xml:space="preserve">out and back in </w:t>
      </w:r>
      <w:r w:rsidR="00D327C2">
        <w:t>f</w:t>
      </w:r>
      <w:r w:rsidR="00C17A18">
        <w:t>rom</w:t>
      </w:r>
      <w:r w:rsidR="00D327C2">
        <w:t xml:space="preserve"> </w:t>
      </w:r>
      <w:r w:rsidR="000C3A31">
        <w:t xml:space="preserve">lunch </w:t>
      </w:r>
      <w:r w:rsidR="001D50F0">
        <w:t xml:space="preserve">using </w:t>
      </w:r>
      <w:r w:rsidR="00D327C2">
        <w:t xml:space="preserve">an iPad at your team table, and then use your </w:t>
      </w:r>
      <w:r w:rsidR="005600EE">
        <w:t xml:space="preserve">phone </w:t>
      </w:r>
      <w:r w:rsidR="00C17A18">
        <w:t>while yo</w:t>
      </w:r>
      <w:r w:rsidR="000C3A31">
        <w:t>u</w:t>
      </w:r>
      <w:r w:rsidR="00C17A18">
        <w:t>’re</w:t>
      </w:r>
      <w:r w:rsidR="000C3A31">
        <w:t xml:space="preserve"> waiting for the elevator </w:t>
      </w:r>
      <w:r w:rsidR="00C17A18">
        <w:t xml:space="preserve">to punch out </w:t>
      </w:r>
      <w:r w:rsidR="000C3A31">
        <w:t>at the end of the day.</w:t>
      </w:r>
      <w:r w:rsidR="00C17A18">
        <w:t xml:space="preserve"> Regardless of the method or device, all punches will be</w:t>
      </w:r>
      <w:r w:rsidR="00D664A0">
        <w:t xml:space="preserve"> saved to your</w:t>
      </w:r>
      <w:r w:rsidR="00C17A18">
        <w:t xml:space="preserve"> </w:t>
      </w:r>
      <w:r w:rsidR="00D664A0">
        <w:t xml:space="preserve">iSolved </w:t>
      </w:r>
      <w:r w:rsidR="00C17A18">
        <w:t xml:space="preserve">Time Card </w:t>
      </w:r>
      <w:r w:rsidR="00D664A0">
        <w:t>and used</w:t>
      </w:r>
      <w:r w:rsidR="00C17A18">
        <w:t xml:space="preserve"> to calculate your hours for the day.</w:t>
      </w:r>
    </w:p>
    <w:p w:rsidR="009B27F0" w:rsidP="00C42FAB" w:rsidRDefault="009B27F0" w14:paraId="1ED04CC3" w14:textId="21071071">
      <w:r>
        <w:t>Use this</w:t>
      </w:r>
      <w:r w:rsidR="008D676C">
        <w:t xml:space="preserve"> guide to learn how to</w:t>
      </w:r>
      <w:r>
        <w:t>:</w:t>
      </w:r>
    </w:p>
    <w:p w:rsidR="003B1D7D" w:rsidP="0088410A" w:rsidRDefault="003B1D7D" w14:paraId="21F96C1D" w14:textId="77777777">
      <w:pPr>
        <w:pStyle w:val="ListParagraph"/>
        <w:ind w:left="774"/>
        <w:rPr>
          <w:i/>
          <w:u w:val="single"/>
        </w:rPr>
        <w:sectPr w:rsidR="003B1D7D" w:rsidSect="00927AA4">
          <w:headerReference w:type="default" r:id="rId14"/>
          <w:footerReference w:type="default" r:id="rId15"/>
          <w:headerReference w:type="first" r:id="rId16"/>
          <w:footerReference w:type="first" r:id="rId17"/>
          <w:pgSz w:w="12240" w:h="15840"/>
          <w:pgMar w:top="1440" w:right="1440" w:bottom="720" w:left="1440" w:header="720" w:footer="720" w:gutter="0"/>
          <w:pgNumType w:start="0"/>
          <w:cols w:space="720"/>
          <w:titlePg/>
          <w:docGrid w:linePitch="360"/>
        </w:sectPr>
      </w:pPr>
    </w:p>
    <w:p w:rsidRPr="003B1D7D" w:rsidR="0088410A" w:rsidP="003B1D7D" w:rsidRDefault="0088410A" w14:paraId="194FA923" w14:textId="69ACB71B">
      <w:pPr>
        <w:spacing w:after="0"/>
        <w:ind w:left="360"/>
        <w:rPr>
          <w:i/>
          <w:u w:val="single"/>
        </w:rPr>
      </w:pPr>
      <w:r w:rsidRPr="003B1D7D">
        <w:rPr>
          <w:i/>
          <w:u w:val="single"/>
        </w:rPr>
        <w:t>General</w:t>
      </w:r>
    </w:p>
    <w:p w:rsidR="009B27F0" w:rsidP="003B1D7D" w:rsidRDefault="009B27F0" w14:paraId="19293B44" w14:textId="5EF0689C">
      <w:pPr>
        <w:pStyle w:val="ListParagraph"/>
        <w:numPr>
          <w:ilvl w:val="0"/>
          <w:numId w:val="14"/>
        </w:numPr>
        <w:ind w:left="360"/>
      </w:pPr>
      <w:r>
        <w:t xml:space="preserve">Install </w:t>
      </w:r>
      <w:r w:rsidR="008D676C">
        <w:t xml:space="preserve">iSolved </w:t>
      </w:r>
      <w:r w:rsidR="003B1D7D">
        <w:t xml:space="preserve">| </w:t>
      </w:r>
      <w:r w:rsidR="008D676C">
        <w:t>GO</w:t>
      </w:r>
    </w:p>
    <w:p w:rsidR="003B1D7D" w:rsidP="003B1D7D" w:rsidRDefault="003B1D7D" w14:paraId="47EA158B" w14:textId="6C0E2B2C">
      <w:pPr>
        <w:pStyle w:val="ListParagraph"/>
        <w:numPr>
          <w:ilvl w:val="0"/>
          <w:numId w:val="14"/>
        </w:numPr>
        <w:ind w:left="360"/>
      </w:pPr>
      <w:r>
        <w:t>Log in and log out</w:t>
      </w:r>
    </w:p>
    <w:p w:rsidR="0088410A" w:rsidP="003B1D7D" w:rsidRDefault="0088410A" w14:paraId="5F0C3516" w14:textId="787D21C5">
      <w:pPr>
        <w:pStyle w:val="ListParagraph"/>
        <w:numPr>
          <w:ilvl w:val="0"/>
          <w:numId w:val="14"/>
        </w:numPr>
        <w:ind w:left="360"/>
      </w:pPr>
      <w:r>
        <w:t>Update your password</w:t>
      </w:r>
    </w:p>
    <w:p w:rsidRPr="00C42FAB" w:rsidR="003B1D7D" w:rsidP="003B1D7D" w:rsidRDefault="003B1D7D" w14:paraId="0BD66265" w14:textId="06A9B578">
      <w:pPr>
        <w:pStyle w:val="ListParagraph"/>
        <w:numPr>
          <w:ilvl w:val="0"/>
          <w:numId w:val="14"/>
        </w:numPr>
        <w:ind w:left="360"/>
      </w:pPr>
      <w:r>
        <w:t>Review and delete notifications</w:t>
      </w:r>
    </w:p>
    <w:p w:rsidRPr="003B1D7D" w:rsidR="0088410A" w:rsidP="003B1D7D" w:rsidRDefault="003B1D7D" w14:paraId="2FDAA704" w14:textId="3CFBBE04">
      <w:pPr>
        <w:spacing w:after="0"/>
        <w:ind w:left="360"/>
        <w:rPr>
          <w:i/>
          <w:u w:val="single"/>
        </w:rPr>
      </w:pPr>
      <w:r w:rsidRPr="003B1D7D">
        <w:rPr>
          <w:i/>
          <w:u w:val="single"/>
        </w:rPr>
        <w:br w:type="column"/>
      </w:r>
      <w:r w:rsidRPr="003B1D7D" w:rsidR="0088410A">
        <w:rPr>
          <w:i/>
          <w:u w:val="single"/>
        </w:rPr>
        <w:t>HCM &amp; Payroll</w:t>
      </w:r>
    </w:p>
    <w:p w:rsidR="0088410A" w:rsidP="003B1D7D" w:rsidRDefault="0088410A" w14:paraId="6FA8449B" w14:textId="1D9FFE4E">
      <w:pPr>
        <w:pStyle w:val="ListParagraph"/>
        <w:numPr>
          <w:ilvl w:val="0"/>
          <w:numId w:val="14"/>
        </w:numPr>
        <w:ind w:left="360"/>
      </w:pPr>
      <w:r>
        <w:t>View and download your pay stub</w:t>
      </w:r>
      <w:r w:rsidR="001F6F28">
        <w:t>s</w:t>
      </w:r>
    </w:p>
    <w:p w:rsidR="0088410A" w:rsidP="003B1D7D" w:rsidRDefault="0088410A" w14:paraId="2B82F9CF" w14:textId="5C4EECA1">
      <w:pPr>
        <w:pStyle w:val="ListParagraph"/>
        <w:numPr>
          <w:ilvl w:val="0"/>
          <w:numId w:val="14"/>
        </w:numPr>
        <w:ind w:left="360"/>
      </w:pPr>
      <w:r>
        <w:t>Update your phone number and address</w:t>
      </w:r>
    </w:p>
    <w:p w:rsidR="0088410A" w:rsidP="003B1D7D" w:rsidRDefault="0088410A" w14:paraId="5AD8D319" w14:textId="0068383A">
      <w:pPr>
        <w:pStyle w:val="ListParagraph"/>
        <w:numPr>
          <w:ilvl w:val="0"/>
          <w:numId w:val="14"/>
        </w:numPr>
        <w:ind w:left="360"/>
      </w:pPr>
      <w:r>
        <w:t>Change tax withholding elections</w:t>
      </w:r>
    </w:p>
    <w:p w:rsidR="0088410A" w:rsidP="003B1D7D" w:rsidRDefault="0088410A" w14:paraId="3941C6E3" w14:textId="75B203A3">
      <w:pPr>
        <w:pStyle w:val="ListParagraph"/>
        <w:numPr>
          <w:ilvl w:val="0"/>
          <w:numId w:val="14"/>
        </w:numPr>
        <w:ind w:left="360"/>
      </w:pPr>
      <w:r>
        <w:t xml:space="preserve">Download your </w:t>
      </w:r>
      <w:r w:rsidR="00F4749F">
        <w:t xml:space="preserve">W-2 </w:t>
      </w:r>
      <w:r>
        <w:t>forms</w:t>
      </w:r>
    </w:p>
    <w:p w:rsidR="0088410A" w:rsidP="003B1D7D" w:rsidRDefault="0088410A" w14:paraId="37AD8D32" w14:textId="452C5E2C">
      <w:pPr>
        <w:pStyle w:val="ListParagraph"/>
        <w:numPr>
          <w:ilvl w:val="0"/>
          <w:numId w:val="14"/>
        </w:numPr>
        <w:ind w:left="360"/>
      </w:pPr>
      <w:r>
        <w:t>View your time off balances</w:t>
      </w:r>
    </w:p>
    <w:p w:rsidR="0088410A" w:rsidP="003B1D7D" w:rsidRDefault="0088410A" w14:paraId="52259D4B" w14:textId="26DE8C24">
      <w:pPr>
        <w:pStyle w:val="ListParagraph"/>
        <w:numPr>
          <w:ilvl w:val="0"/>
          <w:numId w:val="14"/>
        </w:numPr>
        <w:ind w:left="360"/>
      </w:pPr>
      <w:r>
        <w:t>Request time off</w:t>
      </w:r>
    </w:p>
    <w:p w:rsidRPr="003B1D7D" w:rsidR="003B1D7D" w:rsidP="003B1D7D" w:rsidRDefault="003B1D7D" w14:paraId="59EC434F" w14:textId="20B5776C">
      <w:pPr>
        <w:spacing w:after="0"/>
        <w:ind w:left="360"/>
        <w:rPr>
          <w:i/>
          <w:u w:val="single"/>
        </w:rPr>
      </w:pPr>
      <w:r w:rsidRPr="003B1D7D">
        <w:rPr>
          <w:i/>
          <w:u w:val="single"/>
        </w:rPr>
        <w:br w:type="column"/>
      </w:r>
      <w:r w:rsidRPr="003B1D7D">
        <w:rPr>
          <w:i/>
          <w:u w:val="single"/>
        </w:rPr>
        <w:t>Time</w:t>
      </w:r>
    </w:p>
    <w:p w:rsidR="009B27F0" w:rsidP="003B1D7D" w:rsidRDefault="009B27F0" w14:paraId="59078F87" w14:textId="0DA3A48C">
      <w:pPr>
        <w:pStyle w:val="ListParagraph"/>
        <w:numPr>
          <w:ilvl w:val="0"/>
          <w:numId w:val="14"/>
        </w:numPr>
        <w:ind w:left="360"/>
      </w:pPr>
      <w:r>
        <w:t>Record time and labor</w:t>
      </w:r>
    </w:p>
    <w:p w:rsidR="009B27F0" w:rsidP="003B1D7D" w:rsidRDefault="009B27F0" w14:paraId="59FC4D93" w14:textId="74E552AA">
      <w:pPr>
        <w:pStyle w:val="ListParagraph"/>
        <w:numPr>
          <w:ilvl w:val="0"/>
          <w:numId w:val="14"/>
        </w:numPr>
        <w:ind w:left="360"/>
      </w:pPr>
      <w:r>
        <w:t>Approve your timecard</w:t>
      </w:r>
    </w:p>
    <w:p w:rsidR="009B27F0" w:rsidP="003B1D7D" w:rsidRDefault="009B27F0" w14:paraId="7BF2EA88" w14:textId="4860285F">
      <w:pPr>
        <w:pStyle w:val="ListParagraph"/>
        <w:numPr>
          <w:ilvl w:val="0"/>
          <w:numId w:val="14"/>
        </w:numPr>
        <w:ind w:left="360"/>
      </w:pPr>
      <w:r>
        <w:t>View your schedule</w:t>
      </w:r>
    </w:p>
    <w:p w:rsidR="003B1D7D" w:rsidP="003B1D7D" w:rsidRDefault="003B1D7D" w14:paraId="2BF99FED" w14:textId="2D8A02A1">
      <w:pPr>
        <w:pStyle w:val="ListParagraph"/>
        <w:numPr>
          <w:ilvl w:val="0"/>
          <w:numId w:val="14"/>
        </w:numPr>
        <w:ind w:left="360"/>
      </w:pPr>
      <w:r>
        <w:t>Change options in Settings</w:t>
      </w:r>
    </w:p>
    <w:p w:rsidR="003B1D7D" w:rsidP="003B1D7D" w:rsidRDefault="003B1D7D" w14:paraId="4459E983" w14:textId="77777777">
      <w:bookmarkStart w:name="_Toc418665169" w:id="16"/>
    </w:p>
    <w:p w:rsidRPr="003B1D7D" w:rsidR="003B1D7D" w:rsidP="003B1D7D" w:rsidRDefault="003B1D7D" w14:paraId="60EB467B" w14:textId="7C82E361">
      <w:pPr>
        <w:sectPr w:rsidRPr="003B1D7D" w:rsidR="003B1D7D" w:rsidSect="003B1D7D">
          <w:type w:val="continuous"/>
          <w:pgSz w:w="12240" w:h="15840"/>
          <w:pgMar w:top="1440" w:right="1440" w:bottom="720" w:left="1440" w:header="720" w:footer="720" w:gutter="0"/>
          <w:pgNumType w:start="0"/>
          <w:cols w:space="288" w:num="3"/>
          <w:titlePg/>
          <w:docGrid w:linePitch="360"/>
        </w:sectPr>
      </w:pPr>
    </w:p>
    <w:p w:rsidRPr="00C42FAB" w:rsidR="00C42FAB" w:rsidP="00C42FAB" w:rsidRDefault="00C42FAB" w14:paraId="1538C417" w14:textId="78B55E30">
      <w:pPr>
        <w:pStyle w:val="Heading2"/>
      </w:pPr>
      <w:bookmarkStart w:name="_Toc38621873" w:id="17"/>
      <w:r w:rsidRPr="00C42FAB">
        <w:t xml:space="preserve">Downloading </w:t>
      </w:r>
      <w:r w:rsidR="004D6AC8">
        <w:t>iSolved | GO</w:t>
      </w:r>
      <w:bookmarkEnd w:id="16"/>
      <w:bookmarkEnd w:id="17"/>
    </w:p>
    <w:p w:rsidR="0088410A" w:rsidP="00810916" w:rsidRDefault="0039084B" w14:paraId="03E13BFE" w14:textId="77777777">
      <w:pPr>
        <w:spacing w:after="180"/>
      </w:pPr>
      <w:r>
        <w:t xml:space="preserve">You can download iSolved | GO from the same online store you use to </w:t>
      </w:r>
      <w:r w:rsidR="00A554D4">
        <w:t>install</w:t>
      </w:r>
      <w:r>
        <w:t xml:space="preserve"> other device apps.</w:t>
      </w:r>
    </w:p>
    <w:p w:rsidR="003B1D7D" w:rsidP="00C42FAB" w:rsidRDefault="003B1D7D" w14:paraId="6ACF5F1E" w14:textId="77777777">
      <w:pPr>
        <w:sectPr w:rsidR="003B1D7D" w:rsidSect="003B1D7D">
          <w:type w:val="continuous"/>
          <w:pgSz w:w="12240" w:h="15840"/>
          <w:pgMar w:top="1440" w:right="1440" w:bottom="720" w:left="1440" w:header="720" w:footer="720" w:gutter="0"/>
          <w:pgNumType w:start="0"/>
          <w:cols w:space="720"/>
          <w:titlePg/>
          <w:docGrid w:linePitch="360"/>
        </w:sectPr>
      </w:pPr>
    </w:p>
    <w:p w:rsidR="00C42FAB" w:rsidP="00C42FAB" w:rsidRDefault="00C42FAB" w14:paraId="24D96607" w14:textId="4B111E97">
      <w:r w:rsidRPr="00C42FAB">
        <w:rPr>
          <w:noProof/>
        </w:rPr>
        <w:drawing>
          <wp:inline distT="0" distB="0" distL="0" distR="0" wp14:anchorId="2886808B" wp14:editId="4AFE10D0">
            <wp:extent cx="2154124" cy="3183505"/>
            <wp:effectExtent l="19050" t="19050" r="17780" b="1714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shot_2014-12-18-06-10-15"/>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2154124" cy="3183505"/>
                    </a:xfrm>
                    <a:prstGeom prst="rect">
                      <a:avLst/>
                    </a:prstGeom>
                    <a:ln>
                      <a:solidFill>
                        <a:schemeClr val="bg1">
                          <a:lumMod val="65000"/>
                        </a:schemeClr>
                      </a:solidFill>
                    </a:ln>
                    <a:effectLst/>
                    <a:extLst>
                      <a:ext uri="{53640926-AAD7-44D8-BBD7-CCE9431645EC}">
                        <a14:shadowObscured xmlns:a14="http://schemas.microsoft.com/office/drawing/2010/main"/>
                      </a:ext>
                    </a:extLst>
                  </pic:spPr>
                </pic:pic>
              </a:graphicData>
            </a:graphic>
          </wp:inline>
        </w:drawing>
      </w:r>
    </w:p>
    <w:p w:rsidR="003B1D7D" w:rsidP="003B1D7D" w:rsidRDefault="003B1D7D" w14:paraId="45DE9D29" w14:textId="77777777">
      <w:pPr>
        <w:spacing w:after="180"/>
      </w:pPr>
    </w:p>
    <w:p w:rsidR="003B1D7D" w:rsidP="003B1D7D" w:rsidRDefault="003B1D7D" w14:paraId="30775ED4" w14:textId="353B7AB1">
      <w:pPr>
        <w:pStyle w:val="ListParagraph"/>
        <w:numPr>
          <w:ilvl w:val="0"/>
          <w:numId w:val="43"/>
        </w:numPr>
        <w:spacing w:after="180"/>
      </w:pPr>
      <w:r>
        <w:t xml:space="preserve">For smartphones and tablets running Android, go to the </w:t>
      </w:r>
      <w:r w:rsidRPr="003B1D7D">
        <w:rPr>
          <w:b/>
        </w:rPr>
        <w:t>Google Play</w:t>
      </w:r>
      <w:r>
        <w:t xml:space="preserve"> store. </w:t>
      </w:r>
    </w:p>
    <w:p w:rsidR="003B1D7D" w:rsidP="003B1D7D" w:rsidRDefault="003B1D7D" w14:paraId="6E7DAE73" w14:textId="77777777">
      <w:pPr>
        <w:pStyle w:val="ListParagraph"/>
        <w:numPr>
          <w:ilvl w:val="0"/>
          <w:numId w:val="43"/>
        </w:numPr>
        <w:spacing w:after="180"/>
      </w:pPr>
      <w:r>
        <w:t xml:space="preserve">For iPhones and iPads, go to the </w:t>
      </w:r>
      <w:r w:rsidRPr="003B1D7D">
        <w:rPr>
          <w:b/>
        </w:rPr>
        <w:t>App Store</w:t>
      </w:r>
      <w:r>
        <w:t>.</w:t>
      </w:r>
    </w:p>
    <w:p w:rsidRPr="00C42FAB" w:rsidR="003B1D7D" w:rsidP="003B1D7D" w:rsidRDefault="003B1D7D" w14:paraId="669A5DE6" w14:textId="27A4A425">
      <w:pPr>
        <w:spacing w:after="180"/>
        <w:ind w:left="360"/>
      </w:pPr>
      <w:r>
        <w:t>S</w:t>
      </w:r>
      <w:r w:rsidRPr="00C42FAB">
        <w:t>earch</w:t>
      </w:r>
      <w:r>
        <w:t xml:space="preserve"> for</w:t>
      </w:r>
      <w:r w:rsidRPr="00C42FAB">
        <w:t xml:space="preserve"> </w:t>
      </w:r>
      <w:r w:rsidRPr="0088410A">
        <w:rPr>
          <w:b/>
          <w:color w:val="0070C0"/>
        </w:rPr>
        <w:t>iSolved</w:t>
      </w:r>
      <w:r w:rsidRPr="00C42FAB">
        <w:t xml:space="preserve"> or </w:t>
      </w:r>
      <w:r w:rsidRPr="0088410A">
        <w:rPr>
          <w:b/>
          <w:color w:val="0070C0"/>
        </w:rPr>
        <w:t>iSolved Go</w:t>
      </w:r>
      <w:r w:rsidRPr="00C42FAB">
        <w:t xml:space="preserve"> to find the app</w:t>
      </w:r>
      <w:r>
        <w:t xml:space="preserve">, and then </w:t>
      </w:r>
      <w:r w:rsidR="007558C3">
        <w:t>tap</w:t>
      </w:r>
      <w:r>
        <w:t xml:space="preserve"> </w:t>
      </w:r>
      <w:r w:rsidRPr="0088410A">
        <w:rPr>
          <w:b/>
        </w:rPr>
        <w:t>Install</w:t>
      </w:r>
      <w:r>
        <w:t xml:space="preserve"> or </w:t>
      </w:r>
      <w:r w:rsidRPr="0088410A">
        <w:rPr>
          <w:b/>
        </w:rPr>
        <w:t>Get</w:t>
      </w:r>
      <w:r>
        <w:t xml:space="preserve"> to load it.</w:t>
      </w:r>
    </w:p>
    <w:p w:rsidRPr="00C42FAB" w:rsidR="003B1D7D" w:rsidP="00C42FAB" w:rsidRDefault="003B1D7D" w14:paraId="43FBDDC3" w14:textId="77777777"/>
    <w:p w:rsidR="003B1D7D" w:rsidRDefault="003B1D7D" w14:paraId="60123300" w14:textId="77777777">
      <w:pPr>
        <w:spacing w:after="200" w:line="276" w:lineRule="auto"/>
        <w:sectPr w:rsidR="003B1D7D" w:rsidSect="003B1D7D">
          <w:type w:val="continuous"/>
          <w:pgSz w:w="12240" w:h="15840"/>
          <w:pgMar w:top="1440" w:right="1440" w:bottom="720" w:left="1440" w:header="720" w:footer="720" w:gutter="0"/>
          <w:pgNumType w:start="0"/>
          <w:cols w:equalWidth="0" w:space="720" w:num="2">
            <w:col w:w="3312" w:space="720"/>
            <w:col w:w="5328"/>
          </w:cols>
          <w:titlePg/>
          <w:docGrid w:linePitch="360"/>
        </w:sectPr>
      </w:pPr>
      <w:bookmarkStart w:name="_Toc418665170" w:id="18"/>
    </w:p>
    <w:p w:rsidR="00810916" w:rsidRDefault="00810916" w14:paraId="432BCDF2" w14:textId="3081010E">
      <w:pPr>
        <w:spacing w:after="200" w:line="276" w:lineRule="auto"/>
        <w:rPr>
          <w:b/>
          <w:color w:val="4F81BD" w:themeColor="accent1"/>
          <w:sz w:val="24"/>
          <w:szCs w:val="28"/>
        </w:rPr>
      </w:pPr>
      <w:r>
        <w:br w:type="page"/>
      </w:r>
    </w:p>
    <w:p w:rsidR="00CD12C5" w:rsidP="00CD12C5" w:rsidRDefault="00CD12C5" w14:paraId="34B06621" w14:textId="50FFBFD9">
      <w:pPr>
        <w:pStyle w:val="Heading2"/>
      </w:pPr>
      <w:bookmarkStart w:name="_Connecting_iSolved_|" w:id="19"/>
      <w:bookmarkStart w:name="_Toc38621874" w:id="20"/>
      <w:bookmarkEnd w:id="18"/>
      <w:bookmarkEnd w:id="19"/>
      <w:r>
        <w:lastRenderedPageBreak/>
        <w:t>Connecting</w:t>
      </w:r>
      <w:r w:rsidRPr="00C42FAB">
        <w:t xml:space="preserve"> </w:t>
      </w:r>
      <w:r>
        <w:t>iSolved | GO to Insperity</w:t>
      </w:r>
      <w:bookmarkEnd w:id="20"/>
    </w:p>
    <w:p w:rsidRPr="00C42FAB" w:rsidR="00CD12C5" w:rsidP="00CD12C5" w:rsidRDefault="00CD12C5" w14:paraId="6E4ABEED" w14:textId="77777777">
      <w:pPr>
        <w:spacing w:after="180"/>
      </w:pPr>
      <w:r w:rsidRPr="00C42FAB">
        <w:t>Because there are many</w:t>
      </w:r>
      <w:r>
        <w:t xml:space="preserve"> companies who</w:t>
      </w:r>
      <w:r w:rsidRPr="00C42FAB">
        <w:t xml:space="preserve"> use iSolved, </w:t>
      </w:r>
      <w:r>
        <w:t>a code must be entered to link your iSolved | GO</w:t>
      </w:r>
      <w:r w:rsidRPr="00C42FAB">
        <w:t xml:space="preserve"> application to the correct iSolved environment.</w:t>
      </w:r>
    </w:p>
    <w:p w:rsidR="00CD12C5" w:rsidP="00CD12C5" w:rsidRDefault="00CD12C5" w14:paraId="52B03AE0" w14:textId="49C9EDDE">
      <w:r>
        <w:t>Before logging in for the first time, you will need to enter your Network Partner ID so you can connect to your company iSolved system. To connect:</w:t>
      </w:r>
    </w:p>
    <w:p w:rsidR="00CD12C5" w:rsidP="00CD12C5" w:rsidRDefault="00CD12C5" w14:paraId="35BB5CC3" w14:textId="77777777">
      <w:pPr>
        <w:sectPr w:rsidR="00CD12C5" w:rsidSect="003B1D7D">
          <w:type w:val="continuous"/>
          <w:pgSz w:w="12240" w:h="15840"/>
          <w:pgMar w:top="1440" w:right="1440" w:bottom="720" w:left="1440" w:header="720" w:footer="720" w:gutter="0"/>
          <w:pgNumType w:start="0"/>
          <w:cols w:space="720"/>
          <w:titlePg/>
          <w:docGrid w:linePitch="360"/>
        </w:sectPr>
      </w:pPr>
    </w:p>
    <w:p w:rsidR="00CD12C5" w:rsidP="00CD12C5" w:rsidRDefault="00CD12C5" w14:paraId="62B73B4F" w14:textId="5EC48F53">
      <w:r>
        <w:rPr>
          <w:noProof/>
        </w:rPr>
        <w:drawing>
          <wp:inline distT="0" distB="0" distL="0" distR="0" wp14:anchorId="380310F1" wp14:editId="7E3E043C">
            <wp:extent cx="2048256" cy="3291840"/>
            <wp:effectExtent l="0" t="0" r="9525"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048256" cy="3291840"/>
                    </a:xfrm>
                    <a:prstGeom prst="rect">
                      <a:avLst/>
                    </a:prstGeom>
                  </pic:spPr>
                </pic:pic>
              </a:graphicData>
            </a:graphic>
          </wp:inline>
        </w:drawing>
      </w:r>
    </w:p>
    <w:p w:rsidR="00CD12C5" w:rsidP="00CD12C5" w:rsidRDefault="00CD12C5" w14:paraId="1B462606" w14:textId="104E1E88"/>
    <w:p w:rsidR="00CD12C5" w:rsidP="00CD12C5" w:rsidRDefault="00CD12C5" w14:paraId="1FF607FF" w14:textId="3665FC4B">
      <w:pPr>
        <w:pStyle w:val="ListParagraph"/>
        <w:numPr>
          <w:ilvl w:val="0"/>
          <w:numId w:val="46"/>
        </w:numPr>
      </w:pPr>
      <w:r>
        <w:t>Before you enter your username and password, s</w:t>
      </w:r>
      <w:r w:rsidRPr="00C42FAB">
        <w:t xml:space="preserve">elect the </w:t>
      </w:r>
      <w:r w:rsidRPr="00C42FAB">
        <w:rPr>
          <w:noProof/>
        </w:rPr>
        <w:drawing>
          <wp:inline distT="0" distB="0" distL="0" distR="0" wp14:anchorId="12B1B200" wp14:editId="4606614C">
            <wp:extent cx="137160" cy="137160"/>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7160" cy="137160"/>
                    </a:xfrm>
                    <a:prstGeom prst="rect">
                      <a:avLst/>
                    </a:prstGeom>
                    <a:noFill/>
                    <a:ln>
                      <a:noFill/>
                    </a:ln>
                  </pic:spPr>
                </pic:pic>
              </a:graphicData>
            </a:graphic>
          </wp:inline>
        </w:drawing>
      </w:r>
      <w:r w:rsidRPr="00C42FAB">
        <w:rPr>
          <w:noProof/>
        </w:rPr>
        <w:t xml:space="preserve"> icon in the bottom left </w:t>
      </w:r>
      <w:r>
        <w:rPr>
          <w:noProof/>
        </w:rPr>
        <w:t>corner of</w:t>
      </w:r>
      <w:r w:rsidRPr="00C42FAB">
        <w:rPr>
          <w:noProof/>
        </w:rPr>
        <w:t xml:space="preserve"> the login screen.</w:t>
      </w:r>
    </w:p>
    <w:p w:rsidR="00CD12C5" w:rsidP="00CD12C5" w:rsidRDefault="00CD12C5" w14:paraId="5E0057F1" w14:textId="77777777">
      <w:pPr>
        <w:sectPr w:rsidR="00CD12C5" w:rsidSect="00CD12C5">
          <w:type w:val="continuous"/>
          <w:pgSz w:w="12240" w:h="15840"/>
          <w:pgMar w:top="1440" w:right="1440" w:bottom="720" w:left="1440" w:header="720" w:footer="720" w:gutter="0"/>
          <w:pgNumType w:start="0"/>
          <w:cols w:equalWidth="0" w:space="720" w:num="2">
            <w:col w:w="3024" w:space="720"/>
            <w:col w:w="5616"/>
          </w:cols>
          <w:titlePg/>
          <w:docGrid w:linePitch="360"/>
        </w:sectPr>
      </w:pPr>
    </w:p>
    <w:p w:rsidR="00CD12C5" w:rsidP="00CD12C5" w:rsidRDefault="00CD12C5" w14:paraId="018C9C6C" w14:textId="6FE2771C"/>
    <w:p w:rsidR="00CD12C5" w:rsidP="00CD12C5" w:rsidRDefault="00CD12C5" w14:paraId="3E2008C6" w14:textId="77777777">
      <w:pPr>
        <w:sectPr w:rsidR="00CD12C5" w:rsidSect="003B1D7D">
          <w:type w:val="continuous"/>
          <w:pgSz w:w="12240" w:h="15840"/>
          <w:pgMar w:top="1440" w:right="1440" w:bottom="720" w:left="1440" w:header="720" w:footer="720" w:gutter="0"/>
          <w:pgNumType w:start="0"/>
          <w:cols w:space="720"/>
          <w:titlePg/>
          <w:docGrid w:linePitch="360"/>
        </w:sectPr>
      </w:pPr>
    </w:p>
    <w:p w:rsidR="00CD12C5" w:rsidP="00CD12C5" w:rsidRDefault="00CD12C5" w14:paraId="4C00EE45" w14:textId="30A4D22E">
      <w:r>
        <w:rPr>
          <w:noProof/>
        </w:rPr>
        <w:drawing>
          <wp:inline distT="0" distB="0" distL="0" distR="0" wp14:anchorId="5D18F165" wp14:editId="746260D5">
            <wp:extent cx="2038350" cy="3255264"/>
            <wp:effectExtent l="19050" t="19050" r="19050" b="2159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Screenshot_20200124-170631.png"/>
                    <pic:cNvPicPr/>
                  </pic:nvPicPr>
                  <pic:blipFill rotWithShape="1">
                    <a:blip r:embed="rId21"/>
                    <a:srcRect t="3388" b="6642"/>
                    <a:stretch/>
                  </pic:blipFill>
                  <pic:spPr bwMode="auto">
                    <a:xfrm>
                      <a:off x="0" y="0"/>
                      <a:ext cx="2038350" cy="3255264"/>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Pr="0003725A" w:rsidR="00CD12C5" w:rsidP="00CD12C5" w:rsidRDefault="00CD12C5" w14:paraId="11BF0930" w14:textId="77777777">
      <w:pPr>
        <w:pStyle w:val="ListParagraph"/>
        <w:keepNext/>
        <w:numPr>
          <w:ilvl w:val="0"/>
          <w:numId w:val="46"/>
        </w:numPr>
      </w:pPr>
      <w:r>
        <w:t xml:space="preserve">On the </w:t>
      </w:r>
      <w:r w:rsidRPr="0003725A">
        <w:rPr>
          <w:b/>
        </w:rPr>
        <w:t xml:space="preserve">Network </w:t>
      </w:r>
      <w:r w:rsidRPr="002A267A">
        <w:rPr>
          <w:b/>
        </w:rPr>
        <w:t>Partner</w:t>
      </w:r>
      <w:r>
        <w:t xml:space="preserve"> tab, enter this </w:t>
      </w:r>
      <w:r w:rsidRPr="0003725A">
        <w:rPr>
          <w:b/>
        </w:rPr>
        <w:t>Network Partner ID</w:t>
      </w:r>
      <w:r>
        <w:t xml:space="preserve">: </w:t>
      </w:r>
      <w:r w:rsidRPr="0003725A">
        <w:rPr>
          <w:b/>
          <w:color w:val="0070C0"/>
          <w:highlight w:val="yellow"/>
          <w:bdr w:val="single" w:color="auto" w:sz="8" w:space="0"/>
        </w:rPr>
        <w:t>Insperity</w:t>
      </w:r>
    </w:p>
    <w:p w:rsidR="00CD12C5" w:rsidP="00CD12C5" w:rsidRDefault="00CD12C5" w14:paraId="68D03BF8" w14:textId="77777777">
      <w:pPr>
        <w:pStyle w:val="ListParagraph"/>
        <w:numPr>
          <w:ilvl w:val="0"/>
          <w:numId w:val="46"/>
        </w:numPr>
      </w:pPr>
      <w:r>
        <w:t xml:space="preserve">Tap </w:t>
      </w:r>
      <w:r w:rsidRPr="005600EE">
        <w:rPr>
          <w:b/>
        </w:rPr>
        <w:t>Save</w:t>
      </w:r>
      <w:r w:rsidRPr="0003725A">
        <w:t>.</w:t>
      </w:r>
      <w:r w:rsidRPr="00C42FAB">
        <w:t xml:space="preserve"> </w:t>
      </w:r>
      <w:r>
        <w:t>The app will take a few seconds to validate the Network Partner ID and connect to your company’s Insperity iSolved system.</w:t>
      </w:r>
    </w:p>
    <w:p w:rsidR="00CD12C5" w:rsidP="00CD12C5" w:rsidRDefault="00CD12C5" w14:paraId="17998884" w14:textId="77777777">
      <w:r>
        <w:t>This error indicates an incorrect Network Partner ID:</w:t>
      </w:r>
    </w:p>
    <w:p w:rsidR="00CD12C5" w:rsidP="00CD12C5" w:rsidRDefault="00CD12C5" w14:paraId="7816E73F" w14:textId="77777777">
      <w:pPr>
        <w:jc w:val="center"/>
      </w:pPr>
      <w:r>
        <w:rPr>
          <w:noProof/>
        </w:rPr>
        <w:drawing>
          <wp:inline distT="0" distB="0" distL="0" distR="0" wp14:anchorId="52CE6CBD" wp14:editId="542E76F6">
            <wp:extent cx="2662295" cy="1320165"/>
            <wp:effectExtent l="19050" t="19050" r="24130" b="133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shot_20200124-090851.png"/>
                    <pic:cNvPicPr/>
                  </pic:nvPicPr>
                  <pic:blipFill rotWithShape="1">
                    <a:blip r:embed="rId22"/>
                    <a:srcRect l="6364" t="36103" r="6425" b="39580"/>
                    <a:stretch/>
                  </pic:blipFill>
                  <pic:spPr bwMode="auto">
                    <a:xfrm>
                      <a:off x="0" y="0"/>
                      <a:ext cx="2663510" cy="1320767"/>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rsidR="00CD12C5" w:rsidP="00CD12C5" w:rsidRDefault="00CD12C5" w14:paraId="4EFDB220" w14:textId="4E3AB29C">
      <w:pPr>
        <w:pStyle w:val="ListParagraph"/>
        <w:numPr>
          <w:ilvl w:val="0"/>
          <w:numId w:val="46"/>
        </w:numPr>
      </w:pPr>
      <w:r>
        <w:t xml:space="preserve">Once you’ve saved the Network Partner ID, you </w:t>
      </w:r>
      <w:r w:rsidRPr="0040041C">
        <w:rPr>
          <w:u w:val="single"/>
        </w:rPr>
        <w:t>w</w:t>
      </w:r>
      <w:r>
        <w:rPr>
          <w:u w:val="single"/>
        </w:rPr>
        <w:t>on’t</w:t>
      </w:r>
      <w:r w:rsidRPr="0040041C">
        <w:rPr>
          <w:u w:val="single"/>
        </w:rPr>
        <w:t xml:space="preserve"> need to enter it again</w:t>
      </w:r>
      <w:r>
        <w:t xml:space="preserve"> unless you tap </w:t>
      </w:r>
      <w:r w:rsidRPr="00221E97">
        <w:rPr>
          <w:b/>
        </w:rPr>
        <w:t>Reset to Default</w:t>
      </w:r>
      <w:r>
        <w:t xml:space="preserve"> or uninstall and then reinstall the app.</w:t>
      </w:r>
    </w:p>
    <w:p w:rsidR="00CD12C5" w:rsidP="00CD12C5" w:rsidRDefault="00CD12C5" w14:paraId="30519A41" w14:textId="77777777">
      <w:pPr>
        <w:sectPr w:rsidR="00CD12C5" w:rsidSect="00CD12C5">
          <w:type w:val="continuous"/>
          <w:pgSz w:w="12240" w:h="15840"/>
          <w:pgMar w:top="1440" w:right="1440" w:bottom="720" w:left="1440" w:header="720" w:footer="720" w:gutter="0"/>
          <w:pgNumType w:start="0"/>
          <w:cols w:equalWidth="0" w:space="720" w:num="2">
            <w:col w:w="3024" w:space="720"/>
            <w:col w:w="5616"/>
          </w:cols>
          <w:titlePg/>
          <w:docGrid w:linePitch="360"/>
        </w:sectPr>
      </w:pPr>
    </w:p>
    <w:p w:rsidR="00CD12C5" w:rsidRDefault="00CD12C5" w14:paraId="52D9A2DA" w14:textId="5C82CE7F">
      <w:pPr>
        <w:spacing w:after="200" w:line="276" w:lineRule="auto"/>
        <w:rPr>
          <w:b/>
          <w:color w:val="4F81BD" w:themeColor="accent1"/>
          <w:sz w:val="24"/>
          <w:szCs w:val="28"/>
        </w:rPr>
      </w:pPr>
      <w:r>
        <w:rPr>
          <w:b/>
          <w:color w:val="4F81BD" w:themeColor="accent1"/>
          <w:sz w:val="24"/>
          <w:szCs w:val="28"/>
        </w:rPr>
        <w:br w:type="page"/>
      </w:r>
    </w:p>
    <w:bookmarkStart w:name="_Toc38621875" w:id="21"/>
    <w:bookmarkStart w:name="_Ref31460988" w:id="22"/>
    <w:bookmarkStart w:name="_Toc418665172" w:id="23"/>
    <w:bookmarkStart w:name="_Toc454280260" w:id="24"/>
    <w:bookmarkStart w:name="_Toc418665171" w:id="25"/>
    <w:p w:rsidR="00D90C06" w:rsidP="00D90C06" w:rsidRDefault="00D90C06" w14:paraId="58F4545B" w14:textId="77777777">
      <w:pPr>
        <w:pStyle w:val="Heading2"/>
      </w:pPr>
      <w:r>
        <w:rPr>
          <w:noProof/>
        </w:rPr>
        <w:lastRenderedPageBreak/>
        <mc:AlternateContent>
          <mc:Choice Requires="wps">
            <w:drawing>
              <wp:anchor distT="0" distB="0" distL="114300" distR="114300" simplePos="0" relativeHeight="251661312" behindDoc="0" locked="0" layoutInCell="1" allowOverlap="1" wp14:anchorId="48A2E2A1" wp14:editId="2BDD27E3">
                <wp:simplePos x="0" y="0"/>
                <wp:positionH relativeFrom="column">
                  <wp:posOffset>-2059305</wp:posOffset>
                </wp:positionH>
                <wp:positionV relativeFrom="paragraph">
                  <wp:posOffset>167935</wp:posOffset>
                </wp:positionV>
                <wp:extent cx="190500" cy="190500"/>
                <wp:effectExtent l="0" t="0" r="19050" b="19050"/>
                <wp:wrapNone/>
                <wp:docPr id="6" name="Rounded Rectangle 6"/>
                <wp:cNvGraphicFramePr/>
                <a:graphic xmlns:a="http://schemas.openxmlformats.org/drawingml/2006/main">
                  <a:graphicData uri="http://schemas.microsoft.com/office/word/2010/wordprocessingShape">
                    <wps:wsp>
                      <wps:cNvSpPr/>
                      <wps:spPr>
                        <a:xfrm>
                          <a:off x="0" y="0"/>
                          <a:ext cx="190500" cy="1905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7CAE2105">
              <v:roundrect id="Rounded Rectangle 6" style="position:absolute;margin-left:-162.15pt;margin-top:13.2pt;width:15pt;height:15pt;z-index:25166131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2pt" arcsize="10923f" w14:anchorId="5F2434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"/>
            </w:pict>
          </mc:Fallback>
        </mc:AlternateContent>
      </w:r>
      <w:bookmarkStart w:name="_Toc454280259" w:id="26"/>
      <w:r w:rsidRPr="00C42FAB">
        <w:t>Logging into</w:t>
      </w:r>
      <w:r>
        <w:t xml:space="preserve"> iSolved | GO</w:t>
      </w:r>
      <w:bookmarkEnd w:id="21"/>
      <w:bookmarkEnd w:id="26"/>
    </w:p>
    <w:p w:rsidR="00D90C06" w:rsidP="00D90C06" w:rsidRDefault="00D90C06" w14:paraId="305504B8" w14:textId="77777777">
      <w:pPr>
        <w:spacing w:after="180"/>
      </w:pPr>
      <w:r>
        <w:t>Before you can use the iSolved | GO mobile app, you need to complete registration for iSolved Employee Self Service (ESS) in a web browser.  Once you have successfully registered as an ESS user, you can use the same credentials to access iSolved | GO.</w:t>
      </w:r>
    </w:p>
    <w:p w:rsidR="00D90C06" w:rsidP="000A60A1" w:rsidRDefault="00D90C06" w14:paraId="093E9BD9" w14:textId="3033F340">
      <w:pPr>
        <w:spacing w:after="0"/>
        <w:rPr>
          <w:i/>
        </w:rPr>
      </w:pPr>
      <w:r w:rsidRPr="00DE6E59">
        <w:rPr>
          <w:b/>
          <w:i/>
        </w:rPr>
        <w:t>Note:</w:t>
      </w:r>
      <w:r w:rsidRPr="00DE6E59">
        <w:rPr>
          <w:i/>
        </w:rPr>
        <w:t xml:space="preserve"> The system accepts logins from iSolved Employee Self Service users only. Employees, supervisors and managers can access the mobile app using the same email address they registered for ESS. iSolved client administrators </w:t>
      </w:r>
      <w:r w:rsidRPr="00DE6E59">
        <w:rPr>
          <w:i/>
          <w:u w:val="single"/>
        </w:rPr>
        <w:t>cannot use their client login credentials</w:t>
      </w:r>
      <w:r w:rsidRPr="00DE6E59">
        <w:rPr>
          <w:i/>
        </w:rPr>
        <w:t>, so they will need to register as an ESS user to access iSolved | GO.</w:t>
      </w:r>
    </w:p>
    <w:p w:rsidR="000A60A1" w:rsidP="000A60A1" w:rsidRDefault="000A60A1" w14:paraId="5407BDEF" w14:textId="77777777">
      <w:pPr>
        <w:spacing w:after="0"/>
      </w:pPr>
    </w:p>
    <w:p w:rsidR="00D90C06" w:rsidP="00D90C06" w:rsidRDefault="00D90C06" w14:paraId="4384876E" w14:textId="77777777">
      <w:pPr>
        <w:sectPr w:rsidR="00D90C06" w:rsidSect="003B1D7D">
          <w:type w:val="continuous"/>
          <w:pgSz w:w="12240" w:h="15840"/>
          <w:pgMar w:top="1440" w:right="1440" w:bottom="720" w:left="1440" w:header="720" w:footer="720" w:gutter="0"/>
          <w:pgNumType w:start="0"/>
          <w:cols w:space="720"/>
          <w:titlePg/>
          <w:docGrid w:linePitch="360"/>
        </w:sectPr>
      </w:pPr>
    </w:p>
    <w:p w:rsidR="00D90C06" w:rsidP="00D90C06" w:rsidRDefault="00D90C06" w14:paraId="720BF7CC" w14:textId="77777777">
      <w:r>
        <w:rPr>
          <w:noProof/>
        </w:rPr>
        <w:drawing>
          <wp:inline distT="0" distB="0" distL="0" distR="0" wp14:anchorId="502E4C69" wp14:editId="1CF0BC41">
            <wp:extent cx="2149402" cy="3429000"/>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_20200201-123604.png"/>
                    <pic:cNvPicPr/>
                  </pic:nvPicPr>
                  <pic:blipFill rotWithShape="1">
                    <a:blip r:embed="rId23"/>
                    <a:srcRect t="3632" b="6532"/>
                    <a:stretch/>
                  </pic:blipFill>
                  <pic:spPr bwMode="auto">
                    <a:xfrm>
                      <a:off x="0" y="0"/>
                      <a:ext cx="2154900" cy="3437772"/>
                    </a:xfrm>
                    <a:prstGeom prst="rect">
                      <a:avLst/>
                    </a:prstGeom>
                    <a:ln>
                      <a:noFill/>
                    </a:ln>
                    <a:extLst>
                      <a:ext uri="{53640926-AAD7-44D8-BBD7-CCE9431645EC}">
                        <a14:shadowObscured xmlns:a14="http://schemas.microsoft.com/office/drawing/2010/main"/>
                      </a:ext>
                    </a:extLst>
                  </pic:spPr>
                </pic:pic>
              </a:graphicData>
            </a:graphic>
          </wp:inline>
        </w:drawing>
      </w:r>
    </w:p>
    <w:p w:rsidR="00D90C06" w:rsidP="00D90C06" w:rsidRDefault="00D90C06" w14:paraId="619C9622" w14:textId="2DF927CC">
      <w:pPr>
        <w:spacing w:after="0"/>
      </w:pPr>
    </w:p>
    <w:p w:rsidR="00D90C06" w:rsidP="000A60A1" w:rsidRDefault="00D90C06" w14:paraId="4F388CAA" w14:textId="2D3FC376">
      <w:pPr>
        <w:pStyle w:val="ListParagraph"/>
        <w:numPr>
          <w:ilvl w:val="0"/>
          <w:numId w:val="47"/>
        </w:numPr>
        <w:spacing w:before="120" w:after="0"/>
        <w:ind w:left="547"/>
      </w:pPr>
      <w:r>
        <w:br w:type="column"/>
      </w:r>
      <w:r w:rsidRPr="00C42FAB">
        <w:t>Enter your iSolved username in</w:t>
      </w:r>
      <w:r>
        <w:t xml:space="preserve"> the </w:t>
      </w:r>
      <w:r w:rsidRPr="00D90C06">
        <w:rPr>
          <w:b/>
        </w:rPr>
        <w:t>User Name</w:t>
      </w:r>
      <w:r w:rsidRPr="00C42FAB">
        <w:t xml:space="preserve"> field. This is always your email address.</w:t>
      </w:r>
    </w:p>
    <w:p w:rsidR="00D90C06" w:rsidP="00D90C06" w:rsidRDefault="00D90C06" w14:paraId="47792854" w14:textId="77777777">
      <w:pPr>
        <w:pStyle w:val="ListParagraph"/>
        <w:numPr>
          <w:ilvl w:val="0"/>
          <w:numId w:val="47"/>
        </w:numPr>
        <w:spacing w:after="0"/>
        <w:ind w:left="547"/>
      </w:pPr>
      <w:r>
        <w:t>E</w:t>
      </w:r>
      <w:r w:rsidRPr="00C42FAB">
        <w:t>nte</w:t>
      </w:r>
      <w:r>
        <w:t xml:space="preserve">r your iSolved password in the </w:t>
      </w:r>
      <w:r w:rsidRPr="00FD53AC">
        <w:rPr>
          <w:b/>
        </w:rPr>
        <w:t>Password</w:t>
      </w:r>
      <w:r w:rsidRPr="00C42FAB">
        <w:t xml:space="preserve"> field</w:t>
      </w:r>
      <w:r>
        <w:t>.</w:t>
      </w:r>
    </w:p>
    <w:p w:rsidR="00D90C06" w:rsidP="00D90C06" w:rsidRDefault="00D90C06" w14:paraId="0E0CFECD" w14:textId="77777777">
      <w:pPr>
        <w:pStyle w:val="ListParagraph"/>
        <w:numPr>
          <w:ilvl w:val="0"/>
          <w:numId w:val="47"/>
        </w:numPr>
        <w:ind w:left="547"/>
      </w:pPr>
      <w:r>
        <w:t xml:space="preserve">Tap the </w:t>
      </w:r>
      <w:r w:rsidRPr="00BF7C5D">
        <w:rPr>
          <w:b/>
        </w:rPr>
        <w:t>Login</w:t>
      </w:r>
      <w:r w:rsidRPr="00C42FAB">
        <w:t xml:space="preserve"> button to </w:t>
      </w:r>
      <w:r>
        <w:t>sign</w:t>
      </w:r>
      <w:r w:rsidRPr="00C42FAB">
        <w:t xml:space="preserve"> into the application.</w:t>
      </w:r>
    </w:p>
    <w:p w:rsidR="001E578B" w:rsidP="00D90C06" w:rsidRDefault="00D90C06" w14:paraId="08113328" w14:textId="16E449CB">
      <w:pPr>
        <w:keepNext/>
        <w:keepLines/>
      </w:pPr>
      <w:r>
        <w:t xml:space="preserve">The </w:t>
      </w:r>
      <w:r>
        <w:rPr>
          <w:b/>
        </w:rPr>
        <w:t>Remember me</w:t>
      </w:r>
      <w:r>
        <w:t xml:space="preserve"> checkbox will save your credentials.</w:t>
      </w:r>
    </w:p>
    <w:p w:rsidR="00D90C06" w:rsidP="00D90C06" w:rsidRDefault="00D90C06" w14:paraId="0FEB4DEC" w14:textId="77777777">
      <w:pPr>
        <w:keepNext/>
      </w:pPr>
      <w:r w:rsidRPr="00422375">
        <w:t>If</w:t>
      </w:r>
      <w:r>
        <w:t xml:space="preserve"> your device has a lock screen secured with a PIN, pattern or fingerprint, </w:t>
      </w:r>
      <w:r w:rsidRPr="00D31AF3">
        <w:rPr>
          <w:b/>
        </w:rPr>
        <w:t>Remember me</w:t>
      </w:r>
      <w:r>
        <w:t xml:space="preserve"> will automatically login using your saved credentials when you launch the iSolved | GO app. If your device is not secured, you will receive this message indicating your credentials will be saved, but you will need to tap the </w:t>
      </w:r>
      <w:r w:rsidRPr="00C3128E">
        <w:rPr>
          <w:b/>
        </w:rPr>
        <w:t>Login</w:t>
      </w:r>
      <w:r>
        <w:t xml:space="preserve"> button to access the app:</w:t>
      </w:r>
    </w:p>
    <w:p w:rsidR="00D90C06" w:rsidP="005D5FA0" w:rsidRDefault="00D90C06" w14:paraId="652FD2DD" w14:textId="70669502">
      <w:pPr>
        <w:jc w:val="center"/>
        <w:sectPr w:rsidR="00D90C06" w:rsidSect="00D90C06">
          <w:type w:val="continuous"/>
          <w:pgSz w:w="12240" w:h="15840"/>
          <w:pgMar w:top="1440" w:right="1440" w:bottom="720" w:left="1440" w:header="720" w:footer="720" w:gutter="0"/>
          <w:pgNumType w:start="0"/>
          <w:cols w:equalWidth="0" w:space="720" w:num="2">
            <w:col w:w="3024" w:space="720"/>
            <w:col w:w="5616"/>
          </w:cols>
          <w:titlePg/>
          <w:docGrid w:linePitch="360"/>
        </w:sectPr>
      </w:pPr>
      <w:r>
        <w:rPr>
          <w:noProof/>
        </w:rPr>
        <w:drawing>
          <wp:inline distT="0" distB="0" distL="0" distR="0" wp14:anchorId="4BC007B9" wp14:editId="671C9623">
            <wp:extent cx="2453799" cy="1828800"/>
            <wp:effectExtent l="19050" t="19050" r="2286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a:extLst>
                        <a:ext uri="{28A0092B-C50C-407E-A947-70E740481C1C}">
                          <a14:useLocalDpi xmlns:a14="http://schemas.microsoft.com/office/drawing/2010/main" val="0"/>
                        </a:ext>
                      </a:extLst>
                    </a:blip>
                    <a:srcRect l="6567" t="30301" r="6850" b="33304"/>
                    <a:stretch/>
                  </pic:blipFill>
                  <pic:spPr bwMode="auto">
                    <a:xfrm>
                      <a:off x="0" y="0"/>
                      <a:ext cx="2467225" cy="1838806"/>
                    </a:xfrm>
                    <a:prstGeom prst="rect">
                      <a:avLst/>
                    </a:prstGeom>
                    <a:noFill/>
                    <a:ln w="6350">
                      <a:solidFill>
                        <a:schemeClr val="tx1"/>
                      </a:solidFill>
                    </a:ln>
                    <a:extLst>
                      <a:ext uri="{53640926-AAD7-44D8-BBD7-CCE9431645EC}">
                        <a14:shadowObscured xmlns:a14="http://schemas.microsoft.com/office/drawing/2010/main"/>
                      </a:ext>
                    </a:extLst>
                  </pic:spPr>
                </pic:pic>
              </a:graphicData>
            </a:graphic>
          </wp:inline>
        </w:drawing>
      </w:r>
    </w:p>
    <w:p w:rsidR="00D90C06" w:rsidP="001E578B" w:rsidRDefault="001E578B" w14:paraId="50F1DDBA" w14:textId="78973A16">
      <w:pPr>
        <w:pStyle w:val="Heading3"/>
      </w:pPr>
      <w:bookmarkStart w:name="_Toc38621876" w:id="27"/>
      <w:r>
        <w:t>Multi-Factor Authentication</w:t>
      </w:r>
      <w:bookmarkEnd w:id="27"/>
    </w:p>
    <w:p w:rsidR="0027520B" w:rsidP="001E578B" w:rsidRDefault="001E578B" w14:paraId="5AF3822A" w14:textId="69BBFE49">
      <w:r>
        <w:t xml:space="preserve">iSolved Go uses </w:t>
      </w:r>
      <w:r w:rsidR="0027520B">
        <w:t>m</w:t>
      </w:r>
      <w:r>
        <w:t>ulti-</w:t>
      </w:r>
      <w:r w:rsidR="0027520B">
        <w:t>f</w:t>
      </w:r>
      <w:r>
        <w:t xml:space="preserve">actor </w:t>
      </w:r>
      <w:r w:rsidR="0027520B">
        <w:t>a</w:t>
      </w:r>
      <w:r>
        <w:t>uthentication (MFA) to enhance the security of the application.</w:t>
      </w:r>
      <w:r w:rsidR="0027520B">
        <w:t xml:space="preserve"> Employees will now be asked to enter a code they receive via email or text before they can log in, providing a secondary authentication factor for the user. When they have successfully logged in with MFA once, they will be able to use the </w:t>
      </w:r>
      <w:r w:rsidRPr="00817E32" w:rsidR="0027520B">
        <w:rPr>
          <w:b/>
          <w:bCs/>
        </w:rPr>
        <w:t>Remember me</w:t>
      </w:r>
      <w:r w:rsidR="0027520B">
        <w:t xml:space="preserve"> feature and will not have to reauthenticate each time.</w:t>
      </w:r>
    </w:p>
    <w:p w:rsidR="001E578B" w:rsidP="001E578B" w:rsidRDefault="0027520B" w14:paraId="3344499D" w14:textId="6C171560">
      <w:r>
        <w:t>Employees will need to enter the secondary authentication code when:</w:t>
      </w:r>
    </w:p>
    <w:p w:rsidR="001E578B" w:rsidP="001E578B" w:rsidRDefault="0027520B" w14:paraId="7B4515E4" w14:textId="4C9C026E">
      <w:pPr>
        <w:pStyle w:val="ListParagraph"/>
        <w:numPr>
          <w:ilvl w:val="0"/>
          <w:numId w:val="48"/>
        </w:numPr>
      </w:pPr>
      <w:r>
        <w:t>They log into the latest version of iSolved GO, 13.8, for the first time</w:t>
      </w:r>
    </w:p>
    <w:p w:rsidR="00B3727A" w:rsidP="001E578B" w:rsidRDefault="0027520B" w14:paraId="7B1A82C0" w14:textId="181607DC">
      <w:pPr>
        <w:pStyle w:val="ListParagraph"/>
        <w:numPr>
          <w:ilvl w:val="0"/>
          <w:numId w:val="48"/>
        </w:numPr>
      </w:pPr>
      <w:r>
        <w:t>If multiple users are signing in on the same device, each user will need to use MFA each time they log in, since the Remember me feature cannot be used in this scenario</w:t>
      </w:r>
    </w:p>
    <w:p w:rsidR="00B3727A" w:rsidP="001E578B" w:rsidRDefault="0027520B" w14:paraId="69D463EF" w14:textId="4EE27071">
      <w:pPr>
        <w:pStyle w:val="ListParagraph"/>
        <w:numPr>
          <w:ilvl w:val="0"/>
          <w:numId w:val="48"/>
        </w:numPr>
      </w:pPr>
      <w:r>
        <w:t xml:space="preserve">They have </w:t>
      </w:r>
      <w:r w:rsidR="00817E32">
        <w:t xml:space="preserve">not </w:t>
      </w:r>
      <w:r>
        <w:t>logged in f</w:t>
      </w:r>
      <w:r w:rsidR="00B3727A">
        <w:t>or more than 30 days</w:t>
      </w:r>
    </w:p>
    <w:p w:rsidR="005D5FA0" w:rsidP="007D67E8" w:rsidRDefault="0027520B" w14:paraId="66AC5E90" w14:textId="7C4BD8D1">
      <w:pPr>
        <w:pStyle w:val="ListParagraph"/>
        <w:numPr>
          <w:ilvl w:val="0"/>
          <w:numId w:val="48"/>
        </w:numPr>
      </w:pPr>
      <w:r>
        <w:t xml:space="preserve">iSolved GO version 13.8 </w:t>
      </w:r>
      <w:r w:rsidR="00B3727A">
        <w:t>was uninstalled and reinstalled</w:t>
      </w:r>
      <w:r w:rsidR="005D5FA0">
        <w:br/>
      </w:r>
      <w:r w:rsidR="005D5FA0">
        <w:br/>
      </w:r>
      <w:r w:rsidR="005D5FA0">
        <w:br/>
      </w:r>
      <w:r w:rsidR="005D5FA0">
        <w:lastRenderedPageBreak/>
        <w:br/>
      </w:r>
      <w:r w:rsidR="005D5FA0">
        <w:t xml:space="preserve">When MFA is required, the user will be prompted to select how they would like to receive their </w:t>
      </w:r>
      <w:r>
        <w:t>a</w:t>
      </w:r>
      <w:r w:rsidR="005D5FA0">
        <w:t xml:space="preserve">uthorization </w:t>
      </w:r>
      <w:r>
        <w:t>c</w:t>
      </w:r>
      <w:r w:rsidR="005D5FA0">
        <w:t>ode</w:t>
      </w:r>
      <w:r>
        <w:t>. After entering the code they received through email or text, t</w:t>
      </w:r>
      <w:r w:rsidR="005D5FA0">
        <w:t xml:space="preserve">hey will then be logged into the application. </w:t>
      </w:r>
      <w:r w:rsidR="005D5FA0">
        <w:br/>
      </w:r>
    </w:p>
    <w:p w:rsidR="005D5FA0" w:rsidP="005D5FA0" w:rsidRDefault="005D5FA0" w14:paraId="32F72B76" w14:textId="613CA5AC">
      <w:r>
        <w:rPr>
          <w:noProof/>
        </w:rPr>
        <w:drawing>
          <wp:anchor distT="0" distB="0" distL="114300" distR="114300" simplePos="0" relativeHeight="251663360" behindDoc="0" locked="0" layoutInCell="1" allowOverlap="1" wp14:anchorId="0AB962D7" wp14:editId="35C1BAAA">
            <wp:simplePos x="0" y="0"/>
            <wp:positionH relativeFrom="column">
              <wp:posOffset>371475</wp:posOffset>
            </wp:positionH>
            <wp:positionV relativeFrom="paragraph">
              <wp:posOffset>3388</wp:posOffset>
            </wp:positionV>
            <wp:extent cx="1993107" cy="3543300"/>
            <wp:effectExtent l="0" t="0" r="7620" b="0"/>
            <wp:wrapSquare wrapText="bothSides"/>
            <wp:docPr id="5" name="Picture 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screenshot of a cell phone&#10;&#10;Description automatically generated"/>
                    <pic:cNvPicPr>
                      <a:picLocks noChangeAspect="1" noChangeArrowheads="1"/>
                    </pic:cNvPicPr>
                  </pic:nvPicPr>
                  <pic:blipFill>
                    <a:blip r:embed="rId25" r:link="rId26">
                      <a:extLst>
                        <a:ext uri="{28A0092B-C50C-407E-A947-70E740481C1C}">
                          <a14:useLocalDpi xmlns:a14="http://schemas.microsoft.com/office/drawing/2010/main" val="0"/>
                        </a:ext>
                      </a:extLst>
                    </a:blip>
                    <a:srcRect/>
                    <a:stretch>
                      <a:fillRect/>
                    </a:stretch>
                  </pic:blipFill>
                  <pic:spPr bwMode="auto">
                    <a:xfrm>
                      <a:off x="0" y="0"/>
                      <a:ext cx="1993107" cy="3543300"/>
                    </a:xfrm>
                    <a:prstGeom prst="rect">
                      <a:avLst/>
                    </a:prstGeom>
                    <a:noFill/>
                    <a:ln>
                      <a:noFill/>
                    </a:ln>
                  </pic:spPr>
                </pic:pic>
              </a:graphicData>
            </a:graphic>
          </wp:anchor>
        </w:drawing>
      </w:r>
      <w:r>
        <w:rPr>
          <w:noProof/>
        </w:rPr>
        <w:drawing>
          <wp:anchor distT="0" distB="0" distL="114300" distR="114300" simplePos="0" relativeHeight="251662336" behindDoc="0" locked="0" layoutInCell="1" allowOverlap="1" wp14:anchorId="224CFBBD" wp14:editId="063B6E00">
            <wp:simplePos x="0" y="0"/>
            <wp:positionH relativeFrom="column">
              <wp:posOffset>2990850</wp:posOffset>
            </wp:positionH>
            <wp:positionV relativeFrom="paragraph">
              <wp:posOffset>2540</wp:posOffset>
            </wp:positionV>
            <wp:extent cx="1992630" cy="3543300"/>
            <wp:effectExtent l="0" t="0" r="7620" b="0"/>
            <wp:wrapSquare wrapText="bothSides"/>
            <wp:docPr id="7" name="Picture 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screenshot of a cell phone&#10;&#10;Description automatically generated"/>
                    <pic:cNvPicPr>
                      <a:picLocks noChangeAspect="1" noChangeArrowheads="1"/>
                    </pic:cNvPicPr>
                  </pic:nvPicPr>
                  <pic:blipFill>
                    <a:blip r:embed="rId27" r:link="rId28">
                      <a:extLst>
                        <a:ext uri="{28A0092B-C50C-407E-A947-70E740481C1C}">
                          <a14:useLocalDpi xmlns:a14="http://schemas.microsoft.com/office/drawing/2010/main" val="0"/>
                        </a:ext>
                      </a:extLst>
                    </a:blip>
                    <a:srcRect/>
                    <a:stretch>
                      <a:fillRect/>
                    </a:stretch>
                  </pic:blipFill>
                  <pic:spPr bwMode="auto">
                    <a:xfrm>
                      <a:off x="0" y="0"/>
                      <a:ext cx="1992630" cy="35433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D5FA0" w:rsidP="005D5FA0" w:rsidRDefault="005D5FA0" w14:paraId="4DB3F585" w14:textId="51F61EDA"/>
    <w:p w:rsidR="005D5FA0" w:rsidP="005D5FA0" w:rsidRDefault="005D5FA0" w14:paraId="7E0E473C" w14:textId="5B90189E"/>
    <w:p w:rsidR="005D5FA0" w:rsidP="005D5FA0" w:rsidRDefault="005D5FA0" w14:paraId="33FD3E52" w14:textId="00E6AD14"/>
    <w:p w:rsidR="005D5FA0" w:rsidP="005D5FA0" w:rsidRDefault="005D5FA0" w14:paraId="2C8A9C14" w14:textId="77777777"/>
    <w:p w:rsidR="005D5FA0" w:rsidP="00731A11" w:rsidRDefault="005D5FA0" w14:paraId="4ED49D84" w14:textId="77777777">
      <w:pPr>
        <w:pStyle w:val="Heading2"/>
      </w:pPr>
      <w:bookmarkStart w:name="_Your_Company_Settings" w:id="28"/>
      <w:bookmarkEnd w:id="28"/>
    </w:p>
    <w:p w:rsidR="005D5FA0" w:rsidP="00731A11" w:rsidRDefault="005D5FA0" w14:paraId="4E39DA1D" w14:textId="77777777">
      <w:pPr>
        <w:pStyle w:val="Heading2"/>
      </w:pPr>
    </w:p>
    <w:p w:rsidR="005D5FA0" w:rsidP="00731A11" w:rsidRDefault="005D5FA0" w14:paraId="488001E1" w14:textId="77777777">
      <w:pPr>
        <w:pStyle w:val="Heading2"/>
      </w:pPr>
    </w:p>
    <w:p w:rsidR="005D5FA0" w:rsidP="00731A11" w:rsidRDefault="005D5FA0" w14:paraId="1010DE1B" w14:textId="77777777">
      <w:pPr>
        <w:pStyle w:val="Heading2"/>
      </w:pPr>
    </w:p>
    <w:p w:rsidR="005D5FA0" w:rsidP="00731A11" w:rsidRDefault="005D5FA0" w14:paraId="20BF66C7" w14:textId="77777777">
      <w:pPr>
        <w:pStyle w:val="Heading2"/>
      </w:pPr>
    </w:p>
    <w:p w:rsidR="005D5FA0" w:rsidP="00731A11" w:rsidRDefault="005D5FA0" w14:paraId="6BD8113B" w14:textId="77777777">
      <w:pPr>
        <w:pStyle w:val="Heading2"/>
      </w:pPr>
    </w:p>
    <w:p w:rsidR="005D5FA0" w:rsidP="00731A11" w:rsidRDefault="005D5FA0" w14:paraId="0DEC0D17" w14:textId="066C2043">
      <w:pPr>
        <w:pStyle w:val="Heading2"/>
      </w:pPr>
    </w:p>
    <w:p w:rsidR="005D5FA0" w:rsidP="005D5FA0" w:rsidRDefault="005D5FA0" w14:paraId="7D1E5869" w14:textId="1032BC6C"/>
    <w:p w:rsidRPr="005D5FA0" w:rsidR="005D5FA0" w:rsidP="005D5FA0" w:rsidRDefault="005D5FA0" w14:paraId="05734617" w14:textId="77777777"/>
    <w:p w:rsidR="00731A11" w:rsidP="00731A11" w:rsidRDefault="00731A11" w14:paraId="417CB5C9" w14:textId="5B19F580">
      <w:pPr>
        <w:pStyle w:val="Heading2"/>
      </w:pPr>
      <w:bookmarkStart w:name="_Toc38621877" w:id="29"/>
      <w:r>
        <w:t>Your Company Settings</w:t>
      </w:r>
      <w:bookmarkEnd w:id="22"/>
      <w:bookmarkEnd w:id="29"/>
    </w:p>
    <w:p w:rsidRPr="00731A11" w:rsidR="00731A11" w:rsidP="00547520" w:rsidRDefault="00930B54" w14:paraId="4237C972" w14:textId="15894086">
      <w:pPr>
        <w:spacing w:after="0"/>
      </w:pPr>
      <w:r>
        <w:t>Your company has defined specific options in iSolved to meet business requirements. These options control which time features you see in iSolved | GO and what settings you can change</w:t>
      </w:r>
      <w:r w:rsidR="004C0EF3">
        <w:t>.</w:t>
      </w:r>
    </w:p>
    <w:p w:rsidR="00731A11" w:rsidP="00547520" w:rsidRDefault="007A4AB2" w14:paraId="6856B01E" w14:textId="1F2997F8">
      <w:pPr>
        <w:pStyle w:val="Heading3"/>
        <w:spacing w:before="120"/>
      </w:pPr>
      <w:bookmarkStart w:name="_Punch_Options" w:id="30"/>
      <w:bookmarkStart w:name="_Toc38621878" w:id="31"/>
      <w:bookmarkEnd w:id="30"/>
      <w:r>
        <w:t xml:space="preserve">Time </w:t>
      </w:r>
      <w:r w:rsidR="00731A11">
        <w:t>Punch Options</w:t>
      </w:r>
      <w:bookmarkEnd w:id="31"/>
    </w:p>
    <w:p w:rsidR="00731A11" w:rsidP="00731A11" w:rsidRDefault="00731A11" w14:paraId="60AF4F68" w14:textId="68665664">
      <w:pPr>
        <w:spacing w:after="180"/>
      </w:pPr>
      <w:r>
        <w:t xml:space="preserve">Two punch options are available </w:t>
      </w:r>
      <w:r w:rsidR="00785901">
        <w:t xml:space="preserve">to record your time </w:t>
      </w:r>
      <w:r>
        <w:t>in iSolved | GO:</w:t>
      </w:r>
    </w:p>
    <w:p w:rsidR="00930B54" w:rsidP="00930B54" w:rsidRDefault="00930B54" w14:paraId="66F4A7AF" w14:textId="13324593">
      <w:pPr>
        <w:pStyle w:val="ListParagraph"/>
        <w:numPr>
          <w:ilvl w:val="0"/>
          <w:numId w:val="17"/>
        </w:numPr>
        <w:spacing w:after="180"/>
      </w:pPr>
      <w:r w:rsidRPr="00F431A9">
        <w:rPr>
          <w:b/>
        </w:rPr>
        <w:t>Punch Now</w:t>
      </w:r>
      <w:r>
        <w:t xml:space="preserve"> (also called Quick Punch) captures the time and location from your device and records a punch.  This is the quickest and easiest way to record time, since the iSolved system automatically determines whether the punch was In, Out, Meal, or Break based on your company rules. This option does not allow you to enter adjustments or use labor groups to specify where you </w:t>
      </w:r>
      <w:r w:rsidR="009654DF">
        <w:t>a</w:t>
      </w:r>
      <w:r>
        <w:t xml:space="preserve">re working or what task you </w:t>
      </w:r>
      <w:r w:rsidR="009654DF">
        <w:t>a</w:t>
      </w:r>
      <w:r>
        <w:t xml:space="preserve">re </w:t>
      </w:r>
      <w:r w:rsidR="009654DF">
        <w:t>accomplishing</w:t>
      </w:r>
      <w:r>
        <w:t>.</w:t>
      </w:r>
    </w:p>
    <w:p w:rsidR="00731A11" w:rsidP="00930B54" w:rsidRDefault="00930B54" w14:paraId="74A60289" w14:textId="52D1CFF2">
      <w:pPr>
        <w:pStyle w:val="ListParagraph"/>
        <w:numPr>
          <w:ilvl w:val="0"/>
          <w:numId w:val="17"/>
        </w:numPr>
        <w:spacing w:after="120"/>
      </w:pPr>
      <w:r>
        <w:rPr>
          <w:b/>
        </w:rPr>
        <w:t>Mobile Punch</w:t>
      </w:r>
      <w:r>
        <w:t xml:space="preserve"> (also called Detailed Punch) captures the time and location from your device and provides additional options so you can choose the punch type and add labor details. If tracking labor or recording adjustments is critical for your organization, Mobile Punch will be required</w:t>
      </w:r>
      <w:r w:rsidR="00731A11">
        <w:t>.</w:t>
      </w:r>
    </w:p>
    <w:p w:rsidR="00731A11" w:rsidP="00547520" w:rsidRDefault="00731A11" w14:paraId="1FBC3157" w14:textId="45C2F823">
      <w:pPr>
        <w:spacing w:after="120"/>
      </w:pPr>
      <w:r>
        <w:t xml:space="preserve">If </w:t>
      </w:r>
      <w:r w:rsidRPr="00134D3A">
        <w:rPr>
          <w:b/>
        </w:rPr>
        <w:t>Quick Punch</w:t>
      </w:r>
      <w:r>
        <w:t xml:space="preserve"> is ON in Settings, </w:t>
      </w:r>
      <w:r w:rsidRPr="00134D3A">
        <w:rPr>
          <w:b/>
        </w:rPr>
        <w:t>Punch Now</w:t>
      </w:r>
      <w:r>
        <w:t xml:space="preserve"> will be enabled when you tap the </w:t>
      </w:r>
      <w:r w:rsidRPr="00134D3A">
        <w:rPr>
          <w:b/>
        </w:rPr>
        <w:t>Punch</w:t>
      </w:r>
      <w:r>
        <w:t xml:space="preserve"> button on the Home screen or when you navigate to the </w:t>
      </w:r>
      <w:r w:rsidRPr="00134D3A">
        <w:rPr>
          <w:b/>
        </w:rPr>
        <w:t>iSolved Time</w:t>
      </w:r>
      <w:r>
        <w:t xml:space="preserve"> menu.  Set </w:t>
      </w:r>
      <w:r w:rsidRPr="00134D3A">
        <w:rPr>
          <w:b/>
        </w:rPr>
        <w:t>Quick Punch</w:t>
      </w:r>
      <w:r>
        <w:t xml:space="preserve"> OFF to enable </w:t>
      </w:r>
      <w:r w:rsidRPr="00134D3A">
        <w:rPr>
          <w:b/>
        </w:rPr>
        <w:t>Mobile Punch</w:t>
      </w:r>
      <w:r>
        <w:t xml:space="preserve"> instead.</w:t>
      </w:r>
    </w:p>
    <w:tbl>
      <w:tblPr>
        <w:tblStyle w:val="TableGrid"/>
        <w:tblW w:w="0" w:type="auto"/>
        <w:tblCellMar>
          <w:top w:w="58" w:type="dxa"/>
          <w:left w:w="115" w:type="dxa"/>
          <w:bottom w:w="58" w:type="dxa"/>
          <w:right w:w="115" w:type="dxa"/>
        </w:tblCellMar>
        <w:tblLook w:val="04A0" w:firstRow="1" w:lastRow="0" w:firstColumn="1" w:lastColumn="0" w:noHBand="0" w:noVBand="1"/>
      </w:tblPr>
      <w:tblGrid>
        <w:gridCol w:w="3327"/>
        <w:gridCol w:w="6027"/>
      </w:tblGrid>
      <w:tr w:rsidR="004C0EF3" w:rsidTr="00547520" w14:paraId="094A0858" w14:textId="77777777">
        <w:tc>
          <w:tcPr>
            <w:tcW w:w="3327" w:type="dxa"/>
            <w:shd w:val="clear" w:color="auto" w:fill="D9D9D9" w:themeFill="background1" w:themeFillShade="D9"/>
            <w:vAlign w:val="center"/>
          </w:tcPr>
          <w:p w:rsidRPr="004C0EF3" w:rsidR="004C0EF3" w:rsidP="00547520" w:rsidRDefault="004C0EF3" w14:paraId="2DEE1FBC" w14:textId="0D885049">
            <w:pPr>
              <w:spacing w:after="0"/>
              <w:rPr>
                <w:b/>
              </w:rPr>
            </w:pPr>
            <w:r w:rsidRPr="004C0EF3">
              <w:rPr>
                <w:b/>
              </w:rPr>
              <w:t>Your company has chosen to us</w:t>
            </w:r>
            <w:r w:rsidR="00547520">
              <w:rPr>
                <w:b/>
              </w:rPr>
              <w:t>e</w:t>
            </w:r>
            <w:r w:rsidRPr="004C0EF3">
              <w:rPr>
                <w:b/>
              </w:rPr>
              <w:t>:</w:t>
            </w:r>
          </w:p>
        </w:tc>
        <w:sdt>
          <w:sdtPr>
            <w:alias w:val="Company Punch Option"/>
            <w:tag w:val="Company Punch Option"/>
            <w:id w:val="-1515370676"/>
            <w:placeholder>
              <w:docPart w:val="DefaultPlaceholder_-1854013438"/>
            </w:placeholder>
            <w:showingPlcHdr/>
            <w:dropDownList>
              <w:listItem w:value="Choose an item."/>
              <w:listItem w:displayText="Punch Now (Quick Punch)" w:value="Punch Now (Quick Punch)"/>
              <w:listItem w:displayText="Mobile Punch (Detailed Punch)" w:value="Mobile Punch (Detailed Punch)"/>
              <w:listItem w:displayText="Both Punch Now &amp; Mobile Punch" w:value="Both Punch Now &amp; Mobile Punch"/>
              <w:listItem w:displayText="Not using Time features in iSolved | GO" w:value="Not using Time features in iSolved | GO"/>
            </w:dropDownList>
          </w:sdtPr>
          <w:sdtEndPr/>
          <w:sdtContent>
            <w:tc>
              <w:tcPr>
                <w:tcW w:w="6027" w:type="dxa"/>
                <w:vAlign w:val="center"/>
              </w:tcPr>
              <w:p w:rsidR="004C0EF3" w:rsidP="00547520" w:rsidRDefault="00885FC6" w14:paraId="23442B9E" w14:textId="606BD359">
                <w:pPr>
                  <w:spacing w:after="0"/>
                </w:pPr>
                <w:r w:rsidRPr="00226BE5">
                  <w:rPr>
                    <w:rStyle w:val="PlaceholderText"/>
                  </w:rPr>
                  <w:t>Choose an item.</w:t>
                </w:r>
              </w:p>
            </w:tc>
          </w:sdtContent>
        </w:sdt>
      </w:tr>
    </w:tbl>
    <w:p w:rsidRPr="00E34820" w:rsidR="00731A11" w:rsidP="00547520" w:rsidRDefault="007A4AB2" w14:paraId="11BD9BEB" w14:textId="424E9082">
      <w:pPr>
        <w:pStyle w:val="Heading3"/>
        <w:spacing w:before="240"/>
      </w:pPr>
      <w:bookmarkStart w:name="_Toc38621879" w:id="32"/>
      <w:r>
        <w:lastRenderedPageBreak/>
        <w:t xml:space="preserve">Time </w:t>
      </w:r>
      <w:r w:rsidRPr="00E34820" w:rsidR="00731A11">
        <w:t>Labor Groups</w:t>
      </w:r>
      <w:bookmarkEnd w:id="32"/>
    </w:p>
    <w:p w:rsidR="00731A11" w:rsidP="00547520" w:rsidRDefault="00731A11" w14:paraId="32133A86" w14:textId="77777777">
      <w:pPr>
        <w:spacing w:after="120"/>
      </w:pPr>
      <w:r>
        <w:t xml:space="preserve">In addition to capturing the time when you worked, iSolved | GO allows you to enter labor details using </w:t>
      </w:r>
      <w:r w:rsidRPr="006625F8">
        <w:rPr>
          <w:b/>
        </w:rPr>
        <w:t>Labor Groups</w:t>
      </w:r>
      <w:r>
        <w:rPr>
          <w:b/>
        </w:rPr>
        <w:t xml:space="preserve"> (LG</w:t>
      </w:r>
      <w:r w:rsidRPr="006625F8">
        <w:t>s</w:t>
      </w:r>
      <w:r>
        <w:rPr>
          <w:b/>
        </w:rPr>
        <w:t>).</w:t>
      </w:r>
      <w:r w:rsidRPr="006625F8">
        <w:t xml:space="preserve"> </w:t>
      </w:r>
      <w:r>
        <w:t>With Labor Groups, you can specify where you are working and what tasks you are performing. Your company can use these important details t</w:t>
      </w:r>
      <w:r w:rsidRPr="006625F8">
        <w:t xml:space="preserve">o pay you correctly, stay in compliance, or provide </w:t>
      </w:r>
      <w:r>
        <w:t>corporate</w:t>
      </w:r>
      <w:r w:rsidRPr="006625F8">
        <w:t xml:space="preserve"> financial reports</w:t>
      </w:r>
      <w:r>
        <w:t>.</w:t>
      </w:r>
    </w:p>
    <w:p w:rsidR="00731A11" w:rsidP="00547520" w:rsidRDefault="00731A11" w14:paraId="26B8EA58" w14:textId="77777777">
      <w:pPr>
        <w:keepNext/>
        <w:spacing w:after="120"/>
      </w:pPr>
      <w:r>
        <w:t>There are 3 Labor Groups available in iSolved | GO.  Your company has defined the Labor Groups as:</w:t>
      </w:r>
    </w:p>
    <w:tbl>
      <w:tblPr>
        <w:tblStyle w:val="TableGrid"/>
        <w:tblW w:w="5000" w:type="pct"/>
        <w:tblCellMar>
          <w:left w:w="115" w:type="dxa"/>
          <w:right w:w="115" w:type="dxa"/>
        </w:tblCellMar>
        <w:tblLook w:val="04A0" w:firstRow="1" w:lastRow="0" w:firstColumn="1" w:lastColumn="0" w:noHBand="0" w:noVBand="1"/>
      </w:tblPr>
      <w:tblGrid>
        <w:gridCol w:w="1077"/>
        <w:gridCol w:w="1710"/>
        <w:gridCol w:w="6567"/>
      </w:tblGrid>
      <w:tr w:rsidR="00731A11" w:rsidTr="004C0EF3" w14:paraId="4DBA390E" w14:textId="77777777">
        <w:trPr>
          <w:cantSplit/>
        </w:trPr>
        <w:tc>
          <w:tcPr>
            <w:tcW w:w="0" w:type="auto"/>
            <w:tcBorders>
              <w:bottom w:val="single" w:color="auto" w:sz="8" w:space="0"/>
            </w:tcBorders>
            <w:shd w:val="clear" w:color="auto" w:fill="D9D9D9" w:themeFill="background1" w:themeFillShade="D9"/>
            <w:vAlign w:val="bottom"/>
          </w:tcPr>
          <w:p w:rsidRPr="004C0EF3" w:rsidR="00731A11" w:rsidP="0025599A" w:rsidRDefault="00731A11" w14:paraId="1F02E645" w14:textId="77777777">
            <w:pPr>
              <w:keepNext/>
              <w:spacing w:after="0"/>
              <w:rPr>
                <w:b/>
                <w:i/>
              </w:rPr>
            </w:pPr>
            <w:r w:rsidRPr="004C0EF3">
              <w:rPr>
                <w:b/>
                <w:i/>
              </w:rPr>
              <w:t>Labor Group</w:t>
            </w:r>
          </w:p>
        </w:tc>
        <w:tc>
          <w:tcPr>
            <w:tcW w:w="914" w:type="pct"/>
            <w:tcBorders>
              <w:bottom w:val="single" w:color="auto" w:sz="8" w:space="0"/>
            </w:tcBorders>
            <w:shd w:val="clear" w:color="auto" w:fill="D9D9D9" w:themeFill="background1" w:themeFillShade="D9"/>
            <w:vAlign w:val="bottom"/>
          </w:tcPr>
          <w:p w:rsidRPr="004C0EF3" w:rsidR="00731A11" w:rsidP="0025599A" w:rsidRDefault="00731A11" w14:paraId="4D48B6AA" w14:textId="77777777">
            <w:pPr>
              <w:keepNext/>
              <w:spacing w:after="0"/>
              <w:rPr>
                <w:b/>
                <w:i/>
              </w:rPr>
            </w:pPr>
            <w:r w:rsidRPr="004C0EF3">
              <w:rPr>
                <w:b/>
                <w:i/>
              </w:rPr>
              <w:t>Use</w:t>
            </w:r>
          </w:p>
        </w:tc>
        <w:tc>
          <w:tcPr>
            <w:tcW w:w="3510" w:type="pct"/>
            <w:tcBorders>
              <w:bottom w:val="single" w:color="auto" w:sz="8" w:space="0"/>
            </w:tcBorders>
            <w:shd w:val="clear" w:color="auto" w:fill="D9D9D9" w:themeFill="background1" w:themeFillShade="D9"/>
            <w:vAlign w:val="bottom"/>
          </w:tcPr>
          <w:p w:rsidRPr="004C0EF3" w:rsidR="00731A11" w:rsidP="0025599A" w:rsidRDefault="00731A11" w14:paraId="79946A2D" w14:textId="77777777">
            <w:pPr>
              <w:keepNext/>
              <w:spacing w:after="0"/>
              <w:rPr>
                <w:b/>
                <w:i/>
              </w:rPr>
            </w:pPr>
            <w:r w:rsidRPr="004C0EF3">
              <w:rPr>
                <w:b/>
                <w:i/>
              </w:rPr>
              <w:t>Description</w:t>
            </w:r>
          </w:p>
        </w:tc>
      </w:tr>
      <w:tr w:rsidR="00731A11" w:rsidTr="004C0EF3" w14:paraId="01F9ABDC" w14:textId="77777777">
        <w:trPr>
          <w:cantSplit/>
        </w:trPr>
        <w:tc>
          <w:tcPr>
            <w:tcW w:w="0" w:type="auto"/>
            <w:tcBorders>
              <w:top w:val="single" w:color="auto" w:sz="8" w:space="0"/>
            </w:tcBorders>
            <w:shd w:val="clear" w:color="auto" w:fill="D9D9D9" w:themeFill="background1" w:themeFillShade="D9"/>
            <w:vAlign w:val="center"/>
          </w:tcPr>
          <w:p w:rsidRPr="004C0EF3" w:rsidR="00731A11" w:rsidP="0025599A" w:rsidRDefault="00731A11" w14:paraId="7C2BBFE6" w14:textId="77777777">
            <w:pPr>
              <w:keepNext/>
              <w:spacing w:after="0"/>
              <w:rPr>
                <w:b/>
              </w:rPr>
            </w:pPr>
            <w:r w:rsidRPr="004C0EF3">
              <w:rPr>
                <w:b/>
              </w:rPr>
              <w:t>LG1:</w:t>
            </w:r>
          </w:p>
        </w:tc>
        <w:tc>
          <w:tcPr>
            <w:tcW w:w="914" w:type="pct"/>
            <w:tcBorders>
              <w:top w:val="single" w:color="auto" w:sz="8" w:space="0"/>
            </w:tcBorders>
            <w:vAlign w:val="center"/>
          </w:tcPr>
          <w:p w:rsidR="00731A11" w:rsidP="0025599A" w:rsidRDefault="00731A11" w14:paraId="356DD763" w14:textId="092448D1">
            <w:pPr>
              <w:keepNext/>
              <w:spacing w:after="0"/>
            </w:pPr>
          </w:p>
        </w:tc>
        <w:tc>
          <w:tcPr>
            <w:tcW w:w="3510" w:type="pct"/>
            <w:tcBorders>
              <w:top w:val="single" w:color="auto" w:sz="8" w:space="0"/>
            </w:tcBorders>
            <w:vAlign w:val="center"/>
          </w:tcPr>
          <w:p w:rsidR="00731A11" w:rsidP="0025599A" w:rsidRDefault="00731A11" w14:paraId="51ECBC1E" w14:textId="475E565F">
            <w:pPr>
              <w:keepNext/>
              <w:spacing w:after="0"/>
            </w:pPr>
          </w:p>
        </w:tc>
      </w:tr>
      <w:tr w:rsidR="00731A11" w:rsidTr="004C0EF3" w14:paraId="55AE3C59" w14:textId="77777777">
        <w:trPr>
          <w:cantSplit/>
        </w:trPr>
        <w:tc>
          <w:tcPr>
            <w:tcW w:w="0" w:type="auto"/>
            <w:shd w:val="clear" w:color="auto" w:fill="D9D9D9" w:themeFill="background1" w:themeFillShade="D9"/>
            <w:vAlign w:val="center"/>
          </w:tcPr>
          <w:p w:rsidRPr="004C0EF3" w:rsidR="00731A11" w:rsidP="0025599A" w:rsidRDefault="00731A11" w14:paraId="6242CC0B" w14:textId="77777777">
            <w:pPr>
              <w:keepNext/>
              <w:spacing w:after="0"/>
              <w:rPr>
                <w:b/>
              </w:rPr>
            </w:pPr>
            <w:r w:rsidRPr="004C0EF3">
              <w:rPr>
                <w:b/>
              </w:rPr>
              <w:t>LG2:</w:t>
            </w:r>
          </w:p>
        </w:tc>
        <w:tc>
          <w:tcPr>
            <w:tcW w:w="914" w:type="pct"/>
            <w:vAlign w:val="center"/>
          </w:tcPr>
          <w:p w:rsidR="00731A11" w:rsidP="0025599A" w:rsidRDefault="00731A11" w14:paraId="379AB9E2" w14:textId="500A2648">
            <w:pPr>
              <w:keepNext/>
              <w:spacing w:after="0"/>
            </w:pPr>
          </w:p>
        </w:tc>
        <w:tc>
          <w:tcPr>
            <w:tcW w:w="3510" w:type="pct"/>
            <w:vAlign w:val="center"/>
          </w:tcPr>
          <w:p w:rsidR="00731A11" w:rsidP="0025599A" w:rsidRDefault="00731A11" w14:paraId="45D9F58F" w14:textId="77777777">
            <w:pPr>
              <w:keepNext/>
              <w:spacing w:after="0"/>
            </w:pPr>
          </w:p>
        </w:tc>
      </w:tr>
      <w:tr w:rsidR="00731A11" w:rsidTr="004C0EF3" w14:paraId="54DB5A5C" w14:textId="77777777">
        <w:trPr>
          <w:cantSplit/>
        </w:trPr>
        <w:tc>
          <w:tcPr>
            <w:tcW w:w="0" w:type="auto"/>
            <w:shd w:val="clear" w:color="auto" w:fill="D9D9D9" w:themeFill="background1" w:themeFillShade="D9"/>
            <w:vAlign w:val="center"/>
          </w:tcPr>
          <w:p w:rsidRPr="004C0EF3" w:rsidR="00731A11" w:rsidP="0025599A" w:rsidRDefault="00731A11" w14:paraId="184E1487" w14:textId="77777777">
            <w:pPr>
              <w:keepNext/>
              <w:spacing w:after="0"/>
              <w:rPr>
                <w:b/>
              </w:rPr>
            </w:pPr>
            <w:r w:rsidRPr="004C0EF3">
              <w:rPr>
                <w:b/>
              </w:rPr>
              <w:t>LG3:</w:t>
            </w:r>
          </w:p>
        </w:tc>
        <w:tc>
          <w:tcPr>
            <w:tcW w:w="914" w:type="pct"/>
            <w:vAlign w:val="center"/>
          </w:tcPr>
          <w:p w:rsidR="00731A11" w:rsidP="0025599A" w:rsidRDefault="00731A11" w14:paraId="06762BA1" w14:textId="306B8661">
            <w:pPr>
              <w:keepNext/>
              <w:spacing w:after="0"/>
            </w:pPr>
          </w:p>
        </w:tc>
        <w:tc>
          <w:tcPr>
            <w:tcW w:w="3510" w:type="pct"/>
            <w:vAlign w:val="center"/>
          </w:tcPr>
          <w:p w:rsidR="00731A11" w:rsidP="0025599A" w:rsidRDefault="00731A11" w14:paraId="7E7475E2" w14:textId="77777777">
            <w:pPr>
              <w:keepNext/>
              <w:spacing w:after="0"/>
            </w:pPr>
          </w:p>
        </w:tc>
      </w:tr>
    </w:tbl>
    <w:p w:rsidRPr="00E34820" w:rsidR="00731A11" w:rsidP="00547520" w:rsidRDefault="007A4AB2" w14:paraId="1E7C8A35" w14:textId="1CD0B73B">
      <w:pPr>
        <w:pStyle w:val="Heading3"/>
        <w:spacing w:before="240"/>
      </w:pPr>
      <w:bookmarkStart w:name="_Ref31316292" w:id="33"/>
      <w:bookmarkStart w:name="_Toc38621880" w:id="34"/>
      <w:r>
        <w:t xml:space="preserve">Time </w:t>
      </w:r>
      <w:r w:rsidR="00731A11">
        <w:t>Adjustments</w:t>
      </w:r>
      <w:bookmarkEnd w:id="33"/>
      <w:bookmarkEnd w:id="34"/>
    </w:p>
    <w:p w:rsidR="00731A11" w:rsidP="00547520" w:rsidRDefault="00731A11" w14:paraId="2ACEC4A2" w14:textId="77777777">
      <w:pPr>
        <w:spacing w:after="120"/>
      </w:pPr>
      <w:r>
        <w:t xml:space="preserve">Your company may need to collect additional information besides hours and labor in order to pay you correctly. For example, if you receive tips and need to enter those dollar amounts or track units and need to enter those quantities, they can be captured using </w:t>
      </w:r>
      <w:r w:rsidRPr="00E34820">
        <w:rPr>
          <w:b/>
        </w:rPr>
        <w:t>Adjustments</w:t>
      </w:r>
      <w:r>
        <w:t xml:space="preserve"> in iSolved | GO.</w:t>
      </w:r>
    </w:p>
    <w:p w:rsidR="00731A11" w:rsidP="00547520" w:rsidRDefault="00731A11" w14:paraId="595A493A" w14:textId="77777777">
      <w:pPr>
        <w:spacing w:after="120"/>
      </w:pPr>
      <w:r>
        <w:t>One Adjustment field is available in iSolved | GO.  Your company has defined the Adjustment as:</w:t>
      </w:r>
    </w:p>
    <w:tbl>
      <w:tblPr>
        <w:tblStyle w:val="TableGrid"/>
        <w:tblW w:w="5000" w:type="pct"/>
        <w:tblCellMar>
          <w:left w:w="115" w:type="dxa"/>
          <w:right w:w="115" w:type="dxa"/>
        </w:tblCellMar>
        <w:tblLook w:val="04A0" w:firstRow="1" w:lastRow="0" w:firstColumn="1" w:lastColumn="0" w:noHBand="0" w:noVBand="1"/>
      </w:tblPr>
      <w:tblGrid>
        <w:gridCol w:w="2336"/>
        <w:gridCol w:w="1800"/>
        <w:gridCol w:w="5218"/>
      </w:tblGrid>
      <w:tr w:rsidR="004C0EF3" w:rsidTr="00547520" w14:paraId="48623C09" w14:textId="77777777">
        <w:trPr>
          <w:cantSplit/>
        </w:trPr>
        <w:tc>
          <w:tcPr>
            <w:tcW w:w="1249" w:type="pct"/>
            <w:tcBorders>
              <w:bottom w:val="single" w:color="auto" w:sz="8" w:space="0"/>
            </w:tcBorders>
            <w:shd w:val="clear" w:color="auto" w:fill="D9D9D9" w:themeFill="background1" w:themeFillShade="D9"/>
            <w:vAlign w:val="bottom"/>
          </w:tcPr>
          <w:p w:rsidRPr="004C0EF3" w:rsidR="004C0EF3" w:rsidP="0025599A" w:rsidRDefault="004C0EF3" w14:paraId="5E386255" w14:textId="7459F14F">
            <w:pPr>
              <w:keepNext/>
              <w:spacing w:after="0"/>
              <w:rPr>
                <w:b/>
                <w:i/>
              </w:rPr>
            </w:pPr>
            <w:r w:rsidRPr="004C0EF3">
              <w:rPr>
                <w:b/>
                <w:i/>
              </w:rPr>
              <w:t>Adjustment Pay Type</w:t>
            </w:r>
          </w:p>
        </w:tc>
        <w:tc>
          <w:tcPr>
            <w:tcW w:w="962" w:type="pct"/>
            <w:tcBorders>
              <w:bottom w:val="single" w:color="auto" w:sz="8" w:space="0"/>
            </w:tcBorders>
            <w:shd w:val="clear" w:color="auto" w:fill="D9D9D9" w:themeFill="background1" w:themeFillShade="D9"/>
            <w:vAlign w:val="bottom"/>
          </w:tcPr>
          <w:p w:rsidRPr="004C0EF3" w:rsidR="004C0EF3" w:rsidP="0025599A" w:rsidRDefault="00547520" w14:paraId="77B80FC2" w14:textId="05157FB3">
            <w:pPr>
              <w:keepNext/>
              <w:spacing w:after="0"/>
              <w:rPr>
                <w:b/>
                <w:i/>
              </w:rPr>
            </w:pPr>
            <w:r>
              <w:rPr>
                <w:b/>
                <w:i/>
              </w:rPr>
              <w:t>Enter: {Units / Hours / Dollars}</w:t>
            </w:r>
          </w:p>
        </w:tc>
        <w:tc>
          <w:tcPr>
            <w:tcW w:w="2789" w:type="pct"/>
            <w:tcBorders>
              <w:bottom w:val="single" w:color="auto" w:sz="8" w:space="0"/>
            </w:tcBorders>
            <w:shd w:val="clear" w:color="auto" w:fill="D9D9D9" w:themeFill="background1" w:themeFillShade="D9"/>
            <w:vAlign w:val="bottom"/>
          </w:tcPr>
          <w:p w:rsidRPr="004C0EF3" w:rsidR="004C0EF3" w:rsidP="0025599A" w:rsidRDefault="004C0EF3" w14:paraId="6B416F93" w14:textId="77777777">
            <w:pPr>
              <w:keepNext/>
              <w:spacing w:after="0"/>
              <w:rPr>
                <w:b/>
                <w:i/>
              </w:rPr>
            </w:pPr>
            <w:r w:rsidRPr="004C0EF3">
              <w:rPr>
                <w:b/>
                <w:i/>
              </w:rPr>
              <w:t>Description</w:t>
            </w:r>
          </w:p>
        </w:tc>
      </w:tr>
      <w:tr w:rsidR="004C0EF3" w:rsidTr="00547520" w14:paraId="3549AFF1" w14:textId="77777777">
        <w:trPr>
          <w:cantSplit/>
        </w:trPr>
        <w:tc>
          <w:tcPr>
            <w:tcW w:w="1249" w:type="pct"/>
            <w:tcBorders>
              <w:top w:val="single" w:color="auto" w:sz="8" w:space="0"/>
            </w:tcBorders>
          </w:tcPr>
          <w:p w:rsidR="004C0EF3" w:rsidP="0025599A" w:rsidRDefault="004C0EF3" w14:paraId="7E017DDD" w14:textId="7C7C4B36">
            <w:pPr>
              <w:keepNext/>
              <w:spacing w:after="0"/>
            </w:pPr>
          </w:p>
        </w:tc>
        <w:tc>
          <w:tcPr>
            <w:tcW w:w="962" w:type="pct"/>
            <w:tcBorders>
              <w:top w:val="single" w:color="auto" w:sz="8" w:space="0"/>
            </w:tcBorders>
            <w:vAlign w:val="center"/>
          </w:tcPr>
          <w:p w:rsidR="004C0EF3" w:rsidP="0025599A" w:rsidRDefault="004C0EF3" w14:paraId="7BA5F2D1" w14:textId="4D3E25F2">
            <w:pPr>
              <w:keepNext/>
              <w:spacing w:after="0"/>
            </w:pPr>
          </w:p>
        </w:tc>
        <w:tc>
          <w:tcPr>
            <w:tcW w:w="2789" w:type="pct"/>
            <w:tcBorders>
              <w:top w:val="single" w:color="auto" w:sz="8" w:space="0"/>
            </w:tcBorders>
            <w:vAlign w:val="center"/>
          </w:tcPr>
          <w:p w:rsidR="004C0EF3" w:rsidP="0025599A" w:rsidRDefault="004C0EF3" w14:paraId="28613C0E" w14:textId="77777777">
            <w:pPr>
              <w:keepNext/>
              <w:spacing w:after="0"/>
            </w:pPr>
          </w:p>
        </w:tc>
      </w:tr>
    </w:tbl>
    <w:p w:rsidR="00731A11" w:rsidP="00731A11" w:rsidRDefault="00731A11" w14:paraId="0B80B3D4" w14:textId="77777777">
      <w:pPr>
        <w:spacing w:after="200" w:line="276" w:lineRule="auto"/>
        <w:rPr>
          <w:b/>
          <w:color w:val="4F81BD" w:themeColor="accent1"/>
          <w:sz w:val="24"/>
          <w:szCs w:val="28"/>
        </w:rPr>
      </w:pPr>
      <w:r>
        <w:br w:type="page"/>
      </w:r>
    </w:p>
    <w:p w:rsidR="00590156" w:rsidP="00590156" w:rsidRDefault="0003725A" w14:paraId="53DB1DC2" w14:textId="73DF59AD">
      <w:pPr>
        <w:pStyle w:val="Heading1"/>
      </w:pPr>
      <w:bookmarkStart w:name="_Toc38621881" w:id="35"/>
      <w:r>
        <w:lastRenderedPageBreak/>
        <w:t xml:space="preserve">Using </w:t>
      </w:r>
      <w:r w:rsidR="004D6AC8">
        <w:t>iSolved | GO</w:t>
      </w:r>
      <w:bookmarkEnd w:id="23"/>
      <w:bookmarkEnd w:id="24"/>
      <w:bookmarkEnd w:id="35"/>
    </w:p>
    <w:p w:rsidRPr="00BE431A" w:rsidR="00F36E39" w:rsidP="00F36E39" w:rsidRDefault="00F36E39" w14:paraId="74A49D2A" w14:textId="008462C5">
      <w:pPr>
        <w:pStyle w:val="Heading2"/>
      </w:pPr>
      <w:bookmarkStart w:name="_Toc38621882" w:id="36"/>
      <w:r>
        <w:t>Home Screen</w:t>
      </w:r>
      <w:bookmarkEnd w:id="36"/>
    </w:p>
    <w:p w:rsidR="00E6450C" w:rsidP="0025599A" w:rsidRDefault="000977A9" w14:paraId="4DE1619F" w14:textId="68C7990D">
      <w:pPr>
        <w:spacing w:after="120"/>
      </w:pPr>
      <w:r>
        <w:t xml:space="preserve">You can access </w:t>
      </w:r>
      <w:r w:rsidR="00150C1B">
        <w:t>all</w:t>
      </w:r>
      <w:r>
        <w:t xml:space="preserve"> the </w:t>
      </w:r>
      <w:r w:rsidR="003F1685">
        <w:t xml:space="preserve">iSolved | GO </w:t>
      </w:r>
      <w:r>
        <w:t xml:space="preserve">features from the </w:t>
      </w:r>
      <w:r w:rsidR="007558C3">
        <w:t>h</w:t>
      </w:r>
      <w:r w:rsidR="003F1685">
        <w:t>ome screen</w:t>
      </w:r>
      <w:r w:rsidR="0025599A">
        <w:t xml:space="preserve"> by tapping the navigation buttons.</w:t>
      </w:r>
    </w:p>
    <w:p w:rsidR="00CC2E6B" w:rsidP="00F36E39" w:rsidRDefault="00CC2E6B" w14:paraId="5A9174C8" w14:textId="040C9DDC">
      <w:pPr>
        <w:spacing w:after="0"/>
        <w:sectPr w:rsidR="00CC2E6B" w:rsidSect="003B1D7D">
          <w:type w:val="continuous"/>
          <w:pgSz w:w="12240" w:h="15840"/>
          <w:pgMar w:top="1440" w:right="1440" w:bottom="720" w:left="1440" w:header="720" w:footer="720" w:gutter="0"/>
          <w:pgNumType w:start="0"/>
          <w:cols w:space="720"/>
          <w:titlePg/>
          <w:docGrid w:linePitch="360"/>
        </w:sectPr>
      </w:pPr>
    </w:p>
    <w:p w:rsidR="00CC2E6B" w:rsidP="00F36E39" w:rsidRDefault="00CC2E6B" w14:paraId="1B5A20D2" w14:textId="77777777">
      <w:pPr>
        <w:spacing w:after="0"/>
      </w:pPr>
    </w:p>
    <w:p w:rsidR="005E2718" w:rsidP="00F36E39" w:rsidRDefault="000977A9" w14:paraId="2875A4C9" w14:textId="1F51ACAD">
      <w:pPr>
        <w:spacing w:after="0"/>
      </w:pPr>
      <w:r>
        <w:rPr>
          <w:noProof/>
        </w:rPr>
        <w:drawing>
          <wp:inline distT="0" distB="0" distL="0" distR="0" wp14:anchorId="39CE785D" wp14:editId="37CE652F">
            <wp:extent cx="2066544" cy="3310128"/>
            <wp:effectExtent l="0" t="0" r="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3359" b="6517"/>
                    <a:stretch/>
                  </pic:blipFill>
                  <pic:spPr bwMode="auto">
                    <a:xfrm>
                      <a:off x="0" y="0"/>
                      <a:ext cx="2066544" cy="3310128"/>
                    </a:xfrm>
                    <a:prstGeom prst="rect">
                      <a:avLst/>
                    </a:prstGeom>
                    <a:ln>
                      <a:noFill/>
                    </a:ln>
                    <a:extLst>
                      <a:ext uri="{53640926-AAD7-44D8-BBD7-CCE9431645EC}">
                        <a14:shadowObscured xmlns:a14="http://schemas.microsoft.com/office/drawing/2010/main"/>
                      </a:ext>
                    </a:extLst>
                  </pic:spPr>
                </pic:pic>
              </a:graphicData>
            </a:graphic>
          </wp:inline>
        </w:drawing>
      </w:r>
    </w:p>
    <w:p w:rsidR="00CC2E6B" w:rsidP="00F36E39" w:rsidRDefault="00CC2E6B" w14:paraId="12C4B49D" w14:textId="77777777">
      <w:pPr>
        <w:spacing w:after="0"/>
      </w:pPr>
    </w:p>
    <w:p w:rsidR="000977A9" w:rsidP="008D51F8" w:rsidRDefault="00CC2E6B" w14:paraId="1AFDE460" w14:textId="464ADFFF">
      <w:pPr>
        <w:pStyle w:val="ListParagraph"/>
        <w:numPr>
          <w:ilvl w:val="0"/>
          <w:numId w:val="15"/>
        </w:numPr>
        <w:spacing w:after="0"/>
      </w:pPr>
      <w:r>
        <w:rPr>
          <w:b/>
        </w:rPr>
        <w:br w:type="column"/>
      </w:r>
      <w:r w:rsidR="000977A9">
        <w:rPr>
          <w:b/>
        </w:rPr>
        <w:t>Unsent Data</w:t>
      </w:r>
      <w:r w:rsidR="000977A9">
        <w:rPr>
          <w:b/>
        </w:rPr>
        <w:br/>
      </w:r>
      <w:r w:rsidR="000977A9">
        <w:t xml:space="preserve">You will only see this button if you made updates or recorded time when you were offline. Once you’re connected to wifi or a cellular network again, </w:t>
      </w:r>
      <w:r w:rsidR="007558C3">
        <w:t>tap</w:t>
      </w:r>
      <w:r w:rsidR="000977A9">
        <w:t xml:space="preserve"> this button to send all pending information</w:t>
      </w:r>
      <w:r w:rsidR="00195946">
        <w:t xml:space="preserve"> to iSolved</w:t>
      </w:r>
      <w:r w:rsidR="000977A9">
        <w:t>.</w:t>
      </w:r>
    </w:p>
    <w:p w:rsidR="001F11D8" w:rsidP="008D51F8" w:rsidRDefault="000977A9" w14:paraId="26A3680B" w14:textId="428A521B">
      <w:pPr>
        <w:pStyle w:val="ListParagraph"/>
        <w:numPr>
          <w:ilvl w:val="0"/>
          <w:numId w:val="15"/>
        </w:numPr>
        <w:spacing w:after="0"/>
      </w:pPr>
      <w:r w:rsidRPr="000977A9">
        <w:rPr>
          <w:b/>
        </w:rPr>
        <w:t>Settings</w:t>
      </w:r>
      <w:r w:rsidR="001E0574">
        <w:br/>
      </w:r>
      <w:r w:rsidR="007558C3">
        <w:t>Tap</w:t>
      </w:r>
      <w:r>
        <w:t xml:space="preserve"> t</w:t>
      </w:r>
      <w:r w:rsidR="001E0574">
        <w:t xml:space="preserve">he </w:t>
      </w:r>
      <w:r w:rsidRPr="001E0574" w:rsidR="001E0574">
        <w:t xml:space="preserve">gear icon </w:t>
      </w:r>
      <w:r w:rsidR="001F11D8">
        <w:t xml:space="preserve">to </w:t>
      </w:r>
      <w:r w:rsidR="00731A11">
        <w:t>change</w:t>
      </w:r>
      <w:r w:rsidR="001F11D8">
        <w:t xml:space="preserve"> </w:t>
      </w:r>
      <w:r w:rsidR="00731A11">
        <w:t>time</w:t>
      </w:r>
      <w:r w:rsidR="001F11D8">
        <w:t xml:space="preserve"> settings</w:t>
      </w:r>
      <w:r w:rsidR="00731A11">
        <w:t xml:space="preserve">. This is a shortcut to the </w:t>
      </w:r>
      <w:hyperlink w:history="1" w:anchor="_Settings_1">
        <w:r w:rsidRPr="008E4825" w:rsidR="00731A11">
          <w:rPr>
            <w:rStyle w:val="Hyperlink"/>
            <w:b/>
          </w:rPr>
          <w:t>Settings</w:t>
        </w:r>
      </w:hyperlink>
      <w:r w:rsidR="00731A11">
        <w:t xml:space="preserve"> option on the iSolved Time Menu.</w:t>
      </w:r>
    </w:p>
    <w:p w:rsidR="001F11D8" w:rsidP="008D51F8" w:rsidRDefault="00BE431A" w14:paraId="64465548" w14:textId="7A749290">
      <w:pPr>
        <w:pStyle w:val="ListParagraph"/>
        <w:numPr>
          <w:ilvl w:val="0"/>
          <w:numId w:val="15"/>
        </w:numPr>
        <w:spacing w:after="0"/>
      </w:pPr>
      <w:r w:rsidRPr="001F11D8">
        <w:rPr>
          <w:b/>
        </w:rPr>
        <w:t>Menu</w:t>
      </w:r>
      <w:r w:rsidR="00233A6F">
        <w:rPr>
          <w:b/>
        </w:rPr>
        <w:t>s</w:t>
      </w:r>
      <w:r>
        <w:br/>
      </w:r>
      <w:r w:rsidR="00E6450C">
        <w:t xml:space="preserve">The </w:t>
      </w:r>
      <w:hyperlink w:history="1" w:anchor="_iSolved_HCM">
        <w:r w:rsidRPr="008E4825">
          <w:rPr>
            <w:rStyle w:val="Hyperlink"/>
            <w:b/>
          </w:rPr>
          <w:t>iSolved HCM</w:t>
        </w:r>
      </w:hyperlink>
      <w:r>
        <w:t xml:space="preserve">, </w:t>
      </w:r>
      <w:hyperlink w:history="1" w:anchor="_iSolved_Time">
        <w:r w:rsidRPr="008E4825">
          <w:rPr>
            <w:rStyle w:val="Hyperlink"/>
            <w:b/>
          </w:rPr>
          <w:t>iSolved Time</w:t>
        </w:r>
      </w:hyperlink>
      <w:r>
        <w:t xml:space="preserve">, </w:t>
      </w:r>
      <w:hyperlink w:history="1" w:anchor="_Notifications">
        <w:r w:rsidRPr="008E4825">
          <w:rPr>
            <w:rStyle w:val="Hyperlink"/>
            <w:b/>
          </w:rPr>
          <w:t>Notifications</w:t>
        </w:r>
      </w:hyperlink>
      <w:r>
        <w:t xml:space="preserve">, and </w:t>
      </w:r>
      <w:hyperlink w:history="1" w:anchor="_Downloads">
        <w:r w:rsidRPr="008E4825">
          <w:rPr>
            <w:rStyle w:val="Hyperlink"/>
            <w:b/>
          </w:rPr>
          <w:t>Downloads</w:t>
        </w:r>
      </w:hyperlink>
      <w:r>
        <w:t xml:space="preserve"> </w:t>
      </w:r>
      <w:r w:rsidR="00E6450C">
        <w:t xml:space="preserve">buttons </w:t>
      </w:r>
      <w:r>
        <w:t>provide</w:t>
      </w:r>
      <w:r w:rsidR="00E6450C">
        <w:t xml:space="preserve"> access to </w:t>
      </w:r>
      <w:r w:rsidR="001F11D8">
        <w:t xml:space="preserve">menus with </w:t>
      </w:r>
      <w:r w:rsidR="00E6450C">
        <w:t>additional features</w:t>
      </w:r>
      <w:r>
        <w:t>.</w:t>
      </w:r>
    </w:p>
    <w:p w:rsidR="00CC2E6B" w:rsidP="00CC2E6B" w:rsidRDefault="001F11D8" w14:paraId="2915B2C4" w14:textId="6CBB35C9">
      <w:pPr>
        <w:pStyle w:val="ListParagraph"/>
        <w:numPr>
          <w:ilvl w:val="0"/>
          <w:numId w:val="15"/>
        </w:numPr>
        <w:spacing w:after="60"/>
      </w:pPr>
      <w:r w:rsidRPr="001F11D8">
        <w:rPr>
          <w:b/>
        </w:rPr>
        <w:t>Punch Button</w:t>
      </w:r>
      <w:r w:rsidR="00BE431A">
        <w:br/>
      </w:r>
      <w:r>
        <w:t xml:space="preserve">This button allows you to record time quickly from the </w:t>
      </w:r>
      <w:r w:rsidR="00CC2E6B">
        <w:t>h</w:t>
      </w:r>
      <w:r>
        <w:t xml:space="preserve">ome screen. It provides a shortcut to the </w:t>
      </w:r>
      <w:r w:rsidRPr="00CC2E6B">
        <w:rPr>
          <w:b/>
        </w:rPr>
        <w:t>Punch Now</w:t>
      </w:r>
      <w:r>
        <w:t xml:space="preserve"> or </w:t>
      </w:r>
      <w:r w:rsidRPr="00CC2E6B">
        <w:rPr>
          <w:b/>
        </w:rPr>
        <w:t>Mobile Punch</w:t>
      </w:r>
      <w:r>
        <w:t xml:space="preserve"> option</w:t>
      </w:r>
      <w:r w:rsidR="00CC2E6B">
        <w:t>s</w:t>
      </w:r>
      <w:r>
        <w:t xml:space="preserve"> on the </w:t>
      </w:r>
      <w:r w:rsidR="0081136E">
        <w:t xml:space="preserve">iSolved </w:t>
      </w:r>
      <w:r>
        <w:t xml:space="preserve">Time </w:t>
      </w:r>
      <w:r w:rsidR="00731A11">
        <w:t>M</w:t>
      </w:r>
      <w:r>
        <w:t>enu</w:t>
      </w:r>
      <w:r w:rsidR="00CC2E6B">
        <w:t xml:space="preserve">, based on your </w:t>
      </w:r>
      <w:hyperlink w:history="1" w:anchor="_Settings_1">
        <w:r w:rsidRPr="00DA3850" w:rsidR="00CC2E6B">
          <w:rPr>
            <w:rStyle w:val="Hyperlink"/>
          </w:rPr>
          <w:t>Quick Punch settings</w:t>
        </w:r>
      </w:hyperlink>
      <w:r w:rsidR="00CC2E6B">
        <w:t>.</w:t>
      </w:r>
    </w:p>
    <w:p w:rsidR="001F11D8" w:rsidP="00CC2E6B" w:rsidRDefault="00CC2E6B" w14:paraId="35068D05" w14:textId="4077E0F2">
      <w:pPr>
        <w:pStyle w:val="ListParagraph"/>
        <w:spacing w:after="0"/>
      </w:pPr>
      <w:r>
        <w:t xml:space="preserve">After you’ve recorded a punch, the </w:t>
      </w:r>
      <w:r w:rsidRPr="001735EC">
        <w:rPr>
          <w:b/>
        </w:rPr>
        <w:t>Punch</w:t>
      </w:r>
      <w:r>
        <w:t xml:space="preserve"> button displays the date, time, and type of your most recent punch. If it’s been more than 8 days since your last punch, no data will be displayed.</w:t>
      </w:r>
    </w:p>
    <w:p w:rsidR="00F4419A" w:rsidP="0025599A" w:rsidRDefault="001F11D8" w14:paraId="105DB37B" w14:textId="107F37AD">
      <w:pPr>
        <w:pStyle w:val="ListParagraph"/>
        <w:numPr>
          <w:ilvl w:val="0"/>
          <w:numId w:val="15"/>
        </w:numPr>
        <w:spacing w:after="0"/>
        <w:contextualSpacing w:val="0"/>
      </w:pPr>
      <w:r w:rsidRPr="001F11D8">
        <w:rPr>
          <w:b/>
        </w:rPr>
        <w:t>Log Out Button</w:t>
      </w:r>
      <w:r>
        <w:br/>
      </w:r>
      <w:r>
        <w:t>Use this button to log out of the application.</w:t>
      </w:r>
    </w:p>
    <w:p w:rsidR="009C177B" w:rsidP="009C177B" w:rsidRDefault="009C177B" w14:paraId="611C6783" w14:textId="77777777">
      <w:pPr>
        <w:spacing w:after="0"/>
        <w:sectPr w:rsidR="009C177B" w:rsidSect="009C177B">
          <w:type w:val="continuous"/>
          <w:pgSz w:w="12240" w:h="15840"/>
          <w:pgMar w:top="1440" w:right="1440" w:bottom="720" w:left="1440" w:header="720" w:footer="720" w:gutter="0"/>
          <w:pgNumType w:start="0"/>
          <w:cols w:equalWidth="0" w:space="720" w:num="2">
            <w:col w:w="2880" w:space="720"/>
            <w:col w:w="5760"/>
          </w:cols>
          <w:titlePg/>
          <w:docGrid w:linePitch="360"/>
        </w:sectPr>
      </w:pPr>
    </w:p>
    <w:p w:rsidR="0025599A" w:rsidP="00943369" w:rsidRDefault="0025599A" w14:paraId="2BFFE831" w14:textId="5B44FC00">
      <w:pPr>
        <w:pStyle w:val="Heading2"/>
      </w:pPr>
      <w:bookmarkStart w:name="_Settings" w:id="37"/>
      <w:bookmarkStart w:name="_Toc38621883" w:id="38"/>
      <w:bookmarkEnd w:id="37"/>
      <w:r w:rsidRPr="00BE431A">
        <w:t>Menu</w:t>
      </w:r>
      <w:r w:rsidR="00CC2E6B">
        <w:t>s</w:t>
      </w:r>
      <w:bookmarkEnd w:id="38"/>
    </w:p>
    <w:p w:rsidR="0025599A" w:rsidP="0025599A" w:rsidRDefault="0025599A" w14:paraId="137B6E2E" w14:textId="77777777">
      <w:pPr>
        <w:keepNext/>
      </w:pPr>
      <w:r>
        <w:t xml:space="preserve">The </w:t>
      </w:r>
      <w:r w:rsidRPr="00E14125">
        <w:rPr>
          <w:b/>
        </w:rPr>
        <w:t>iSolved HCM</w:t>
      </w:r>
      <w:r>
        <w:t xml:space="preserve">, </w:t>
      </w:r>
      <w:r w:rsidRPr="00E14125">
        <w:rPr>
          <w:b/>
        </w:rPr>
        <w:t>iSolved Time</w:t>
      </w:r>
      <w:r>
        <w:t xml:space="preserve">, </w:t>
      </w:r>
      <w:r w:rsidRPr="00E14125">
        <w:rPr>
          <w:b/>
        </w:rPr>
        <w:t>Notifications</w:t>
      </w:r>
      <w:r>
        <w:t xml:space="preserve">, and </w:t>
      </w:r>
      <w:r w:rsidRPr="00E14125">
        <w:rPr>
          <w:b/>
        </w:rPr>
        <w:t>Downloads</w:t>
      </w:r>
      <w:r>
        <w:t xml:space="preserve"> buttons provide access to menus with additional features.</w:t>
      </w:r>
    </w:p>
    <w:p w:rsidR="0025599A" w:rsidP="0025599A" w:rsidRDefault="0025599A" w14:paraId="013E8E0A" w14:textId="77777777">
      <w:pPr>
        <w:sectPr w:rsidR="0025599A" w:rsidSect="009C177B">
          <w:type w:val="continuous"/>
          <w:pgSz w:w="12240" w:h="15840"/>
          <w:pgMar w:top="1440" w:right="1440" w:bottom="720" w:left="1440" w:header="720" w:footer="720" w:gutter="0"/>
          <w:pgNumType w:start="0"/>
          <w:cols w:space="720"/>
          <w:titlePg/>
          <w:docGrid w:linePitch="360"/>
        </w:sectPr>
      </w:pPr>
    </w:p>
    <w:p w:rsidR="0025599A" w:rsidP="0025599A" w:rsidRDefault="0025599A" w14:paraId="57DBD95E" w14:textId="77777777">
      <w:r>
        <w:rPr>
          <w:noProof/>
        </w:rPr>
        <w:drawing>
          <wp:inline distT="0" distB="0" distL="0" distR="0" wp14:anchorId="69F404F4" wp14:editId="516EE1B3">
            <wp:extent cx="2038350" cy="1554480"/>
            <wp:effectExtent l="19050" t="19050" r="19050" b="2667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Screenshot_20200124-151909.png"/>
                    <pic:cNvPicPr/>
                  </pic:nvPicPr>
                  <pic:blipFill rotWithShape="1">
                    <a:blip r:embed="rId30"/>
                    <a:srcRect t="11521" b="45532"/>
                    <a:stretch/>
                  </pic:blipFill>
                  <pic:spPr bwMode="auto">
                    <a:xfrm>
                      <a:off x="0" y="0"/>
                      <a:ext cx="2039112" cy="1555061"/>
                    </a:xfrm>
                    <a:prstGeom prst="rect">
                      <a:avLst/>
                    </a:prstGeom>
                    <a:ln w="6350">
                      <a:solidFill>
                        <a:sysClr val="windowText" lastClr="000000"/>
                      </a:solidFill>
                    </a:ln>
                    <a:extLst>
                      <a:ext uri="{53640926-AAD7-44D8-BBD7-CCE9431645EC}">
                        <a14:shadowObscured xmlns:a14="http://schemas.microsoft.com/office/drawing/2010/main"/>
                      </a:ext>
                    </a:extLst>
                  </pic:spPr>
                </pic:pic>
              </a:graphicData>
            </a:graphic>
          </wp:inline>
        </w:drawing>
      </w:r>
    </w:p>
    <w:p w:rsidR="0025599A" w:rsidP="0025599A" w:rsidRDefault="0025599A" w14:paraId="2672ED99" w14:textId="35D78E7F">
      <w:pPr>
        <w:pStyle w:val="ListParagraph"/>
        <w:numPr>
          <w:ilvl w:val="0"/>
          <w:numId w:val="35"/>
        </w:numPr>
        <w:spacing w:before="240"/>
      </w:pPr>
      <w:r>
        <w:br w:type="column"/>
      </w:r>
      <w:r>
        <w:t xml:space="preserve">Tap </w:t>
      </w:r>
      <w:hyperlink w:history="1" w:anchor="_iSolved_HCM">
        <w:r w:rsidRPr="004C5829">
          <w:rPr>
            <w:rStyle w:val="Hyperlink"/>
            <w:b/>
          </w:rPr>
          <w:t>iSolved HCM</w:t>
        </w:r>
      </w:hyperlink>
      <w:r>
        <w:t xml:space="preserve"> to access payroll, HR, and time off features on the HCM menu</w:t>
      </w:r>
    </w:p>
    <w:p w:rsidR="0025599A" w:rsidP="0025599A" w:rsidRDefault="0025599A" w14:paraId="2211D15D" w14:textId="55BA24D5">
      <w:pPr>
        <w:pStyle w:val="ListParagraph"/>
        <w:numPr>
          <w:ilvl w:val="0"/>
          <w:numId w:val="35"/>
        </w:numPr>
      </w:pPr>
      <w:r>
        <w:t xml:space="preserve">Tap </w:t>
      </w:r>
      <w:hyperlink w:history="1" w:anchor="_iSolved_Time">
        <w:r w:rsidRPr="004C5829">
          <w:rPr>
            <w:rStyle w:val="Hyperlink"/>
            <w:b/>
          </w:rPr>
          <w:t>iSolved Time</w:t>
        </w:r>
      </w:hyperlink>
      <w:r>
        <w:t xml:space="preserve"> to access time collection and scheduling features on the Time menu</w:t>
      </w:r>
    </w:p>
    <w:p w:rsidR="0025599A" w:rsidP="0025599A" w:rsidRDefault="0025599A" w14:paraId="20999AE7" w14:textId="5F498EF4">
      <w:pPr>
        <w:pStyle w:val="ListParagraph"/>
        <w:numPr>
          <w:ilvl w:val="0"/>
          <w:numId w:val="35"/>
        </w:numPr>
      </w:pPr>
      <w:r>
        <w:t xml:space="preserve">Tap </w:t>
      </w:r>
      <w:hyperlink w:history="1" w:anchor="_Notifications">
        <w:r w:rsidRPr="004C5829">
          <w:rPr>
            <w:rStyle w:val="Hyperlink"/>
            <w:b/>
          </w:rPr>
          <w:t>Notifications</w:t>
        </w:r>
      </w:hyperlink>
      <w:r>
        <w:t xml:space="preserve"> to view current and historical notifications</w:t>
      </w:r>
    </w:p>
    <w:p w:rsidR="0025599A" w:rsidP="0025599A" w:rsidRDefault="0025599A" w14:paraId="3FD859A6" w14:textId="4D2772F3">
      <w:pPr>
        <w:pStyle w:val="ListParagraph"/>
        <w:numPr>
          <w:ilvl w:val="0"/>
          <w:numId w:val="35"/>
        </w:numPr>
      </w:pPr>
      <w:r>
        <w:t xml:space="preserve">Tap </w:t>
      </w:r>
      <w:hyperlink w:history="1" w:anchor="_Downloads">
        <w:r w:rsidRPr="004C5829">
          <w:rPr>
            <w:rStyle w:val="Hyperlink"/>
            <w:b/>
          </w:rPr>
          <w:t>Downloads</w:t>
        </w:r>
      </w:hyperlink>
      <w:r>
        <w:t xml:space="preserve"> to download pay stubs or year-end forms</w:t>
      </w:r>
    </w:p>
    <w:p w:rsidR="0025599A" w:rsidP="00021CA3" w:rsidRDefault="0025599A" w14:paraId="2814D3EF" w14:textId="77777777">
      <w:pPr>
        <w:pStyle w:val="Heading2"/>
        <w:sectPr w:rsidR="0025599A" w:rsidSect="00CC55E1">
          <w:type w:val="continuous"/>
          <w:pgSz w:w="12240" w:h="15840"/>
          <w:pgMar w:top="1440" w:right="1440" w:bottom="720" w:left="1440" w:header="720" w:footer="720" w:gutter="0"/>
          <w:pgNumType w:start="0"/>
          <w:cols w:equalWidth="0" w:space="720" w:num="2">
            <w:col w:w="3024" w:space="720"/>
            <w:col w:w="5616"/>
          </w:cols>
          <w:titlePg/>
          <w:docGrid w:linePitch="360"/>
        </w:sectPr>
      </w:pPr>
    </w:p>
    <w:p w:rsidR="00A11B63" w:rsidRDefault="00A11B63" w14:paraId="1ADDACDF" w14:textId="4289BAE7">
      <w:pPr>
        <w:spacing w:after="200" w:line="276" w:lineRule="auto"/>
        <w:rPr>
          <w:rFonts w:eastAsiaTheme="majorEastAsia" w:cstheme="majorBidi"/>
          <w:b/>
          <w:bCs/>
          <w:i/>
          <w:iCs/>
          <w:color w:val="1F497D" w:themeColor="text2"/>
          <w:sz w:val="24"/>
          <w:szCs w:val="24"/>
        </w:rPr>
      </w:pPr>
      <w:r>
        <w:br w:type="page"/>
      </w:r>
    </w:p>
    <w:p w:rsidR="00E14125" w:rsidP="00F261C4" w:rsidRDefault="00E14125" w14:paraId="3B74D276" w14:textId="74A5E20B">
      <w:pPr>
        <w:pStyle w:val="Heading1"/>
      </w:pPr>
      <w:bookmarkStart w:name="_iSolved_HCM" w:id="39"/>
      <w:bookmarkStart w:name="_Toc38621884" w:id="40"/>
      <w:bookmarkEnd w:id="39"/>
      <w:r>
        <w:lastRenderedPageBreak/>
        <w:t>iSolved HCM</w:t>
      </w:r>
      <w:bookmarkEnd w:id="40"/>
    </w:p>
    <w:p w:rsidR="00AF2CD7" w:rsidP="00A11B63" w:rsidRDefault="009E3279" w14:paraId="080D41CE" w14:textId="6C8EEA63">
      <w:pPr>
        <w:keepNext/>
      </w:pPr>
      <w:r>
        <w:t xml:space="preserve">The </w:t>
      </w:r>
      <w:r w:rsidRPr="003D3A40" w:rsidR="003D3A40">
        <w:rPr>
          <w:b/>
        </w:rPr>
        <w:t xml:space="preserve">iSolved </w:t>
      </w:r>
      <w:r w:rsidRPr="00A75ABF">
        <w:rPr>
          <w:b/>
        </w:rPr>
        <w:t>HCM</w:t>
      </w:r>
      <w:r w:rsidR="003D3A40">
        <w:rPr>
          <w:b/>
        </w:rPr>
        <w:t xml:space="preserve"> </w:t>
      </w:r>
      <w:r w:rsidRPr="003D3A40" w:rsidR="003D3A40">
        <w:t>menu</w:t>
      </w:r>
      <w:r w:rsidR="003D3A40">
        <w:t xml:space="preserve"> button</w:t>
      </w:r>
      <w:r>
        <w:t xml:space="preserve"> </w:t>
      </w:r>
      <w:r w:rsidR="00A75ABF">
        <w:t>provides access to payroll, HR, and time off features.</w:t>
      </w:r>
    </w:p>
    <w:p w:rsidR="00A11B63" w:rsidP="00AF2CD7" w:rsidRDefault="00A11B63" w14:paraId="6EB7A272" w14:textId="77777777">
      <w:pPr>
        <w:sectPr w:rsidR="00A11B63" w:rsidSect="009C177B">
          <w:type w:val="continuous"/>
          <w:pgSz w:w="12240" w:h="15840"/>
          <w:pgMar w:top="1440" w:right="1440" w:bottom="720" w:left="1440" w:header="720" w:footer="720" w:gutter="0"/>
          <w:pgNumType w:start="0"/>
          <w:cols w:space="720"/>
          <w:titlePg/>
          <w:docGrid w:linePitch="360"/>
        </w:sectPr>
      </w:pPr>
    </w:p>
    <w:p w:rsidRPr="00AF2CD7" w:rsidR="00A75ABF" w:rsidP="00AF2CD7" w:rsidRDefault="00A75ABF" w14:paraId="4AE64DB1" w14:textId="7D3ED67E">
      <w:r>
        <w:rPr>
          <w:noProof/>
        </w:rPr>
        <w:drawing>
          <wp:inline distT="0" distB="0" distL="0" distR="0" wp14:anchorId="17A55F46" wp14:editId="0460BCDE">
            <wp:extent cx="1736725" cy="301752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shot_20200130-172910.png"/>
                    <pic:cNvPicPr/>
                  </pic:nvPicPr>
                  <pic:blipFill rotWithShape="1">
                    <a:blip r:embed="rId31"/>
                    <a:srcRect l="1" t="3282" r="14591" b="13150"/>
                    <a:stretch/>
                  </pic:blipFill>
                  <pic:spPr bwMode="auto">
                    <a:xfrm>
                      <a:off x="0" y="0"/>
                      <a:ext cx="1741571" cy="3025940"/>
                    </a:xfrm>
                    <a:prstGeom prst="rect">
                      <a:avLst/>
                    </a:prstGeom>
                    <a:ln>
                      <a:noFill/>
                    </a:ln>
                    <a:extLst>
                      <a:ext uri="{53640926-AAD7-44D8-BBD7-CCE9431645EC}">
                        <a14:shadowObscured xmlns:a14="http://schemas.microsoft.com/office/drawing/2010/main"/>
                      </a:ext>
                    </a:extLst>
                  </pic:spPr>
                </pic:pic>
              </a:graphicData>
            </a:graphic>
          </wp:inline>
        </w:drawing>
      </w:r>
    </w:p>
    <w:p w:rsidR="004F6420" w:rsidP="004F6420" w:rsidRDefault="004F6420" w14:paraId="079B6323" w14:textId="3A415598">
      <w:pPr>
        <w:keepNext/>
      </w:pPr>
      <w:r>
        <w:t xml:space="preserve">From the </w:t>
      </w:r>
      <w:r w:rsidRPr="004F6420">
        <w:rPr>
          <w:b/>
        </w:rPr>
        <w:t>HCM Menu</w:t>
      </w:r>
      <w:r>
        <w:t>, tap to select these options:</w:t>
      </w:r>
    </w:p>
    <w:p w:rsidR="00590156" w:rsidP="008D51F8" w:rsidRDefault="00E6218F" w14:paraId="021D4BEA" w14:textId="6145164B">
      <w:pPr>
        <w:pStyle w:val="ListParagraph"/>
        <w:keepLines/>
        <w:numPr>
          <w:ilvl w:val="0"/>
          <w:numId w:val="2"/>
        </w:numPr>
      </w:pPr>
      <w:hyperlink w:history="1" w:anchor="_View_Paystub">
        <w:r w:rsidRPr="00AF1573" w:rsidR="00590156">
          <w:rPr>
            <w:rStyle w:val="Hyperlink"/>
            <w:b/>
          </w:rPr>
          <w:t>View Paystub</w:t>
        </w:r>
      </w:hyperlink>
      <w:r w:rsidR="001D31B6">
        <w:rPr>
          <w:b/>
        </w:rPr>
        <w:t xml:space="preserve"> - </w:t>
      </w:r>
      <w:r w:rsidR="004F6420">
        <w:rPr>
          <w:b/>
        </w:rPr>
        <w:br/>
      </w:r>
      <w:r w:rsidR="004F6420">
        <w:t>View current and historical pay stubs</w:t>
      </w:r>
    </w:p>
    <w:p w:rsidR="00590156" w:rsidP="008D51F8" w:rsidRDefault="00E6218F" w14:paraId="38F5EF7A" w14:textId="43C3B4E8">
      <w:pPr>
        <w:pStyle w:val="ListParagraph"/>
        <w:keepLines/>
        <w:numPr>
          <w:ilvl w:val="0"/>
          <w:numId w:val="2"/>
        </w:numPr>
      </w:pPr>
      <w:hyperlink w:history="1" w:anchor="_Update_My_Information">
        <w:r w:rsidRPr="00AF1573" w:rsidR="00590156">
          <w:rPr>
            <w:rStyle w:val="Hyperlink"/>
            <w:b/>
          </w:rPr>
          <w:t>Update My Information</w:t>
        </w:r>
      </w:hyperlink>
      <w:r w:rsidR="001D31B6">
        <w:rPr>
          <w:b/>
        </w:rPr>
        <w:t xml:space="preserve"> - </w:t>
      </w:r>
      <w:r w:rsidR="004F6420">
        <w:rPr>
          <w:b/>
        </w:rPr>
        <w:br/>
      </w:r>
      <w:r w:rsidR="004F6420">
        <w:t>Change your phone number or address</w:t>
      </w:r>
    </w:p>
    <w:p w:rsidR="00590156" w:rsidP="008D51F8" w:rsidRDefault="00E6218F" w14:paraId="4DF10040" w14:textId="37378D9D">
      <w:pPr>
        <w:pStyle w:val="ListParagraph"/>
        <w:keepLines/>
        <w:numPr>
          <w:ilvl w:val="0"/>
          <w:numId w:val="2"/>
        </w:numPr>
      </w:pPr>
      <w:hyperlink w:history="1" w:anchor="_Change_Tax_Withholdings">
        <w:r w:rsidRPr="00AF1573" w:rsidR="00590156">
          <w:rPr>
            <w:rStyle w:val="Hyperlink"/>
            <w:b/>
          </w:rPr>
          <w:t>Change Tax Withholdings</w:t>
        </w:r>
      </w:hyperlink>
      <w:r w:rsidR="001D31B6">
        <w:rPr>
          <w:b/>
        </w:rPr>
        <w:t xml:space="preserve"> - </w:t>
      </w:r>
      <w:r w:rsidR="004F6420">
        <w:rPr>
          <w:b/>
        </w:rPr>
        <w:br/>
      </w:r>
      <w:r w:rsidR="004F6420">
        <w:t>Update tax withholding elections</w:t>
      </w:r>
    </w:p>
    <w:p w:rsidR="00590156" w:rsidP="008D51F8" w:rsidRDefault="00E6218F" w14:paraId="31A37B6E" w14:textId="686EC9C6">
      <w:pPr>
        <w:pStyle w:val="ListParagraph"/>
        <w:keepLines/>
        <w:numPr>
          <w:ilvl w:val="0"/>
          <w:numId w:val="2"/>
        </w:numPr>
      </w:pPr>
      <w:hyperlink w:history="1" w:anchor="_Time_Off_Balances">
        <w:r w:rsidRPr="00AF1573" w:rsidR="00590156">
          <w:rPr>
            <w:rStyle w:val="Hyperlink"/>
            <w:b/>
          </w:rPr>
          <w:t>Time Off Balances</w:t>
        </w:r>
      </w:hyperlink>
      <w:r w:rsidR="001D31B6">
        <w:rPr>
          <w:b/>
        </w:rPr>
        <w:t xml:space="preserve"> - </w:t>
      </w:r>
      <w:r w:rsidR="004F6420">
        <w:rPr>
          <w:b/>
        </w:rPr>
        <w:br/>
      </w:r>
      <w:r w:rsidR="004F6420">
        <w:t>View your current leave balances</w:t>
      </w:r>
    </w:p>
    <w:p w:rsidR="00590156" w:rsidP="008D51F8" w:rsidRDefault="00E6218F" w14:paraId="67C2FF2E" w14:textId="62B69791">
      <w:pPr>
        <w:pStyle w:val="ListParagraph"/>
        <w:keepLines/>
        <w:numPr>
          <w:ilvl w:val="0"/>
          <w:numId w:val="2"/>
        </w:numPr>
      </w:pPr>
      <w:hyperlink w:history="1" w:anchor="_Time_Off_Requests">
        <w:r w:rsidRPr="00AF1573" w:rsidR="00590156">
          <w:rPr>
            <w:rStyle w:val="Hyperlink"/>
            <w:b/>
          </w:rPr>
          <w:t>Time Off Request</w:t>
        </w:r>
        <w:r w:rsidRPr="00AF1573" w:rsidR="00A11B63">
          <w:rPr>
            <w:rStyle w:val="Hyperlink"/>
            <w:b/>
          </w:rPr>
          <w:t>s</w:t>
        </w:r>
      </w:hyperlink>
      <w:r w:rsidR="001D31B6">
        <w:rPr>
          <w:b/>
        </w:rPr>
        <w:t xml:space="preserve"> - </w:t>
      </w:r>
      <w:r w:rsidR="004F6420">
        <w:br/>
      </w:r>
      <w:r w:rsidR="004F6420">
        <w:t>Request time off</w:t>
      </w:r>
    </w:p>
    <w:p w:rsidR="00F4419A" w:rsidP="008D51F8" w:rsidRDefault="00E6218F" w14:paraId="3EC467D8" w14:textId="158F5E77">
      <w:pPr>
        <w:pStyle w:val="ListParagraph"/>
        <w:keepLines/>
        <w:numPr>
          <w:ilvl w:val="0"/>
          <w:numId w:val="2"/>
        </w:numPr>
      </w:pPr>
      <w:hyperlink w:history="1" w:anchor="_Update_Password">
        <w:r w:rsidRPr="00AF1573" w:rsidR="00F4419A">
          <w:rPr>
            <w:rStyle w:val="Hyperlink"/>
            <w:b/>
          </w:rPr>
          <w:t>Update Password</w:t>
        </w:r>
      </w:hyperlink>
      <w:r w:rsidR="001D31B6">
        <w:rPr>
          <w:b/>
        </w:rPr>
        <w:t xml:space="preserve"> - </w:t>
      </w:r>
      <w:r w:rsidR="001D31B6">
        <w:br/>
      </w:r>
      <w:r w:rsidR="001D31B6">
        <w:t>Change your password</w:t>
      </w:r>
    </w:p>
    <w:p w:rsidR="00A11B63" w:rsidP="008D51F8" w:rsidRDefault="00A11B63" w14:paraId="1B2CD50D" w14:textId="676B272C">
      <w:pPr>
        <w:pStyle w:val="ListParagraph"/>
        <w:keepLines/>
        <w:numPr>
          <w:ilvl w:val="0"/>
          <w:numId w:val="2"/>
        </w:numPr>
      </w:pPr>
      <w:r w:rsidRPr="001D31B6">
        <w:rPr>
          <w:b/>
        </w:rPr>
        <w:t>Logout</w:t>
      </w:r>
      <w:r w:rsidR="001D31B6">
        <w:rPr>
          <w:b/>
        </w:rPr>
        <w:t xml:space="preserve"> - </w:t>
      </w:r>
      <w:r w:rsidR="001D31B6">
        <w:br/>
      </w:r>
      <w:r w:rsidR="001D31B6">
        <w:t>Exit the iSolved | GO app</w:t>
      </w:r>
    </w:p>
    <w:p w:rsidRPr="004F6420" w:rsidR="004F6420" w:rsidP="004F6420" w:rsidRDefault="004F6420" w14:paraId="508629A8" w14:textId="37AD92E4">
      <w:pPr>
        <w:rPr>
          <w:i/>
        </w:rPr>
      </w:pPr>
      <w:r w:rsidRPr="004F6420">
        <w:rPr>
          <w:b/>
          <w:i/>
        </w:rPr>
        <w:t>Note:</w:t>
      </w:r>
      <w:r w:rsidRPr="004F6420">
        <w:rPr>
          <w:i/>
        </w:rPr>
        <w:t xml:space="preserve"> Not all </w:t>
      </w:r>
      <w:r>
        <w:rPr>
          <w:i/>
        </w:rPr>
        <w:t>features</w:t>
      </w:r>
      <w:r w:rsidRPr="004F6420">
        <w:rPr>
          <w:i/>
        </w:rPr>
        <w:t xml:space="preserve"> may be available </w:t>
      </w:r>
      <w:r w:rsidR="000052F1">
        <w:rPr>
          <w:i/>
        </w:rPr>
        <w:t>for</w:t>
      </w:r>
      <w:r w:rsidRPr="004F6420">
        <w:rPr>
          <w:i/>
        </w:rPr>
        <w:t xml:space="preserve"> all users.</w:t>
      </w:r>
    </w:p>
    <w:p w:rsidR="00A11B63" w:rsidP="008E1EC1" w:rsidRDefault="00A11B63" w14:paraId="66EF43FF" w14:textId="77777777"/>
    <w:p w:rsidR="00A11B63" w:rsidP="00992250" w:rsidRDefault="00A11B63" w14:paraId="49B660A1" w14:textId="77777777">
      <w:pPr>
        <w:rPr>
          <w:b/>
        </w:rPr>
        <w:sectPr w:rsidR="00A11B63" w:rsidSect="00A11B63">
          <w:type w:val="continuous"/>
          <w:pgSz w:w="12240" w:h="15840"/>
          <w:pgMar w:top="1440" w:right="1440" w:bottom="720" w:left="1440" w:header="720" w:footer="720" w:gutter="0"/>
          <w:pgNumType w:start="0"/>
          <w:cols w:equalWidth="0" w:space="720" w:num="2">
            <w:col w:w="3024" w:space="720"/>
            <w:col w:w="5616"/>
          </w:cols>
          <w:titlePg/>
          <w:docGrid w:linePitch="360"/>
        </w:sectPr>
      </w:pPr>
    </w:p>
    <w:p w:rsidR="0068614D" w:rsidRDefault="0068614D" w14:paraId="76075CEA" w14:textId="77777777">
      <w:pPr>
        <w:spacing w:after="200" w:line="276" w:lineRule="auto"/>
        <w:rPr>
          <w:b/>
          <w:color w:val="4F81BD" w:themeColor="accent1"/>
          <w:sz w:val="24"/>
          <w:szCs w:val="28"/>
        </w:rPr>
      </w:pPr>
      <w:bookmarkStart w:name="_Toc454280262" w:id="41"/>
      <w:r>
        <w:br w:type="page"/>
      </w:r>
    </w:p>
    <w:p w:rsidRPr="0099504D" w:rsidR="000C2DB2" w:rsidP="000C2DB2" w:rsidRDefault="000C2DB2" w14:paraId="4387841D" w14:textId="2A46B7D6">
      <w:pPr>
        <w:pStyle w:val="Heading2"/>
        <w:spacing w:before="0"/>
      </w:pPr>
      <w:bookmarkStart w:name="_View_Paystub" w:id="42"/>
      <w:bookmarkStart w:name="_Toc38621885" w:id="43"/>
      <w:bookmarkEnd w:id="42"/>
      <w:r>
        <w:lastRenderedPageBreak/>
        <w:t>View Paystub</w:t>
      </w:r>
      <w:bookmarkEnd w:id="41"/>
      <w:bookmarkEnd w:id="43"/>
    </w:p>
    <w:p w:rsidR="000C2DB2" w:rsidP="008E1EC1" w:rsidRDefault="00864E5C" w14:paraId="16B173B9" w14:textId="796690C4">
      <w:r>
        <w:t>Access your pay stubs to view earnings, deductions, taxes, and net pay for each pay</w:t>
      </w:r>
      <w:r w:rsidR="00A25F48">
        <w:t>roll</w:t>
      </w:r>
      <w:r>
        <w:t>.</w:t>
      </w:r>
    </w:p>
    <w:p w:rsidR="008A2B65" w:rsidP="008E1EC1" w:rsidRDefault="008A2B65" w14:paraId="05B4D887" w14:textId="77777777">
      <w:pPr>
        <w:sectPr w:rsidR="008A2B65" w:rsidSect="009C177B">
          <w:type w:val="continuous"/>
          <w:pgSz w:w="12240" w:h="15840"/>
          <w:pgMar w:top="1440" w:right="1440" w:bottom="720" w:left="1440" w:header="720" w:footer="720" w:gutter="0"/>
          <w:pgNumType w:start="0"/>
          <w:cols w:space="720"/>
          <w:titlePg/>
          <w:docGrid w:linePitch="360"/>
        </w:sectPr>
      </w:pPr>
    </w:p>
    <w:p w:rsidR="00864E5C" w:rsidP="008E1EC1" w:rsidRDefault="003951E7" w14:paraId="43D9B93E" w14:textId="08391C63">
      <w:r>
        <w:rPr>
          <w:noProof/>
        </w:rPr>
        <w:drawing>
          <wp:inline distT="0" distB="0" distL="0" distR="0" wp14:anchorId="1202C5EE" wp14:editId="0997F619">
            <wp:extent cx="2056765" cy="3282696"/>
            <wp:effectExtent l="19050" t="19050" r="19685" b="13335"/>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aystub Summary annotated.png"/>
                    <pic:cNvPicPr/>
                  </pic:nvPicPr>
                  <pic:blipFill rotWithShape="1">
                    <a:blip r:embed="rId32"/>
                    <a:srcRect t="3500" b="6721"/>
                    <a:stretch/>
                  </pic:blipFill>
                  <pic:spPr bwMode="auto">
                    <a:xfrm>
                      <a:off x="0" y="0"/>
                      <a:ext cx="2057400" cy="3283709"/>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864E5C" w:rsidP="008E1EC1" w:rsidRDefault="00864E5C" w14:paraId="69FF7F7E" w14:textId="7ED29A66"/>
    <w:p w:rsidR="00864E5C" w:rsidP="008D51F8" w:rsidRDefault="008A2B65" w14:paraId="6C267711" w14:textId="29E87E62">
      <w:pPr>
        <w:pStyle w:val="ListParagraph"/>
        <w:numPr>
          <w:ilvl w:val="0"/>
          <w:numId w:val="19"/>
        </w:numPr>
      </w:pPr>
      <w:r>
        <w:t xml:space="preserve">Use the </w:t>
      </w:r>
      <w:r w:rsidRPr="008A2B65">
        <w:rPr>
          <w:b/>
        </w:rPr>
        <w:t>Paydate</w:t>
      </w:r>
      <w:r>
        <w:t xml:space="preserve"> button to s</w:t>
      </w:r>
      <w:r w:rsidR="00864E5C">
        <w:t xml:space="preserve">elect the pay </w:t>
      </w:r>
      <w:r>
        <w:t>stub</w:t>
      </w:r>
      <w:r w:rsidR="00864E5C">
        <w:t xml:space="preserve"> you want to view.</w:t>
      </w:r>
    </w:p>
    <w:p w:rsidRPr="00E06569" w:rsidR="00E06569" w:rsidP="00E06569" w:rsidRDefault="00E06569" w14:paraId="57454BD8" w14:textId="67473FE5">
      <w:pPr>
        <w:pStyle w:val="ListParagraph"/>
        <w:spacing w:after="60"/>
        <w:contextualSpacing w:val="0"/>
        <w:rPr>
          <w:i/>
        </w:rPr>
      </w:pPr>
      <w:r w:rsidRPr="00E06569">
        <w:rPr>
          <w:b/>
          <w:i/>
        </w:rPr>
        <w:t>Note:</w:t>
      </w:r>
      <w:r w:rsidRPr="00E06569">
        <w:rPr>
          <w:i/>
        </w:rPr>
        <w:t xml:space="preserve"> Dates are displayed in YYYY/MM/DD format to sort by year, month, and day in the list.</w:t>
      </w:r>
    </w:p>
    <w:p w:rsidR="008A2B65" w:rsidP="008D51F8" w:rsidRDefault="008A2B65" w14:paraId="7E5456B6" w14:textId="4790B975">
      <w:pPr>
        <w:pStyle w:val="ListParagraph"/>
        <w:numPr>
          <w:ilvl w:val="0"/>
          <w:numId w:val="19"/>
        </w:numPr>
      </w:pPr>
      <w:r>
        <w:t>The Pay Period is displayed for your selected pay date.</w:t>
      </w:r>
    </w:p>
    <w:p w:rsidR="008A2B65" w:rsidP="008D51F8" w:rsidRDefault="008A2B65" w14:paraId="0797AE56" w14:textId="606F5F7F">
      <w:pPr>
        <w:pStyle w:val="ListParagraph"/>
        <w:numPr>
          <w:ilvl w:val="0"/>
          <w:numId w:val="19"/>
        </w:numPr>
      </w:pPr>
      <w:r>
        <w:t>The totals section shows your gross pay, deductions, and net pay.  Deductions include taxes and other deductions for benefits, garnishments, etc.</w:t>
      </w:r>
    </w:p>
    <w:p w:rsidR="008A2B65" w:rsidP="008D51F8" w:rsidRDefault="008A2B65" w14:paraId="060616DD" w14:textId="108F79E1">
      <w:pPr>
        <w:pStyle w:val="ListParagraph"/>
        <w:numPr>
          <w:ilvl w:val="0"/>
          <w:numId w:val="19"/>
        </w:numPr>
      </w:pPr>
      <w:r>
        <w:t xml:space="preserve">The </w:t>
      </w:r>
      <w:r w:rsidRPr="008A2B65">
        <w:rPr>
          <w:b/>
        </w:rPr>
        <w:t>Earnings &amp; Memos</w:t>
      </w:r>
      <w:r>
        <w:t xml:space="preserve"> section shows a total of the hours and dollars for all earnings and memos paid in this pay period.</w:t>
      </w:r>
    </w:p>
    <w:p w:rsidR="008A2B65" w:rsidP="008D51F8" w:rsidRDefault="008A2B65" w14:paraId="6B435BB7" w14:textId="54DAC243">
      <w:pPr>
        <w:pStyle w:val="ListParagraph"/>
        <w:numPr>
          <w:ilvl w:val="0"/>
          <w:numId w:val="19"/>
        </w:numPr>
      </w:pPr>
      <w:r>
        <w:t xml:space="preserve">The </w:t>
      </w:r>
      <w:r w:rsidRPr="008A2B65">
        <w:rPr>
          <w:b/>
        </w:rPr>
        <w:t>Earnings &amp; Memos YTD</w:t>
      </w:r>
      <w:r>
        <w:t xml:space="preserve"> section shows year-to-date totals for earnings and memos.</w:t>
      </w:r>
    </w:p>
    <w:p w:rsidR="008A2B65" w:rsidP="008D51F8" w:rsidRDefault="008A2B65" w14:paraId="675B7674" w14:textId="76A60090">
      <w:pPr>
        <w:pStyle w:val="ListParagraph"/>
        <w:numPr>
          <w:ilvl w:val="0"/>
          <w:numId w:val="19"/>
        </w:numPr>
      </w:pPr>
      <w:r>
        <w:t xml:space="preserve">The </w:t>
      </w:r>
      <w:r w:rsidRPr="008A2B65">
        <w:rPr>
          <w:b/>
        </w:rPr>
        <w:t>Deductions</w:t>
      </w:r>
      <w:r>
        <w:t xml:space="preserve"> section shows total deductions for the current pay period and year-to-date.</w:t>
      </w:r>
    </w:p>
    <w:p w:rsidR="008A2B65" w:rsidP="008D51F8" w:rsidRDefault="008A2B65" w14:paraId="4EC2007D" w14:textId="21E16929">
      <w:pPr>
        <w:pStyle w:val="ListParagraph"/>
        <w:numPr>
          <w:ilvl w:val="0"/>
          <w:numId w:val="19"/>
        </w:numPr>
      </w:pPr>
      <w:r>
        <w:t xml:space="preserve">The </w:t>
      </w:r>
      <w:r w:rsidRPr="008A2B65">
        <w:rPr>
          <w:b/>
        </w:rPr>
        <w:t>Taxes</w:t>
      </w:r>
      <w:r>
        <w:t xml:space="preserve"> section shows total deductions for the current pay period and year-to-date.</w:t>
      </w:r>
    </w:p>
    <w:p w:rsidR="008A2B65" w:rsidP="008D51F8" w:rsidRDefault="008A2B65" w14:paraId="597092F1" w14:textId="58DF2E29">
      <w:pPr>
        <w:pStyle w:val="ListParagraph"/>
        <w:numPr>
          <w:ilvl w:val="0"/>
          <w:numId w:val="19"/>
        </w:numPr>
      </w:pPr>
      <w:r>
        <w:t xml:space="preserve">The </w:t>
      </w:r>
      <w:r w:rsidRPr="008A2B65">
        <w:rPr>
          <w:b/>
        </w:rPr>
        <w:t>Finished</w:t>
      </w:r>
      <w:r>
        <w:t xml:space="preserve"> button closes the View Paystub screen.</w:t>
      </w:r>
    </w:p>
    <w:p w:rsidR="008A2B65" w:rsidP="008A2B65" w:rsidRDefault="008A2B65" w14:paraId="04FAB8EF" w14:textId="77777777"/>
    <w:p w:rsidR="008A2B65" w:rsidP="008A2B65" w:rsidRDefault="008A2B65" w14:paraId="7F28D643" w14:textId="77777777">
      <w:pPr>
        <w:sectPr w:rsidR="008A2B65" w:rsidSect="008A2B65">
          <w:type w:val="continuous"/>
          <w:pgSz w:w="12240" w:h="15840"/>
          <w:pgMar w:top="1440" w:right="1440" w:bottom="720" w:left="1440" w:header="720" w:footer="720" w:gutter="0"/>
          <w:pgNumType w:start="0"/>
          <w:cols w:equalWidth="0" w:space="720" w:num="2">
            <w:col w:w="3024" w:space="720"/>
            <w:col w:w="5616"/>
          </w:cols>
          <w:titlePg/>
          <w:docGrid w:linePitch="360"/>
        </w:sectPr>
      </w:pPr>
    </w:p>
    <w:p w:rsidR="00864E5C" w:rsidP="008A2B65" w:rsidRDefault="00D37712" w14:paraId="75E3BEF8" w14:textId="7A80118D">
      <w:r>
        <w:t xml:space="preserve">To view more details about the earnings, memos, deductions and taxes on your pay stub, </w:t>
      </w:r>
      <w:r w:rsidR="007558C3">
        <w:t>tap</w:t>
      </w:r>
      <w:r>
        <w:t xml:space="preserve"> the </w:t>
      </w:r>
      <w:r w:rsidRPr="00C42FAB" w:rsidR="00864E5C">
        <w:rPr>
          <w:noProof/>
        </w:rPr>
        <w:drawing>
          <wp:inline distT="0" distB="0" distL="0" distR="0" wp14:anchorId="4B3704EC" wp14:editId="18C4A2F6">
            <wp:extent cx="104762" cy="133333"/>
            <wp:effectExtent l="0" t="0" r="0" b="63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G-0492.png"/>
                    <pic:cNvPicPr/>
                  </pic:nvPicPr>
                  <pic:blipFill>
                    <a:blip r:embed="rId33">
                      <a:extLst>
                        <a:ext uri="{28A0092B-C50C-407E-A947-70E740481C1C}">
                          <a14:useLocalDpi xmlns:a14="http://schemas.microsoft.com/office/drawing/2010/main" val="0"/>
                        </a:ext>
                      </a:extLst>
                    </a:blip>
                    <a:stretch>
                      <a:fillRect/>
                    </a:stretch>
                  </pic:blipFill>
                  <pic:spPr>
                    <a:xfrm>
                      <a:off x="0" y="0"/>
                      <a:ext cx="104762" cy="133333"/>
                    </a:xfrm>
                    <a:prstGeom prst="rect">
                      <a:avLst/>
                    </a:prstGeom>
                  </pic:spPr>
                </pic:pic>
              </a:graphicData>
            </a:graphic>
          </wp:inline>
        </w:drawing>
      </w:r>
      <w:r w:rsidRPr="00C42FAB" w:rsidR="00864E5C">
        <w:rPr>
          <w:noProof/>
        </w:rPr>
        <w:t xml:space="preserve"> button</w:t>
      </w:r>
      <w:r w:rsidR="00864E5C">
        <w:t xml:space="preserve"> to e</w:t>
      </w:r>
      <w:r>
        <w:t>xpand each section.</w:t>
      </w: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677"/>
        <w:gridCol w:w="4677"/>
      </w:tblGrid>
      <w:tr w:rsidR="0068614D" w:rsidTr="0068614D" w14:paraId="6ECC5FDF" w14:textId="77777777">
        <w:tc>
          <w:tcPr>
            <w:tcW w:w="4677" w:type="dxa"/>
          </w:tcPr>
          <w:p w:rsidR="0068614D" w:rsidP="0068614D" w:rsidRDefault="0068614D" w14:paraId="457B7C10" w14:textId="1DCCDFE4">
            <w:r>
              <w:rPr>
                <w:noProof/>
              </w:rPr>
              <w:drawing>
                <wp:inline distT="0" distB="0" distL="0" distR="0" wp14:anchorId="7586F780" wp14:editId="55D1ED4C">
                  <wp:extent cx="2065655" cy="3538728"/>
                  <wp:effectExtent l="19050" t="19050" r="10795" b="2413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3373" b="6589"/>
                          <a:stretch/>
                        </pic:blipFill>
                        <pic:spPr bwMode="auto">
                          <a:xfrm>
                            <a:off x="0" y="0"/>
                            <a:ext cx="2065655" cy="3538728"/>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tc>
        <w:tc>
          <w:tcPr>
            <w:tcW w:w="4677" w:type="dxa"/>
          </w:tcPr>
          <w:p w:rsidR="0068614D" w:rsidP="008A2B65" w:rsidRDefault="0068614D" w14:paraId="2D5346B5" w14:textId="7D19E7A8">
            <w:r>
              <w:rPr>
                <w:noProof/>
              </w:rPr>
              <w:drawing>
                <wp:inline distT="0" distB="0" distL="0" distR="0" wp14:anchorId="65D90EA4" wp14:editId="53139819">
                  <wp:extent cx="2065020" cy="3538728"/>
                  <wp:effectExtent l="19050" t="19050" r="11430" b="2413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3373" b="6561"/>
                          <a:stretch/>
                        </pic:blipFill>
                        <pic:spPr bwMode="auto">
                          <a:xfrm>
                            <a:off x="0" y="0"/>
                            <a:ext cx="2066544" cy="3541340"/>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tc>
      </w:tr>
    </w:tbl>
    <w:p w:rsidR="00CF69E2" w:rsidP="00CF69E2" w:rsidRDefault="00CF69E2" w14:paraId="0715EFA4" w14:textId="43B17356">
      <w:pPr>
        <w:pStyle w:val="Heading2"/>
        <w:spacing w:before="0"/>
      </w:pPr>
      <w:bookmarkStart w:name="_Update_My_Information" w:id="44"/>
      <w:bookmarkStart w:name="_Toc454280263" w:id="45"/>
      <w:bookmarkStart w:name="_Toc38621886" w:id="46"/>
      <w:bookmarkEnd w:id="44"/>
      <w:r>
        <w:lastRenderedPageBreak/>
        <w:t>Update My Information</w:t>
      </w:r>
      <w:bookmarkEnd w:id="45"/>
      <w:bookmarkEnd w:id="46"/>
    </w:p>
    <w:p w:rsidRPr="0091780A" w:rsidR="0091780A" w:rsidP="0091780A" w:rsidRDefault="0091780A" w14:paraId="09A28D00" w14:textId="19A1E724">
      <w:r>
        <w:t xml:space="preserve">Update your phone number or address in this section. </w:t>
      </w:r>
      <w:r w:rsidR="00DC01A0">
        <w:t>Approval may be required before your updates will take effect.</w:t>
      </w:r>
    </w:p>
    <w:p w:rsidR="00DC01A0" w:rsidP="00CF69E2" w:rsidRDefault="00DC01A0" w14:paraId="22E660FE" w14:textId="77777777">
      <w:pPr>
        <w:sectPr w:rsidR="00DC01A0" w:rsidSect="009C177B">
          <w:type w:val="continuous"/>
          <w:pgSz w:w="12240" w:h="15840"/>
          <w:pgMar w:top="1440" w:right="1440" w:bottom="720" w:left="1440" w:header="720" w:footer="720" w:gutter="0"/>
          <w:pgNumType w:start="0"/>
          <w:cols w:space="720"/>
          <w:titlePg/>
          <w:docGrid w:linePitch="360"/>
        </w:sectPr>
      </w:pPr>
    </w:p>
    <w:p w:rsidR="00DC01A0" w:rsidP="00CF69E2" w:rsidRDefault="00CF69E2" w14:paraId="7239BE11" w14:textId="411A2410">
      <w:r>
        <w:rPr>
          <w:noProof/>
        </w:rPr>
        <w:drawing>
          <wp:inline distT="0" distB="0" distL="0" distR="0" wp14:anchorId="256B046E" wp14:editId="45C014FD">
            <wp:extent cx="2286000" cy="3982720"/>
            <wp:effectExtent l="19050" t="19050" r="19050" b="177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 Update My Info.png"/>
                    <pic:cNvPicPr/>
                  </pic:nvPicPr>
                  <pic:blipFill>
                    <a:blip r:embed="rId36">
                      <a:extLst>
                        <a:ext uri="{28A0092B-C50C-407E-A947-70E740481C1C}">
                          <a14:useLocalDpi xmlns:a14="http://schemas.microsoft.com/office/drawing/2010/main" val="0"/>
                        </a:ext>
                      </a:extLst>
                    </a:blip>
                    <a:stretch>
                      <a:fillRect/>
                    </a:stretch>
                  </pic:blipFill>
                  <pic:spPr>
                    <a:xfrm>
                      <a:off x="0" y="0"/>
                      <a:ext cx="2286000" cy="3982720"/>
                    </a:xfrm>
                    <a:prstGeom prst="rect">
                      <a:avLst/>
                    </a:prstGeom>
                    <a:ln>
                      <a:solidFill>
                        <a:schemeClr val="bg1">
                          <a:lumMod val="65000"/>
                        </a:schemeClr>
                      </a:solidFill>
                    </a:ln>
                  </pic:spPr>
                </pic:pic>
              </a:graphicData>
            </a:graphic>
          </wp:inline>
        </w:drawing>
      </w:r>
    </w:p>
    <w:p w:rsidR="00DC01A0" w:rsidP="00CF69E2" w:rsidRDefault="00DC01A0" w14:paraId="019C3F65" w14:textId="77777777"/>
    <w:p w:rsidRPr="00DC01A0" w:rsidR="00DC01A0" w:rsidP="00CF69E2" w:rsidRDefault="00DC01A0" w14:paraId="563F6A97" w14:textId="6226F107">
      <w:pPr>
        <w:rPr>
          <w:b/>
        </w:rPr>
      </w:pPr>
      <w:r w:rsidRPr="00DC01A0">
        <w:rPr>
          <w:b/>
        </w:rPr>
        <w:t>To make changes:</w:t>
      </w:r>
    </w:p>
    <w:p w:rsidR="00CF69E2" w:rsidP="00CF69E2" w:rsidRDefault="00DC01A0" w14:paraId="6F78388B" w14:textId="721056EE">
      <w:r>
        <w:t xml:space="preserve">Add, edit, or delete your phone numbers for home, work, and cell or update your address. Once you have completed your changes, </w:t>
      </w:r>
      <w:r w:rsidR="007558C3">
        <w:t>tap</w:t>
      </w:r>
      <w:r w:rsidR="00CF69E2">
        <w:t xml:space="preserve"> </w:t>
      </w:r>
      <w:r w:rsidR="00CF69E2">
        <w:rPr>
          <w:b/>
        </w:rPr>
        <w:t>Save</w:t>
      </w:r>
      <w:r w:rsidR="00CF69E2">
        <w:t>.</w:t>
      </w:r>
    </w:p>
    <w:p w:rsidR="00DC01A0" w:rsidP="00CF69E2" w:rsidRDefault="00DC01A0" w14:paraId="64617771" w14:textId="77777777">
      <w:r>
        <w:t>When you update your address, you need to enter a valid zip code. The iSolved GO app will display a list of city and state options that match the zip code you entered. If you live in an area with municipal or school district taxes, pay close attention to the municipal code specified in parentheses when you choose the city and state.</w:t>
      </w:r>
    </w:p>
    <w:p w:rsidRPr="00C64D77" w:rsidR="00CF69E2" w:rsidP="00CF69E2" w:rsidRDefault="00DC01A0" w14:paraId="721E2A13" w14:textId="3892A6F6">
      <w:r>
        <w:rPr>
          <w:b/>
        </w:rPr>
        <w:t>Reminder</w:t>
      </w:r>
      <w:r w:rsidR="00CF69E2">
        <w:rPr>
          <w:b/>
        </w:rPr>
        <w:t>:</w:t>
      </w:r>
      <w:r w:rsidR="00CF69E2">
        <w:t xml:space="preserve"> </w:t>
      </w:r>
      <w:r>
        <w:t>If you change your address to a new tax location or state, you may need to submit new tax forms.</w:t>
      </w:r>
    </w:p>
    <w:p w:rsidR="00CF69E2" w:rsidP="00CF69E2" w:rsidRDefault="00CF69E2" w14:paraId="7B725251" w14:textId="77777777">
      <w:pPr>
        <w:spacing w:after="200" w:line="276" w:lineRule="auto"/>
      </w:pPr>
      <w:bookmarkStart w:name="_Toc432146440" w:id="47"/>
    </w:p>
    <w:p w:rsidR="00DC01A0" w:rsidP="00CF69E2" w:rsidRDefault="00DC01A0" w14:paraId="21FD2689" w14:textId="77777777">
      <w:pPr>
        <w:spacing w:after="200" w:line="276" w:lineRule="auto"/>
        <w:sectPr w:rsidR="00DC01A0" w:rsidSect="00DC01A0">
          <w:type w:val="continuous"/>
          <w:pgSz w:w="12240" w:h="15840"/>
          <w:pgMar w:top="1440" w:right="1440" w:bottom="720" w:left="1440" w:header="720" w:footer="720" w:gutter="0"/>
          <w:pgNumType w:start="0"/>
          <w:cols w:equalWidth="0" w:space="720" w:num="2">
            <w:col w:w="3744" w:space="720"/>
            <w:col w:w="4896"/>
          </w:cols>
          <w:titlePg/>
          <w:docGrid w:linePitch="360"/>
        </w:sectPr>
      </w:pPr>
    </w:p>
    <w:p w:rsidR="00CF69E2" w:rsidP="00CF69E2" w:rsidRDefault="00CF69E2" w14:paraId="6BCCDBDE" w14:textId="0E4311E7">
      <w:pPr>
        <w:spacing w:after="200" w:line="276" w:lineRule="auto"/>
      </w:pPr>
    </w:p>
    <w:p w:rsidR="00DC01A0" w:rsidRDefault="00DC01A0" w14:paraId="3E128284" w14:textId="21F66774">
      <w:pPr>
        <w:spacing w:after="200" w:line="276" w:lineRule="auto"/>
      </w:pPr>
      <w:r>
        <w:br w:type="page"/>
      </w:r>
    </w:p>
    <w:p w:rsidR="00CF69E2" w:rsidP="00CF69E2" w:rsidRDefault="00CF69E2" w14:paraId="16E63D2C" w14:textId="16C6D52A">
      <w:pPr>
        <w:pStyle w:val="Heading2"/>
        <w:keepNext/>
      </w:pPr>
      <w:bookmarkStart w:name="_Change_Tax_Withholdings" w:id="48"/>
      <w:bookmarkStart w:name="_Toc454280264" w:id="49"/>
      <w:bookmarkStart w:name="_Toc38621887" w:id="50"/>
      <w:bookmarkEnd w:id="48"/>
      <w:r>
        <w:lastRenderedPageBreak/>
        <w:t>Ch</w:t>
      </w:r>
      <w:r w:rsidRPr="00C42FAB">
        <w:t>ange Tax Withholdings</w:t>
      </w:r>
      <w:bookmarkEnd w:id="47"/>
      <w:bookmarkEnd w:id="49"/>
      <w:bookmarkEnd w:id="50"/>
    </w:p>
    <w:p w:rsidR="007A6C23" w:rsidP="007A6C23" w:rsidRDefault="007A6C23" w14:paraId="561D6C11" w14:textId="2AF32E92">
      <w:r>
        <w:t xml:space="preserve">Update your federal, state, and local tax withholding elections. </w:t>
      </w:r>
      <w:r w:rsidR="00361C00">
        <w:t>Approvals may be required before your changes will take effect.</w:t>
      </w:r>
    </w:p>
    <w:p w:rsidR="00361C00" w:rsidP="00CF69E2" w:rsidRDefault="00361C00" w14:paraId="312246DC" w14:textId="77777777">
      <w:pPr>
        <w:sectPr w:rsidR="00361C00" w:rsidSect="009C177B">
          <w:type w:val="continuous"/>
          <w:pgSz w:w="12240" w:h="15840"/>
          <w:pgMar w:top="1440" w:right="1440" w:bottom="720" w:left="1440" w:header="720" w:footer="720" w:gutter="0"/>
          <w:pgNumType w:start="0"/>
          <w:cols w:space="720"/>
          <w:titlePg/>
          <w:docGrid w:linePitch="360"/>
        </w:sectPr>
      </w:pPr>
    </w:p>
    <w:p w:rsidR="00CF69E2" w:rsidP="00CF69E2" w:rsidRDefault="00CF69E2" w14:paraId="19C5858C" w14:textId="4E4E6916">
      <w:r w:rsidRPr="00C42FAB">
        <w:rPr>
          <w:noProof/>
        </w:rPr>
        <w:drawing>
          <wp:inline distT="0" distB="0" distL="0" distR="0" wp14:anchorId="2B5DB253" wp14:editId="3D3E82CF">
            <wp:extent cx="2286000" cy="3360369"/>
            <wp:effectExtent l="19050" t="19050" r="19050" b="1206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x.png"/>
                    <pic:cNvPicPr/>
                  </pic:nvPicPr>
                  <pic:blipFill>
                    <a:blip r:embed="rId37">
                      <a:extLst>
                        <a:ext uri="{28A0092B-C50C-407E-A947-70E740481C1C}">
                          <a14:useLocalDpi xmlns:a14="http://schemas.microsoft.com/office/drawing/2010/main" val="0"/>
                        </a:ext>
                      </a:extLst>
                    </a:blip>
                    <a:stretch>
                      <a:fillRect/>
                    </a:stretch>
                  </pic:blipFill>
                  <pic:spPr bwMode="auto">
                    <a:xfrm>
                      <a:off x="0" y="0"/>
                      <a:ext cx="2286000" cy="3360369"/>
                    </a:xfrm>
                    <a:prstGeom prst="rect">
                      <a:avLst/>
                    </a:prstGeom>
                    <a:ln>
                      <a:solidFill>
                        <a:schemeClr val="bg1">
                          <a:lumMod val="65000"/>
                        </a:schemeClr>
                      </a:solidFill>
                    </a:ln>
                    <a:effectLst/>
                    <a:extLst>
                      <a:ext uri="{53640926-AAD7-44D8-BBD7-CCE9431645EC}">
                        <a14:shadowObscured xmlns:a14="http://schemas.microsoft.com/office/drawing/2010/main"/>
                      </a:ext>
                    </a:extLst>
                  </pic:spPr>
                </pic:pic>
              </a:graphicData>
            </a:graphic>
          </wp:inline>
        </w:drawing>
      </w:r>
    </w:p>
    <w:p w:rsidR="007A6C23" w:rsidP="00CF69E2" w:rsidRDefault="007A6C23" w14:paraId="0E386D2F" w14:textId="51DCE29F"/>
    <w:p w:rsidRPr="00361C00" w:rsidR="00361C00" w:rsidP="00CF69E2" w:rsidRDefault="00361C00" w14:paraId="21EEE187" w14:textId="10F18C12">
      <w:pPr>
        <w:rPr>
          <w:b/>
        </w:rPr>
      </w:pPr>
      <w:r w:rsidRPr="00361C00">
        <w:rPr>
          <w:b/>
        </w:rPr>
        <w:t>To make changes:</w:t>
      </w:r>
    </w:p>
    <w:p w:rsidR="00361C00" w:rsidP="008D51F8" w:rsidRDefault="00361C00" w14:paraId="1D975918" w14:textId="46C13F07">
      <w:pPr>
        <w:pStyle w:val="ListParagraph"/>
        <w:numPr>
          <w:ilvl w:val="0"/>
          <w:numId w:val="20"/>
        </w:numPr>
      </w:pPr>
      <w:r>
        <w:t xml:space="preserve">Select your </w:t>
      </w:r>
      <w:r w:rsidRPr="00361C00">
        <w:rPr>
          <w:b/>
        </w:rPr>
        <w:t>Filing Status</w:t>
      </w:r>
      <w:r>
        <w:t>. Choices will vary depending on your state and locality.</w:t>
      </w:r>
    </w:p>
    <w:p w:rsidR="00361C00" w:rsidP="008D51F8" w:rsidRDefault="00361C00" w14:paraId="7E9BC196" w14:textId="36D5558D">
      <w:pPr>
        <w:pStyle w:val="ListParagraph"/>
        <w:numPr>
          <w:ilvl w:val="0"/>
          <w:numId w:val="20"/>
        </w:numPr>
      </w:pPr>
      <w:r>
        <w:t xml:space="preserve">In the </w:t>
      </w:r>
      <w:r w:rsidRPr="00361C00">
        <w:rPr>
          <w:b/>
        </w:rPr>
        <w:t>Exemptions</w:t>
      </w:r>
      <w:r>
        <w:t xml:space="preserve"> field, enter the number of tax withholding </w:t>
      </w:r>
      <w:r w:rsidRPr="00361C00">
        <w:t>exemptions</w:t>
      </w:r>
      <w:r>
        <w:t xml:space="preserve"> you want to claim.</w:t>
      </w:r>
    </w:p>
    <w:p w:rsidR="00361C00" w:rsidP="008D51F8" w:rsidRDefault="00361C00" w14:paraId="46167CD7" w14:textId="22A326F0">
      <w:pPr>
        <w:pStyle w:val="ListParagraph"/>
        <w:numPr>
          <w:ilvl w:val="0"/>
          <w:numId w:val="20"/>
        </w:numPr>
      </w:pPr>
      <w:r>
        <w:t xml:space="preserve">If you are exempt from tax withholding for the specified tax, check </w:t>
      </w:r>
      <w:r w:rsidRPr="00361C00">
        <w:rPr>
          <w:b/>
        </w:rPr>
        <w:t>Block Tax</w:t>
      </w:r>
      <w:r>
        <w:t>.</w:t>
      </w:r>
    </w:p>
    <w:p w:rsidR="00361C00" w:rsidP="008D51F8" w:rsidRDefault="00361C00" w14:paraId="681990DD" w14:textId="224969B5">
      <w:pPr>
        <w:pStyle w:val="ListParagraph"/>
        <w:numPr>
          <w:ilvl w:val="0"/>
          <w:numId w:val="20"/>
        </w:numPr>
      </w:pPr>
      <w:r>
        <w:t>If you want to withhold additional tax, specify the dollar amount or additional percentage you want to withhold. Choose Dollars or Percent to indicate your additional tax type.</w:t>
      </w:r>
    </w:p>
    <w:p w:rsidR="00361C00" w:rsidP="008D51F8" w:rsidRDefault="00361C00" w14:paraId="7568F9BA" w14:textId="7BCC45D0">
      <w:pPr>
        <w:pStyle w:val="ListParagraph"/>
        <w:numPr>
          <w:ilvl w:val="0"/>
          <w:numId w:val="20"/>
        </w:numPr>
      </w:pPr>
      <w:r>
        <w:t xml:space="preserve">When you are finished, </w:t>
      </w:r>
      <w:r w:rsidR="007558C3">
        <w:t>tap</w:t>
      </w:r>
      <w:r>
        <w:t xml:space="preserve"> </w:t>
      </w:r>
      <w:r w:rsidRPr="00361C00">
        <w:rPr>
          <w:b/>
        </w:rPr>
        <w:t>Save</w:t>
      </w:r>
      <w:r w:rsidR="00BB3E4A">
        <w:t xml:space="preserve"> to close the </w:t>
      </w:r>
      <w:r w:rsidRPr="00BB3E4A" w:rsidR="00BB3E4A">
        <w:rPr>
          <w:b/>
        </w:rPr>
        <w:t>Change Tax Withholdings</w:t>
      </w:r>
      <w:r w:rsidR="00BB3E4A">
        <w:t xml:space="preserve"> screen and return to the </w:t>
      </w:r>
      <w:r w:rsidRPr="00BB3E4A" w:rsidR="00BB3E4A">
        <w:rPr>
          <w:b/>
        </w:rPr>
        <w:t>HCM</w:t>
      </w:r>
      <w:r w:rsidR="00BB3E4A">
        <w:t xml:space="preserve"> menu</w:t>
      </w:r>
      <w:r>
        <w:t>.</w:t>
      </w:r>
    </w:p>
    <w:p w:rsidRPr="00C42FAB" w:rsidR="00CF69E2" w:rsidP="00CF69E2" w:rsidRDefault="00CF69E2" w14:paraId="5D63AD2A" w14:textId="77777777"/>
    <w:p w:rsidR="00361C00" w:rsidP="00CF69E2" w:rsidRDefault="00361C00" w14:paraId="6457A2E8" w14:textId="77777777">
      <w:pPr>
        <w:rPr>
          <w:noProof/>
        </w:rPr>
        <w:sectPr w:rsidR="00361C00" w:rsidSect="00361C00">
          <w:type w:val="continuous"/>
          <w:pgSz w:w="12240" w:h="15840"/>
          <w:pgMar w:top="1440" w:right="1440" w:bottom="720" w:left="1440" w:header="720" w:footer="720" w:gutter="0"/>
          <w:pgNumType w:start="0"/>
          <w:cols w:equalWidth="0" w:space="720" w:num="2">
            <w:col w:w="3456" w:space="720"/>
            <w:col w:w="5184"/>
          </w:cols>
          <w:titlePg/>
          <w:docGrid w:linePitch="360"/>
        </w:sectPr>
      </w:pPr>
    </w:p>
    <w:p w:rsidR="00CF69E2" w:rsidP="00CF69E2" w:rsidRDefault="00CF69E2" w14:paraId="297C59C0" w14:textId="11117F04">
      <w:pPr>
        <w:rPr>
          <w:noProof/>
        </w:rPr>
      </w:pPr>
    </w:p>
    <w:p w:rsidRPr="006B6DBF" w:rsidR="00361C00" w:rsidP="00361C00" w:rsidRDefault="00361C00" w14:paraId="7DA9CE27" w14:textId="61D7F956">
      <w:pPr>
        <w:rPr>
          <w:i/>
        </w:rPr>
      </w:pPr>
      <w:r w:rsidRPr="006B6DBF">
        <w:rPr>
          <w:b/>
          <w:i/>
        </w:rPr>
        <w:t>Note:</w:t>
      </w:r>
      <w:r w:rsidRPr="006B6DBF">
        <w:rPr>
          <w:i/>
        </w:rPr>
        <w:t xml:space="preserve"> Using the </w:t>
      </w:r>
      <w:r w:rsidRPr="006B6DBF">
        <w:rPr>
          <w:b/>
          <w:i/>
        </w:rPr>
        <w:t>Change Tax Withholdings</w:t>
      </w:r>
      <w:r w:rsidRPr="006B6DBF">
        <w:rPr>
          <w:i/>
        </w:rPr>
        <w:t xml:space="preserve"> screen in the iSolved GO mobile app will not generate updated W-4, state, or local tax forms. You may need to submit official documents using the Tax Update Wizard in iSolved ESS from your computer, or provid</w:t>
      </w:r>
      <w:r w:rsidR="00707F95">
        <w:rPr>
          <w:i/>
        </w:rPr>
        <w:t>e</w:t>
      </w:r>
      <w:r w:rsidRPr="006B6DBF">
        <w:rPr>
          <w:i/>
        </w:rPr>
        <w:t xml:space="preserve"> completed paper forms to your Payroll department.</w:t>
      </w:r>
    </w:p>
    <w:p w:rsidR="00361C00" w:rsidP="00CF69E2" w:rsidRDefault="00361C00" w14:paraId="67428309" w14:textId="77777777">
      <w:pPr>
        <w:rPr>
          <w:noProof/>
        </w:rPr>
      </w:pPr>
    </w:p>
    <w:p w:rsidR="005532E7" w:rsidRDefault="005532E7" w14:paraId="3BA8491B" w14:textId="77777777">
      <w:pPr>
        <w:spacing w:after="200" w:line="276" w:lineRule="auto"/>
        <w:rPr>
          <w:b/>
          <w:noProof/>
          <w:color w:val="4F81BD" w:themeColor="accent1"/>
          <w:sz w:val="24"/>
          <w:szCs w:val="28"/>
        </w:rPr>
      </w:pPr>
      <w:bookmarkStart w:name="_Toc432146441" w:id="51"/>
      <w:bookmarkStart w:name="_Toc454280265" w:id="52"/>
      <w:r>
        <w:rPr>
          <w:noProof/>
        </w:rPr>
        <w:br w:type="page"/>
      </w:r>
    </w:p>
    <w:p w:rsidR="00CF69E2" w:rsidP="00BB3E4A" w:rsidRDefault="00CF69E2" w14:paraId="228BEE26" w14:textId="21725EB7">
      <w:pPr>
        <w:pStyle w:val="Heading2"/>
        <w:keepNext/>
        <w:rPr>
          <w:noProof/>
        </w:rPr>
      </w:pPr>
      <w:bookmarkStart w:name="_Time_Off_Balances" w:id="53"/>
      <w:bookmarkStart w:name="_Toc38621888" w:id="54"/>
      <w:bookmarkEnd w:id="53"/>
      <w:r w:rsidRPr="00C42FAB">
        <w:rPr>
          <w:noProof/>
        </w:rPr>
        <w:lastRenderedPageBreak/>
        <w:t>Time Off Balances</w:t>
      </w:r>
      <w:bookmarkEnd w:id="51"/>
      <w:bookmarkEnd w:id="52"/>
      <w:bookmarkEnd w:id="54"/>
    </w:p>
    <w:p w:rsidRPr="00C42FAB" w:rsidR="00BB3E4A" w:rsidP="00BB3E4A" w:rsidRDefault="00BB3E4A" w14:paraId="6A72A41E" w14:textId="6AC709EE">
      <w:pPr>
        <w:keepNext/>
        <w:rPr>
          <w:noProof/>
        </w:rPr>
      </w:pPr>
      <w:r>
        <w:rPr>
          <w:noProof/>
        </w:rPr>
        <w:t>View your current</w:t>
      </w:r>
      <w:r w:rsidRPr="00C42FAB">
        <w:rPr>
          <w:noProof/>
        </w:rPr>
        <w:t xml:space="preserve"> balance</w:t>
      </w:r>
      <w:r w:rsidR="003D3A40">
        <w:rPr>
          <w:noProof/>
        </w:rPr>
        <w:t>s</w:t>
      </w:r>
      <w:r w:rsidRPr="00C42FAB">
        <w:rPr>
          <w:noProof/>
        </w:rPr>
        <w:t xml:space="preserve"> </w:t>
      </w:r>
      <w:r>
        <w:rPr>
          <w:noProof/>
        </w:rPr>
        <w:t>for your time off plans.</w:t>
      </w:r>
    </w:p>
    <w:p w:rsidR="00BB3E4A" w:rsidP="00CF69E2" w:rsidRDefault="00BB3E4A" w14:paraId="54DFB406" w14:textId="77777777">
      <w:pPr>
        <w:rPr>
          <w:b/>
          <w:noProof/>
        </w:rPr>
        <w:sectPr w:rsidR="00BB3E4A" w:rsidSect="009C177B">
          <w:type w:val="continuous"/>
          <w:pgSz w:w="12240" w:h="15840"/>
          <w:pgMar w:top="1440" w:right="1440" w:bottom="720" w:left="1440" w:header="720" w:footer="720" w:gutter="0"/>
          <w:pgNumType w:start="0"/>
          <w:cols w:space="720"/>
          <w:titlePg/>
          <w:docGrid w:linePitch="360"/>
        </w:sectPr>
      </w:pPr>
    </w:p>
    <w:p w:rsidR="00CF69E2" w:rsidP="00CF69E2" w:rsidRDefault="001C3D31" w14:paraId="6D3BE1A6" w14:textId="2E3D335F">
      <w:pPr>
        <w:rPr>
          <w:b/>
          <w:noProof/>
        </w:rPr>
      </w:pPr>
      <w:r>
        <w:rPr>
          <w:b/>
          <w:noProof/>
        </w:rPr>
        <w:drawing>
          <wp:inline distT="0" distB="0" distL="0" distR="0" wp14:anchorId="7CE89242" wp14:editId="052F43CE">
            <wp:extent cx="2084832" cy="3328416"/>
            <wp:effectExtent l="19050" t="19050" r="10795" b="2476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shot_20200130-192518.png"/>
                    <pic:cNvPicPr/>
                  </pic:nvPicPr>
                  <pic:blipFill rotWithShape="1">
                    <a:blip r:embed="rId38"/>
                    <a:srcRect t="3234" b="6766"/>
                    <a:stretch/>
                  </pic:blipFill>
                  <pic:spPr bwMode="auto">
                    <a:xfrm>
                      <a:off x="0" y="0"/>
                      <a:ext cx="2084832" cy="3328416"/>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rsidRPr="00C42FAB" w:rsidR="00CF69E2" w:rsidP="00CF69E2" w:rsidRDefault="00CF69E2" w14:paraId="521A38E2" w14:textId="0D1220DB">
      <w:pPr>
        <w:rPr>
          <w:b/>
          <w:noProof/>
        </w:rPr>
      </w:pPr>
    </w:p>
    <w:p w:rsidR="003342BD" w:rsidP="00BB3E4A" w:rsidRDefault="007558C3" w14:paraId="1E39832B" w14:textId="030B1E10">
      <w:r>
        <w:t>Tap</w:t>
      </w:r>
      <w:r w:rsidRPr="001C3D31" w:rsidR="001C3D31">
        <w:t xml:space="preserve"> </w:t>
      </w:r>
      <w:r w:rsidR="001C3D31">
        <w:t xml:space="preserve">the </w:t>
      </w:r>
      <w:r w:rsidRPr="00C42FAB" w:rsidR="001C3D31">
        <w:rPr>
          <w:noProof/>
        </w:rPr>
        <w:drawing>
          <wp:inline distT="0" distB="0" distL="0" distR="0" wp14:anchorId="01161E8E" wp14:editId="489EEA34">
            <wp:extent cx="104762" cy="133333"/>
            <wp:effectExtent l="0" t="0" r="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G-0492.png"/>
                    <pic:cNvPicPr/>
                  </pic:nvPicPr>
                  <pic:blipFill>
                    <a:blip r:embed="rId33">
                      <a:extLst>
                        <a:ext uri="{28A0092B-C50C-407E-A947-70E740481C1C}">
                          <a14:useLocalDpi xmlns:a14="http://schemas.microsoft.com/office/drawing/2010/main" val="0"/>
                        </a:ext>
                      </a:extLst>
                    </a:blip>
                    <a:stretch>
                      <a:fillRect/>
                    </a:stretch>
                  </pic:blipFill>
                  <pic:spPr>
                    <a:xfrm>
                      <a:off x="0" y="0"/>
                      <a:ext cx="104762" cy="133333"/>
                    </a:xfrm>
                    <a:prstGeom prst="rect">
                      <a:avLst/>
                    </a:prstGeom>
                  </pic:spPr>
                </pic:pic>
              </a:graphicData>
            </a:graphic>
          </wp:inline>
        </w:drawing>
      </w:r>
      <w:r w:rsidRPr="00C42FAB" w:rsidR="001C3D31">
        <w:rPr>
          <w:noProof/>
        </w:rPr>
        <w:t xml:space="preserve"> button</w:t>
      </w:r>
      <w:r w:rsidR="001C3D31">
        <w:rPr>
          <w:noProof/>
        </w:rPr>
        <w:t xml:space="preserve"> to r</w:t>
      </w:r>
      <w:r w:rsidR="003342BD">
        <w:t>eview your balance details</w:t>
      </w:r>
      <w:r w:rsidR="001C3D31">
        <w:t xml:space="preserve"> for each plan</w:t>
      </w:r>
      <w:r w:rsidR="003342BD">
        <w:t>.</w:t>
      </w:r>
    </w:p>
    <w:p w:rsidRPr="001C3D31" w:rsidR="003342BD" w:rsidP="003342BD" w:rsidRDefault="003342BD" w14:paraId="455402BA" w14:textId="0F128381">
      <w:pPr>
        <w:rPr>
          <w:i/>
        </w:rPr>
      </w:pPr>
      <w:r w:rsidRPr="001C3D31">
        <w:rPr>
          <w:b/>
          <w:i/>
        </w:rPr>
        <w:t>Note:</w:t>
      </w:r>
      <w:r w:rsidRPr="001C3D31">
        <w:rPr>
          <w:i/>
        </w:rPr>
        <w:t xml:space="preserve"> The </w:t>
      </w:r>
      <w:r w:rsidRPr="001C3D31">
        <w:rPr>
          <w:b/>
          <w:i/>
        </w:rPr>
        <w:t>Pending Taken</w:t>
      </w:r>
      <w:r w:rsidRPr="001C3D31">
        <w:rPr>
          <w:i/>
        </w:rPr>
        <w:t xml:space="preserve"> amount will not reflect future time off until the request is approved.</w:t>
      </w:r>
    </w:p>
    <w:p w:rsidR="003342BD" w:rsidP="00BB3E4A" w:rsidRDefault="003342BD" w14:paraId="059043EB" w14:textId="77777777"/>
    <w:p w:rsidR="00BB3E4A" w:rsidP="00BB3E4A" w:rsidRDefault="005532E7" w14:paraId="17091948" w14:textId="335D1115">
      <w:r>
        <w:t xml:space="preserve">Once you have reviewed the information, </w:t>
      </w:r>
      <w:r w:rsidR="007558C3">
        <w:t>tap</w:t>
      </w:r>
      <w:r w:rsidR="00BB3E4A">
        <w:t xml:space="preserve"> </w:t>
      </w:r>
      <w:r w:rsidR="00BB3E4A">
        <w:rPr>
          <w:b/>
        </w:rPr>
        <w:t>Finished</w:t>
      </w:r>
      <w:r w:rsidR="00BB3E4A">
        <w:t xml:space="preserve"> to close the </w:t>
      </w:r>
      <w:r w:rsidR="00BB3E4A">
        <w:rPr>
          <w:b/>
        </w:rPr>
        <w:t>Time Off Balances</w:t>
      </w:r>
      <w:r w:rsidR="00BB3E4A">
        <w:t xml:space="preserve"> screen and return to the </w:t>
      </w:r>
      <w:r w:rsidRPr="00BB3E4A" w:rsidR="00BB3E4A">
        <w:rPr>
          <w:b/>
        </w:rPr>
        <w:t>HCM</w:t>
      </w:r>
      <w:r w:rsidR="00BB3E4A">
        <w:t xml:space="preserve"> </w:t>
      </w:r>
      <w:r w:rsidRPr="003D3A40" w:rsidR="003D3A40">
        <w:rPr>
          <w:b/>
        </w:rPr>
        <w:t>M</w:t>
      </w:r>
      <w:r w:rsidRPr="003D3A40" w:rsidR="00BB3E4A">
        <w:rPr>
          <w:b/>
        </w:rPr>
        <w:t>enu</w:t>
      </w:r>
      <w:r w:rsidRPr="003D3A40" w:rsidR="00BB3E4A">
        <w:t>.</w:t>
      </w:r>
    </w:p>
    <w:p w:rsidRPr="00C42FAB" w:rsidR="00CF69E2" w:rsidP="00CF69E2" w:rsidRDefault="00CF69E2" w14:paraId="53051DBA" w14:textId="3E81DD07">
      <w:pPr>
        <w:rPr>
          <w:noProof/>
        </w:rPr>
      </w:pPr>
    </w:p>
    <w:p w:rsidR="00BB3E4A" w:rsidP="00CF69E2" w:rsidRDefault="00BB3E4A" w14:paraId="1519CE32" w14:textId="77777777">
      <w:pPr>
        <w:rPr>
          <w:noProof/>
        </w:rPr>
        <w:sectPr w:rsidR="00BB3E4A" w:rsidSect="001C3D31">
          <w:type w:val="continuous"/>
          <w:pgSz w:w="12240" w:h="15840"/>
          <w:pgMar w:top="1440" w:right="1440" w:bottom="720" w:left="1440" w:header="720" w:footer="720" w:gutter="0"/>
          <w:pgNumType w:start="0"/>
          <w:cols w:equalWidth="0" w:space="720" w:num="2">
            <w:col w:w="3312" w:space="720"/>
            <w:col w:w="5328"/>
          </w:cols>
          <w:titlePg/>
          <w:docGrid w:linePitch="360"/>
        </w:sectPr>
      </w:pPr>
    </w:p>
    <w:p w:rsidRPr="00C42FAB" w:rsidR="00CF69E2" w:rsidP="00CF69E2" w:rsidRDefault="00CF69E2" w14:paraId="06524A6E" w14:textId="250A3ED9">
      <w:pPr>
        <w:rPr>
          <w:noProof/>
        </w:rPr>
      </w:pPr>
    </w:p>
    <w:p w:rsidR="00CF69E2" w:rsidP="00CF69E2" w:rsidRDefault="00CF69E2" w14:paraId="42127EF7" w14:textId="0D68B488">
      <w:pPr>
        <w:pStyle w:val="Heading2"/>
        <w:keepNext/>
        <w:spacing w:before="0"/>
        <w:rPr>
          <w:noProof/>
        </w:rPr>
      </w:pPr>
      <w:bookmarkStart w:name="_Time_Off_Requests" w:id="55"/>
      <w:bookmarkStart w:name="_Toc432146442" w:id="56"/>
      <w:bookmarkStart w:name="_Toc454280266" w:id="57"/>
      <w:bookmarkStart w:name="_Toc38621889" w:id="58"/>
      <w:bookmarkEnd w:id="55"/>
      <w:r w:rsidRPr="00C42FAB">
        <w:rPr>
          <w:noProof/>
        </w:rPr>
        <w:t>Time Off Requests</w:t>
      </w:r>
      <w:bookmarkEnd w:id="56"/>
      <w:bookmarkEnd w:id="57"/>
      <w:bookmarkEnd w:id="58"/>
    </w:p>
    <w:p w:rsidRPr="003342BD" w:rsidR="003342BD" w:rsidP="003342BD" w:rsidRDefault="003342BD" w14:paraId="04E28A7E" w14:textId="3C597AE1">
      <w:r>
        <w:t xml:space="preserve">Submit requests for paid and unpaid time off. </w:t>
      </w:r>
      <w:r w:rsidR="00BD1E89">
        <w:t xml:space="preserve">You may enter requests for absences that occurred in the past or for </w:t>
      </w:r>
      <w:r w:rsidR="001C3D31">
        <w:t>leave</w:t>
      </w:r>
      <w:r w:rsidR="00BD1E89">
        <w:t xml:space="preserve"> you plan to take in the future.</w:t>
      </w:r>
    </w:p>
    <w:p w:rsidR="001C3D31" w:rsidP="00CF69E2" w:rsidRDefault="001C3D31" w14:paraId="083BCD81" w14:textId="77777777">
      <w:pPr>
        <w:sectPr w:rsidR="001C3D31" w:rsidSect="009C177B">
          <w:type w:val="continuous"/>
          <w:pgSz w:w="12240" w:h="15840"/>
          <w:pgMar w:top="1440" w:right="1440" w:bottom="720" w:left="1440" w:header="720" w:footer="720" w:gutter="0"/>
          <w:pgNumType w:start="0"/>
          <w:cols w:space="720"/>
          <w:titlePg/>
          <w:docGrid w:linePitch="360"/>
        </w:sectPr>
      </w:pPr>
    </w:p>
    <w:p w:rsidR="00CF69E2" w:rsidP="00CF69E2" w:rsidRDefault="001C3D31" w14:paraId="5A9DB2A1" w14:textId="4596A970">
      <w:r>
        <w:rPr>
          <w:noProof/>
        </w:rPr>
        <w:drawing>
          <wp:inline distT="0" distB="0" distL="0" distR="0" wp14:anchorId="3FEF15EA" wp14:editId="7D8C6F31">
            <wp:extent cx="2103120" cy="2737485"/>
            <wp:effectExtent l="19050" t="19050" r="11430" b="2476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reenshot_20200130-215122.png"/>
                    <pic:cNvPicPr/>
                  </pic:nvPicPr>
                  <pic:blipFill rotWithShape="1">
                    <a:blip r:embed="rId39"/>
                    <a:srcRect t="3363" b="23420"/>
                    <a:stretch/>
                  </pic:blipFill>
                  <pic:spPr bwMode="auto">
                    <a:xfrm>
                      <a:off x="0" y="0"/>
                      <a:ext cx="2103120" cy="2737485"/>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rsidR="001C3D31" w:rsidP="001C3D31" w:rsidRDefault="001C3D31" w14:paraId="4858032F" w14:textId="77777777"/>
    <w:p w:rsidR="00F42AF9" w:rsidP="001C3D31" w:rsidRDefault="001C3D31" w14:paraId="1D387278" w14:textId="77777777">
      <w:r>
        <w:t xml:space="preserve">The </w:t>
      </w:r>
      <w:r w:rsidRPr="001C3D31">
        <w:rPr>
          <w:b/>
        </w:rPr>
        <w:t>Time Off Requests</w:t>
      </w:r>
      <w:r>
        <w:t xml:space="preserve"> calendar shows approved and pending time off requests.</w:t>
      </w:r>
    </w:p>
    <w:p w:rsidR="00F42AF9" w:rsidP="008D51F8" w:rsidRDefault="001C3D31" w14:paraId="6A48D646" w14:textId="6AA42F37">
      <w:pPr>
        <w:pStyle w:val="ListParagraph"/>
        <w:numPr>
          <w:ilvl w:val="0"/>
          <w:numId w:val="22"/>
        </w:numPr>
      </w:pPr>
      <w:r>
        <w:t xml:space="preserve">Approved requests show in </w:t>
      </w:r>
      <w:r w:rsidRPr="00F42AF9">
        <w:rPr>
          <w:b/>
        </w:rPr>
        <w:t>black</w:t>
      </w:r>
      <w:r>
        <w:t xml:space="preserve"> on the calenda</w:t>
      </w:r>
      <w:r w:rsidR="00F42AF9">
        <w:t>r</w:t>
      </w:r>
    </w:p>
    <w:p w:rsidR="001C3D31" w:rsidP="008D51F8" w:rsidRDefault="00F42AF9" w14:paraId="0D048F93" w14:textId="79CFF0E0">
      <w:pPr>
        <w:pStyle w:val="ListParagraph"/>
        <w:numPr>
          <w:ilvl w:val="0"/>
          <w:numId w:val="22"/>
        </w:numPr>
      </w:pPr>
      <w:r>
        <w:t>P</w:t>
      </w:r>
      <w:r w:rsidR="001C3D31">
        <w:t xml:space="preserve">ending requests appear in </w:t>
      </w:r>
      <w:r w:rsidRPr="003D3A40" w:rsidR="001C3D31">
        <w:rPr>
          <w:b/>
          <w:color w:val="548DD4" w:themeColor="text2" w:themeTint="99"/>
        </w:rPr>
        <w:t>blue</w:t>
      </w:r>
      <w:r w:rsidRPr="00F42AF9">
        <w:t xml:space="preserve"> on the calendar</w:t>
      </w:r>
    </w:p>
    <w:p w:rsidR="00F42AF9" w:rsidP="00F42AF9" w:rsidRDefault="00F42AF9" w14:paraId="3958BFC8" w14:textId="231E6EE6"/>
    <w:p w:rsidR="00F42AF9" w:rsidP="00F42AF9" w:rsidRDefault="003D3A40" w14:paraId="1CFF8448" w14:textId="4744FAE2">
      <w:r>
        <w:t>Tap</w:t>
      </w:r>
      <w:r w:rsidR="00F42AF9">
        <w:t xml:space="preserve"> the </w:t>
      </w:r>
      <w:r w:rsidR="00F42AF9">
        <w:rPr>
          <w:noProof/>
        </w:rPr>
        <w:drawing>
          <wp:inline distT="0" distB="0" distL="0" distR="0" wp14:anchorId="11827455" wp14:editId="54B5A0DE">
            <wp:extent cx="219075" cy="200660"/>
            <wp:effectExtent l="0" t="0" r="9525" b="889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19075" cy="200660"/>
                    </a:xfrm>
                    <a:prstGeom prst="rect">
                      <a:avLst/>
                    </a:prstGeom>
                  </pic:spPr>
                </pic:pic>
              </a:graphicData>
            </a:graphic>
          </wp:inline>
        </w:drawing>
      </w:r>
      <w:r w:rsidR="00F42AF9">
        <w:t xml:space="preserve"> and </w:t>
      </w:r>
      <w:r w:rsidR="00F42AF9">
        <w:rPr>
          <w:noProof/>
        </w:rPr>
        <w:drawing>
          <wp:inline distT="0" distB="0" distL="0" distR="0" wp14:anchorId="56E94322" wp14:editId="4DC14B10">
            <wp:extent cx="219456" cy="192024"/>
            <wp:effectExtent l="0" t="0" r="9525"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19456" cy="192024"/>
                    </a:xfrm>
                    <a:prstGeom prst="rect">
                      <a:avLst/>
                    </a:prstGeom>
                  </pic:spPr>
                </pic:pic>
              </a:graphicData>
            </a:graphic>
          </wp:inline>
        </w:drawing>
      </w:r>
      <w:r w:rsidR="00F42AF9">
        <w:t xml:space="preserve"> buttons to scroll backward or forward a month.</w:t>
      </w:r>
    </w:p>
    <w:p w:rsidR="00F42AF9" w:rsidP="00F42AF9" w:rsidRDefault="00F42AF9" w14:paraId="6191448B" w14:textId="77777777"/>
    <w:p w:rsidR="001C3D31" w:rsidP="001C3D31" w:rsidRDefault="001C3D31" w14:paraId="45F20705" w14:textId="77777777">
      <w:pPr>
        <w:sectPr w:rsidR="001C3D31" w:rsidSect="001C3D31">
          <w:type w:val="continuous"/>
          <w:pgSz w:w="12240" w:h="15840"/>
          <w:pgMar w:top="1440" w:right="1440" w:bottom="720" w:left="1440" w:header="720" w:footer="720" w:gutter="0"/>
          <w:pgNumType w:start="0"/>
          <w:cols w:equalWidth="0" w:space="720" w:num="2">
            <w:col w:w="3312" w:space="720"/>
            <w:col w:w="5328"/>
          </w:cols>
          <w:titlePg/>
          <w:docGrid w:linePitch="360"/>
        </w:sectPr>
      </w:pPr>
    </w:p>
    <w:p w:rsidR="001C3D31" w:rsidP="001C3D31" w:rsidRDefault="001C3D31" w14:paraId="5A92B38F" w14:textId="794778CB"/>
    <w:p w:rsidR="00F42AF9" w:rsidP="00F42AF9" w:rsidRDefault="00F42AF9" w14:paraId="5438A1AF" w14:textId="77777777">
      <w:pPr>
        <w:pStyle w:val="ListParagraph"/>
        <w:ind w:left="0"/>
        <w:sectPr w:rsidR="00F42AF9" w:rsidSect="009C177B">
          <w:type w:val="continuous"/>
          <w:pgSz w:w="12240" w:h="15840"/>
          <w:pgMar w:top="1440" w:right="1440" w:bottom="720" w:left="1440" w:header="720" w:footer="720" w:gutter="0"/>
          <w:pgNumType w:start="0"/>
          <w:cols w:space="720"/>
          <w:titlePg/>
          <w:docGrid w:linePitch="360"/>
        </w:sectPr>
      </w:pPr>
    </w:p>
    <w:p w:rsidR="002F23D1" w:rsidP="00F42AF9" w:rsidRDefault="00B8248E" w14:paraId="5642BB72" w14:textId="4990D498">
      <w:pPr>
        <w:pStyle w:val="ListParagraph"/>
        <w:ind w:left="0"/>
      </w:pPr>
      <w:r>
        <w:rPr>
          <w:noProof/>
        </w:rPr>
        <w:lastRenderedPageBreak/>
        <w:drawing>
          <wp:inline distT="0" distB="0" distL="0" distR="0" wp14:anchorId="4E07D72D" wp14:editId="07DD9779">
            <wp:extent cx="2038350" cy="3257550"/>
            <wp:effectExtent l="19050" t="19050" r="19050"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shot_20200130-205602.png"/>
                    <pic:cNvPicPr/>
                  </pic:nvPicPr>
                  <pic:blipFill rotWithShape="1">
                    <a:blip r:embed="rId42"/>
                    <a:srcRect t="3473" b="6531"/>
                    <a:stretch/>
                  </pic:blipFill>
                  <pic:spPr bwMode="auto">
                    <a:xfrm>
                      <a:off x="0" y="0"/>
                      <a:ext cx="2039112" cy="3258768"/>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rsidR="00F42AF9" w:rsidP="00F42AF9" w:rsidRDefault="00F42AF9" w14:paraId="14163D58" w14:textId="77777777"/>
    <w:p w:rsidR="001C3D31" w:rsidP="00F42AF9" w:rsidRDefault="001C3D31" w14:paraId="274F71C4" w14:textId="707C5E11">
      <w:r>
        <w:t xml:space="preserve">To see more details about an approved absence, </w:t>
      </w:r>
      <w:r w:rsidR="007558C3">
        <w:t>tap</w:t>
      </w:r>
      <w:r>
        <w:t xml:space="preserve"> the absence date</w:t>
      </w:r>
      <w:r w:rsidR="007558C3">
        <w:t xml:space="preserve"> on the calendar</w:t>
      </w:r>
      <w:r>
        <w:t>.</w:t>
      </w:r>
    </w:p>
    <w:p w:rsidR="00F42AF9" w:rsidP="00F42AF9" w:rsidRDefault="00F42AF9" w14:paraId="7D9C8FC2" w14:textId="000E6D99">
      <w:r>
        <w:t xml:space="preserve">Once you have finished reviewing the absence, </w:t>
      </w:r>
      <w:r w:rsidR="007558C3">
        <w:t>tap</w:t>
      </w:r>
      <w:r>
        <w:t xml:space="preserve"> </w:t>
      </w:r>
      <w:r w:rsidRPr="00F42AF9">
        <w:rPr>
          <w:b/>
        </w:rPr>
        <w:t>Cancel</w:t>
      </w:r>
      <w:r>
        <w:t xml:space="preserve"> to return to the calendar.</w:t>
      </w:r>
    </w:p>
    <w:p w:rsidR="00F42AF9" w:rsidP="00F42AF9" w:rsidRDefault="00F42AF9" w14:paraId="7A6630EA" w14:textId="77777777"/>
    <w:p w:rsidR="00F42AF9" w:rsidP="00F42AF9" w:rsidRDefault="00F42AF9" w14:paraId="56FA9B92" w14:textId="77777777">
      <w:pPr>
        <w:sectPr w:rsidR="00F42AF9" w:rsidSect="00AA4B0E">
          <w:type w:val="continuous"/>
          <w:pgSz w:w="12240" w:h="15840"/>
          <w:pgMar w:top="1440" w:right="1440" w:bottom="720" w:left="1440" w:header="720" w:footer="720" w:gutter="0"/>
          <w:cols w:equalWidth="0" w:space="720" w:num="2">
            <w:col w:w="3312" w:space="720"/>
            <w:col w:w="5328"/>
          </w:cols>
          <w:docGrid w:linePitch="360"/>
        </w:sectPr>
      </w:pPr>
    </w:p>
    <w:p w:rsidR="00F42AF9" w:rsidP="00F42AF9" w:rsidRDefault="00F42AF9" w14:paraId="0A54C969" w14:textId="3D6F7572"/>
    <w:p w:rsidR="00F42AF9" w:rsidP="00F42AF9" w:rsidRDefault="00F42AF9" w14:paraId="77F97ABD" w14:textId="65400E22">
      <w:pPr>
        <w:pStyle w:val="Heading5"/>
        <w:spacing w:after="120"/>
      </w:pPr>
      <w:r>
        <w:t>To submit a time off request:</w:t>
      </w:r>
    </w:p>
    <w:p w:rsidRPr="00F261C4" w:rsidR="00F261C4" w:rsidP="00F261C4" w:rsidRDefault="00F261C4" w14:paraId="656B0C3C" w14:textId="77777777"/>
    <w:p w:rsidR="00F42AF9" w:rsidP="00F42AF9" w:rsidRDefault="00F42AF9" w14:paraId="59EB08C7" w14:textId="77777777">
      <w:pPr>
        <w:sectPr w:rsidR="00F42AF9" w:rsidSect="009C177B">
          <w:type w:val="continuous"/>
          <w:pgSz w:w="12240" w:h="15840"/>
          <w:pgMar w:top="1440" w:right="1440" w:bottom="720" w:left="1440" w:header="720" w:footer="720" w:gutter="0"/>
          <w:pgNumType w:start="0"/>
          <w:cols w:space="720"/>
          <w:titlePg/>
          <w:docGrid w:linePitch="360"/>
        </w:sectPr>
      </w:pPr>
    </w:p>
    <w:p w:rsidRPr="00F42AF9" w:rsidR="00F42AF9" w:rsidP="00F42AF9" w:rsidRDefault="00F42AF9" w14:paraId="22F37AD3" w14:textId="202581A3">
      <w:r>
        <w:rPr>
          <w:noProof/>
        </w:rPr>
        <w:drawing>
          <wp:inline distT="0" distB="0" distL="0" distR="0" wp14:anchorId="6004FABF" wp14:editId="3A14641A">
            <wp:extent cx="2011680" cy="1474470"/>
            <wp:effectExtent l="19050" t="19050" r="26670" b="1143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Screenshot_20200130-192303.png"/>
                    <pic:cNvPicPr/>
                  </pic:nvPicPr>
                  <pic:blipFill rotWithShape="1">
                    <a:blip r:embed="rId43"/>
                    <a:srcRect t="24588" r="1309" b="34686"/>
                    <a:stretch/>
                  </pic:blipFill>
                  <pic:spPr bwMode="auto">
                    <a:xfrm>
                      <a:off x="0" y="0"/>
                      <a:ext cx="2012432" cy="1475021"/>
                    </a:xfrm>
                    <a:prstGeom prst="rect">
                      <a:avLst/>
                    </a:prstGeom>
                    <a:ln w="6350"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57469A" w:rsidP="008D51F8" w:rsidRDefault="007558C3" w14:paraId="3DDBF9E5" w14:textId="45236997">
      <w:pPr>
        <w:pStyle w:val="ListParagraph"/>
        <w:numPr>
          <w:ilvl w:val="0"/>
          <w:numId w:val="3"/>
        </w:numPr>
      </w:pPr>
      <w:r>
        <w:t>Tap</w:t>
      </w:r>
      <w:r w:rsidR="0057469A">
        <w:t xml:space="preserve"> </w:t>
      </w:r>
      <w:r w:rsidRPr="0057469A" w:rsidR="0057469A">
        <w:rPr>
          <w:b/>
        </w:rPr>
        <w:t>Select Type of Time Off Request</w:t>
      </w:r>
      <w:r w:rsidR="0057469A">
        <w:t xml:space="preserve"> to choose the type of leave you want to request.</w:t>
      </w:r>
    </w:p>
    <w:p w:rsidR="0057469A" w:rsidP="0057469A" w:rsidRDefault="0057469A" w14:paraId="06D15443" w14:textId="5D359E54">
      <w:pPr>
        <w:pStyle w:val="ListParagraph"/>
      </w:pPr>
    </w:p>
    <w:p w:rsidRPr="00F42AF9" w:rsidR="0057469A" w:rsidP="0057469A" w:rsidRDefault="0057469A" w14:paraId="37CB0C89" w14:textId="2941BC39">
      <w:pPr>
        <w:pStyle w:val="ListParagraph"/>
        <w:rPr>
          <w:i/>
        </w:rPr>
      </w:pPr>
      <w:r w:rsidRPr="00F42AF9">
        <w:rPr>
          <w:b/>
          <w:i/>
        </w:rPr>
        <w:t>Note:</w:t>
      </w:r>
      <w:r w:rsidRPr="00F42AF9">
        <w:rPr>
          <w:i/>
        </w:rPr>
        <w:t xml:space="preserve"> You</w:t>
      </w:r>
      <w:r w:rsidR="00E616B0">
        <w:rPr>
          <w:i/>
        </w:rPr>
        <w:t>r list will include all</w:t>
      </w:r>
      <w:r w:rsidRPr="00F42AF9">
        <w:rPr>
          <w:i/>
        </w:rPr>
        <w:t xml:space="preserve"> leave types that you are eligible to request at your company.</w:t>
      </w:r>
    </w:p>
    <w:p w:rsidR="00F42AF9" w:rsidP="0057469A" w:rsidRDefault="00F42AF9" w14:paraId="30E4C31D" w14:textId="7AF7D610">
      <w:pPr>
        <w:pStyle w:val="ListParagraph"/>
      </w:pPr>
    </w:p>
    <w:p w:rsidR="00F42AF9" w:rsidP="0057469A" w:rsidRDefault="00F42AF9" w14:paraId="10DC25D1" w14:textId="77777777">
      <w:pPr>
        <w:pStyle w:val="ListParagraph"/>
      </w:pPr>
    </w:p>
    <w:p w:rsidR="00F42AF9" w:rsidP="0057469A" w:rsidRDefault="00F42AF9" w14:paraId="6965A1AA" w14:textId="77777777">
      <w:pPr>
        <w:pStyle w:val="ListParagraph"/>
        <w:sectPr w:rsidR="00F42AF9" w:rsidSect="00F42AF9">
          <w:type w:val="continuous"/>
          <w:pgSz w:w="12240" w:h="15840"/>
          <w:pgMar w:top="1440" w:right="1440" w:bottom="720" w:left="1440" w:header="720" w:footer="720" w:gutter="0"/>
          <w:pgNumType w:start="0"/>
          <w:cols w:equalWidth="0" w:space="720" w:num="2">
            <w:col w:w="3024" w:space="720"/>
            <w:col w:w="5616"/>
          </w:cols>
          <w:titlePg/>
          <w:docGrid w:linePitch="360"/>
        </w:sectPr>
      </w:pPr>
    </w:p>
    <w:p w:rsidR="00F42AF9" w:rsidP="00F42AF9" w:rsidRDefault="00F42AF9" w14:paraId="55AC33FD" w14:textId="77777777"/>
    <w:p w:rsidR="00F42AF9" w:rsidP="00F42AF9" w:rsidRDefault="00F42AF9" w14:paraId="47B7A445" w14:textId="77777777">
      <w:pPr>
        <w:pStyle w:val="ListParagraph"/>
        <w:ind w:left="0"/>
        <w:sectPr w:rsidR="00F42AF9" w:rsidSect="009C177B">
          <w:type w:val="continuous"/>
          <w:pgSz w:w="12240" w:h="15840"/>
          <w:pgMar w:top="1440" w:right="1440" w:bottom="720" w:left="1440" w:header="720" w:footer="720" w:gutter="0"/>
          <w:pgNumType w:start="0"/>
          <w:cols w:space="720"/>
          <w:titlePg/>
          <w:docGrid w:linePitch="360"/>
        </w:sectPr>
      </w:pPr>
    </w:p>
    <w:p w:rsidR="00D76C3C" w:rsidP="00F42AF9" w:rsidRDefault="00D76C3C" w14:paraId="28804C6C" w14:textId="0CA8EDCE">
      <w:pPr>
        <w:pStyle w:val="ListParagraph"/>
        <w:ind w:left="0"/>
      </w:pPr>
      <w:r>
        <w:rPr>
          <w:noProof/>
        </w:rPr>
        <w:drawing>
          <wp:inline distT="0" distB="0" distL="0" distR="0" wp14:anchorId="51B43D54" wp14:editId="1CCB8421">
            <wp:extent cx="2038350" cy="1381125"/>
            <wp:effectExtent l="19050" t="19050" r="19050" b="2857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Screenshot_20200130-192312.png"/>
                    <pic:cNvPicPr/>
                  </pic:nvPicPr>
                  <pic:blipFill rotWithShape="1">
                    <a:blip r:embed="rId44"/>
                    <a:srcRect t="3787" b="58056"/>
                    <a:stretch/>
                  </pic:blipFill>
                  <pic:spPr bwMode="auto">
                    <a:xfrm>
                      <a:off x="0" y="0"/>
                      <a:ext cx="2039112" cy="1381642"/>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42AF9" w:rsidP="00F42AF9" w:rsidRDefault="00F42AF9" w14:paraId="3B9D4522" w14:textId="1B7200A5">
      <w:pPr>
        <w:pStyle w:val="ListParagraph"/>
        <w:ind w:left="0"/>
      </w:pPr>
    </w:p>
    <w:p w:rsidR="00F42AF9" w:rsidP="008D51F8" w:rsidRDefault="00F42AF9" w14:paraId="3FE92B10" w14:textId="77777777">
      <w:pPr>
        <w:pStyle w:val="ListParagraph"/>
        <w:numPr>
          <w:ilvl w:val="0"/>
          <w:numId w:val="3"/>
        </w:numPr>
      </w:pPr>
      <w:r>
        <w:t xml:space="preserve">Once you have selected the time off request type, you will see </w:t>
      </w:r>
      <w:r w:rsidRPr="00F42AF9">
        <w:rPr>
          <w:b/>
        </w:rPr>
        <w:t>From</w:t>
      </w:r>
      <w:r>
        <w:t xml:space="preserve"> and </w:t>
      </w:r>
      <w:r w:rsidRPr="00F42AF9">
        <w:rPr>
          <w:b/>
        </w:rPr>
        <w:t>To</w:t>
      </w:r>
      <w:r>
        <w:t xml:space="preserve"> fields so you can specify the date range you want to take off.</w:t>
      </w:r>
    </w:p>
    <w:p w:rsidR="00F42AF9" w:rsidP="00F42AF9" w:rsidRDefault="00F42AF9" w14:paraId="7F8F84DE" w14:textId="77777777">
      <w:pPr>
        <w:pStyle w:val="ListParagraph"/>
        <w:ind w:left="0"/>
      </w:pPr>
    </w:p>
    <w:p w:rsidR="00F42AF9" w:rsidP="008D51F8" w:rsidRDefault="00F42AF9" w14:paraId="21593CF7" w14:textId="77777777">
      <w:pPr>
        <w:pStyle w:val="ListParagraph"/>
        <w:keepNext/>
        <w:numPr>
          <w:ilvl w:val="0"/>
          <w:numId w:val="23"/>
        </w:numPr>
        <w:sectPr w:rsidR="00F42AF9" w:rsidSect="00F42AF9">
          <w:type w:val="continuous"/>
          <w:pgSz w:w="12240" w:h="15840"/>
          <w:pgMar w:top="1440" w:right="1440" w:bottom="720" w:left="1440" w:header="720" w:footer="720" w:gutter="0"/>
          <w:pgNumType w:start="0"/>
          <w:cols w:equalWidth="0" w:space="720" w:num="2">
            <w:col w:w="3024" w:space="720"/>
            <w:col w:w="5616"/>
          </w:cols>
          <w:titlePg/>
          <w:docGrid w:linePitch="360"/>
        </w:sectPr>
      </w:pPr>
    </w:p>
    <w:p w:rsidR="00F42AF9" w:rsidP="00F42AF9" w:rsidRDefault="00F42AF9" w14:paraId="4FF832E3" w14:textId="77777777"/>
    <w:p w:rsidR="00F42AF9" w:rsidP="00F42AF9" w:rsidRDefault="00F42AF9" w14:paraId="4C6ED7E3" w14:textId="77777777">
      <w:pPr>
        <w:pStyle w:val="ListParagraph"/>
        <w:ind w:left="0"/>
        <w:sectPr w:rsidR="00F42AF9" w:rsidSect="009C177B">
          <w:type w:val="continuous"/>
          <w:pgSz w:w="12240" w:h="15840"/>
          <w:pgMar w:top="1440" w:right="1440" w:bottom="720" w:left="1440" w:header="720" w:footer="720" w:gutter="0"/>
          <w:pgNumType w:start="0"/>
          <w:cols w:space="720"/>
          <w:titlePg/>
          <w:docGrid w:linePitch="360"/>
        </w:sectPr>
      </w:pPr>
    </w:p>
    <w:p w:rsidR="002F23D1" w:rsidP="00F42AF9" w:rsidRDefault="00A84F72" w14:paraId="20D8F01C" w14:textId="4F6ABA03">
      <w:pPr>
        <w:pStyle w:val="ListParagraph"/>
        <w:ind w:left="0"/>
      </w:pPr>
      <w:r>
        <w:rPr>
          <w:noProof/>
        </w:rPr>
        <w:lastRenderedPageBreak/>
        <w:drawing>
          <wp:inline distT="0" distB="0" distL="0" distR="0" wp14:anchorId="378FF0B5" wp14:editId="35A3A29A">
            <wp:extent cx="2038350" cy="3228975"/>
            <wp:effectExtent l="19050" t="19050" r="19050" b="2857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Screenshot_20200130-210009.png"/>
                    <pic:cNvPicPr/>
                  </pic:nvPicPr>
                  <pic:blipFill rotWithShape="1">
                    <a:blip r:embed="rId45"/>
                    <a:srcRect t="3314" b="7479"/>
                    <a:stretch/>
                  </pic:blipFill>
                  <pic:spPr bwMode="auto">
                    <a:xfrm>
                      <a:off x="0" y="0"/>
                      <a:ext cx="2039112" cy="3230182"/>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rsidR="00F42AF9" w:rsidP="00F42AF9" w:rsidRDefault="00F42AF9" w14:paraId="4CBF2A91" w14:textId="77777777">
      <w:pPr>
        <w:pStyle w:val="ListParagraph"/>
      </w:pPr>
    </w:p>
    <w:p w:rsidR="00F42AF9" w:rsidP="008D51F8" w:rsidRDefault="007558C3" w14:paraId="29627806" w14:textId="07155905">
      <w:pPr>
        <w:pStyle w:val="ListParagraph"/>
        <w:numPr>
          <w:ilvl w:val="0"/>
          <w:numId w:val="24"/>
        </w:numPr>
      </w:pPr>
      <w:r>
        <w:t>Tap</w:t>
      </w:r>
      <w:r w:rsidR="00F42AF9">
        <w:t xml:space="preserve"> the </w:t>
      </w:r>
      <w:r w:rsidRPr="00F42AF9" w:rsidR="00F42AF9">
        <w:rPr>
          <w:b/>
        </w:rPr>
        <w:t xml:space="preserve">From </w:t>
      </w:r>
      <w:r w:rsidR="00F42AF9">
        <w:t xml:space="preserve">field and then select the date on the calendar when your leave will begin.  The </w:t>
      </w:r>
      <w:r w:rsidRPr="00F42AF9" w:rsidR="00F42AF9">
        <w:rPr>
          <w:b/>
        </w:rPr>
        <w:t>From</w:t>
      </w:r>
      <w:r w:rsidR="00F42AF9">
        <w:t xml:space="preserve"> field will update with your selection.</w:t>
      </w:r>
    </w:p>
    <w:p w:rsidR="002F23D1" w:rsidP="008D51F8" w:rsidRDefault="002F23D1" w14:paraId="4E4762D4" w14:textId="52D04162">
      <w:pPr>
        <w:pStyle w:val="ListParagraph"/>
        <w:numPr>
          <w:ilvl w:val="0"/>
          <w:numId w:val="24"/>
        </w:numPr>
      </w:pPr>
      <w:r>
        <w:t xml:space="preserve">If you are selecting multiple days, </w:t>
      </w:r>
      <w:r w:rsidR="007558C3">
        <w:t>tap</w:t>
      </w:r>
      <w:r>
        <w:t xml:space="preserve"> the calendar </w:t>
      </w:r>
      <w:r w:rsidR="00A84F72">
        <w:t xml:space="preserve">to highlight each day. </w:t>
      </w:r>
      <w:r>
        <w:t xml:space="preserve">The </w:t>
      </w:r>
      <w:r w:rsidRPr="002F23D1">
        <w:rPr>
          <w:b/>
        </w:rPr>
        <w:t>To</w:t>
      </w:r>
      <w:r>
        <w:t xml:space="preserve"> field will </w:t>
      </w:r>
      <w:r w:rsidR="00A84F72">
        <w:t>display the last day of the date range you selected</w:t>
      </w:r>
      <w:r>
        <w:t>.</w:t>
      </w:r>
    </w:p>
    <w:p w:rsidR="002F23D1" w:rsidP="008D51F8" w:rsidRDefault="002F23D1" w14:paraId="225727E4" w14:textId="519DD012">
      <w:pPr>
        <w:pStyle w:val="ListParagraph"/>
        <w:numPr>
          <w:ilvl w:val="0"/>
          <w:numId w:val="24"/>
        </w:numPr>
      </w:pPr>
      <w:r>
        <w:t xml:space="preserve">Verify the dates in the </w:t>
      </w:r>
      <w:r w:rsidRPr="002F23D1">
        <w:rPr>
          <w:b/>
        </w:rPr>
        <w:t>From</w:t>
      </w:r>
      <w:r>
        <w:t xml:space="preserve"> and </w:t>
      </w:r>
      <w:r w:rsidRPr="002F23D1">
        <w:rPr>
          <w:b/>
        </w:rPr>
        <w:t>To</w:t>
      </w:r>
      <w:r>
        <w:t xml:space="preserve"> fields are correct and </w:t>
      </w:r>
      <w:r w:rsidR="007558C3">
        <w:t>tap</w:t>
      </w:r>
      <w:r>
        <w:t xml:space="preserve"> </w:t>
      </w:r>
      <w:r w:rsidRPr="002F23D1">
        <w:rPr>
          <w:b/>
        </w:rPr>
        <w:t>Save</w:t>
      </w:r>
      <w:r>
        <w:t>.</w:t>
      </w:r>
    </w:p>
    <w:p w:rsidR="00F42AF9" w:rsidP="00A84F72" w:rsidRDefault="00F42AF9" w14:paraId="32A0E251" w14:textId="77777777">
      <w:pPr>
        <w:pStyle w:val="ListParagraph"/>
        <w:rPr>
          <w14:textOutline w14:w="6350" w14:cap="rnd" w14:cmpd="sng" w14:algn="ctr">
            <w14:solidFill>
              <w14:schemeClr w14:val="tx1"/>
            </w14:solidFill>
            <w14:prstDash w14:val="solid"/>
            <w14:bevel/>
          </w14:textOutline>
        </w:rPr>
        <w:sectPr w:rsidR="00F42AF9" w:rsidSect="005C3857">
          <w:type w:val="continuous"/>
          <w:pgSz w:w="12240" w:h="15840"/>
          <w:pgMar w:top="1440" w:right="1440" w:bottom="720" w:left="1440" w:header="720" w:footer="720" w:gutter="0"/>
          <w:cols w:equalWidth="0" w:space="720" w:num="2">
            <w:col w:w="3024" w:space="720"/>
            <w:col w:w="5616"/>
          </w:cols>
          <w:titlePg/>
          <w:docGrid w:linePitch="360"/>
        </w:sectPr>
      </w:pPr>
    </w:p>
    <w:p w:rsidR="00B55D8C" w:rsidP="00F42AF9" w:rsidRDefault="00B55D8C" w14:paraId="1A744919" w14:textId="77777777">
      <w:pPr>
        <w:pStyle w:val="ListParagraph"/>
        <w:ind w:left="0"/>
        <w:rPr>
          <w14:textOutline w14:w="6350" w14:cap="rnd" w14:cmpd="sng" w14:algn="ctr">
            <w14:solidFill>
              <w14:schemeClr w14:val="tx1"/>
            </w14:solidFill>
            <w14:prstDash w14:val="solid"/>
            <w14:bevel/>
          </w14:textOutline>
        </w:rPr>
      </w:pPr>
    </w:p>
    <w:p w:rsidR="002F23D1" w:rsidP="00F42AF9" w:rsidRDefault="00A84F72" w14:paraId="24233B06" w14:textId="38612361">
      <w:pPr>
        <w:pStyle w:val="ListParagraph"/>
        <w:ind w:left="0"/>
        <w:rPr>
          <w14:textOutline w14:w="6350" w14:cap="rnd" w14:cmpd="sng" w14:algn="ctr">
            <w14:solidFill>
              <w14:schemeClr w14:val="tx1"/>
            </w14:solidFill>
            <w14:prstDash w14:val="solid"/>
            <w14:bevel/>
          </w14:textOutline>
        </w:rPr>
      </w:pPr>
      <w:r>
        <w:rPr>
          <w:noProof/>
        </w:rPr>
        <w:drawing>
          <wp:inline distT="0" distB="0" distL="0" distR="0" wp14:anchorId="56C4DC0D" wp14:editId="2201F559">
            <wp:extent cx="2038350" cy="3234690"/>
            <wp:effectExtent l="19050" t="19050" r="19050" b="2286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Screenshot_20200130-210415.png"/>
                    <pic:cNvPicPr/>
                  </pic:nvPicPr>
                  <pic:blipFill rotWithShape="1">
                    <a:blip r:embed="rId46"/>
                    <a:srcRect t="3314" b="7321"/>
                    <a:stretch/>
                  </pic:blipFill>
                  <pic:spPr bwMode="auto">
                    <a:xfrm>
                      <a:off x="0" y="0"/>
                      <a:ext cx="2039112" cy="3235899"/>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rsidR="00F42AF9" w:rsidP="00F42AF9" w:rsidRDefault="00F42AF9" w14:paraId="5271DB3F" w14:textId="709A755D">
      <w:pPr>
        <w:pStyle w:val="ListParagraph"/>
        <w:ind w:left="0"/>
        <w:rPr>
          <w14:textOutline w14:w="6350" w14:cap="rnd" w14:cmpd="sng" w14:algn="ctr">
            <w14:solidFill>
              <w14:schemeClr w14:val="tx1"/>
            </w14:solidFill>
            <w14:prstDash w14:val="solid"/>
            <w14:bevel/>
          </w14:textOutline>
        </w:rPr>
      </w:pPr>
    </w:p>
    <w:p w:rsidRPr="00A84F72" w:rsidR="00B55D8C" w:rsidP="00F42AF9" w:rsidRDefault="00B55D8C" w14:paraId="709566A5" w14:textId="77777777">
      <w:pPr>
        <w:pStyle w:val="ListParagraph"/>
        <w:ind w:left="0"/>
        <w:rPr>
          <w14:textOutline w14:w="6350" w14:cap="rnd" w14:cmpd="sng" w14:algn="ctr">
            <w14:solidFill>
              <w14:schemeClr w14:val="tx1"/>
            </w14:solidFill>
            <w14:prstDash w14:val="solid"/>
            <w14:bevel/>
          </w14:textOutline>
        </w:rPr>
      </w:pPr>
    </w:p>
    <w:p w:rsidR="009E1149" w:rsidP="008D51F8" w:rsidRDefault="009E1149" w14:paraId="7F8C355A" w14:textId="263E7DE4">
      <w:pPr>
        <w:pStyle w:val="ListParagraph"/>
        <w:keepNext/>
        <w:numPr>
          <w:ilvl w:val="0"/>
          <w:numId w:val="24"/>
        </w:numPr>
      </w:pPr>
      <w:r>
        <w:t xml:space="preserve">If you want to enter the starting time of day when your leave will begin, </w:t>
      </w:r>
      <w:r w:rsidR="007558C3">
        <w:t>tap</w:t>
      </w:r>
      <w:r>
        <w:t xml:space="preserve"> the </w:t>
      </w:r>
      <w:r w:rsidRPr="00A84F72">
        <w:rPr>
          <w:b/>
        </w:rPr>
        <w:t>Start Time</w:t>
      </w:r>
      <w:r>
        <w:t xml:space="preserve"> field. Your absence will display on your Time Card at the start time you enter. Select your starting time and </w:t>
      </w:r>
      <w:r w:rsidR="007558C3">
        <w:t>tap</w:t>
      </w:r>
      <w:r>
        <w:t xml:space="preserve"> </w:t>
      </w:r>
      <w:r w:rsidRPr="009E1149">
        <w:rPr>
          <w:b/>
        </w:rPr>
        <w:t>Select</w:t>
      </w:r>
      <w:r>
        <w:t>.</w:t>
      </w:r>
    </w:p>
    <w:p w:rsidR="009E1149" w:rsidP="00D76C3C" w:rsidRDefault="009E1149" w14:paraId="041C7569" w14:textId="35D6C7FC">
      <w:pPr>
        <w:pStyle w:val="ListParagraph"/>
      </w:pPr>
      <w:r>
        <w:rPr>
          <w:noProof/>
        </w:rPr>
        <w:drawing>
          <wp:inline distT="0" distB="0" distL="0" distR="0" wp14:anchorId="0BC2E159" wp14:editId="0C3A1358">
            <wp:extent cx="1370965" cy="1560195"/>
            <wp:effectExtent l="19050" t="19050" r="19685" b="2095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Screenshot_20200130-192240.png"/>
                    <pic:cNvPicPr/>
                  </pic:nvPicPr>
                  <pic:blipFill rotWithShape="1">
                    <a:blip r:embed="rId47"/>
                    <a:srcRect l="16265" t="26675" r="16448" b="30203"/>
                    <a:stretch/>
                  </pic:blipFill>
                  <pic:spPr bwMode="auto">
                    <a:xfrm>
                      <a:off x="0" y="0"/>
                      <a:ext cx="1372055" cy="1561435"/>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rsidR="00F42AF9" w:rsidP="008D51F8" w:rsidRDefault="00F42AF9" w14:paraId="15CF223F" w14:textId="77777777"/>
    <w:p w:rsidR="008D51F8" w:rsidP="009E1149" w:rsidRDefault="008D51F8" w14:paraId="6AFA95DF" w14:textId="01EDAB3E">
      <w:pPr>
        <w:pStyle w:val="ListParagraph"/>
        <w:keepNext/>
        <w:sectPr w:rsidR="008D51F8" w:rsidSect="00B55D8C">
          <w:type w:val="continuous"/>
          <w:pgSz w:w="12240" w:h="15840"/>
          <w:pgMar w:top="1440" w:right="1440" w:bottom="720" w:left="1440" w:header="720" w:footer="720" w:gutter="0"/>
          <w:cols w:equalWidth="0" w:space="720" w:num="2">
            <w:col w:w="3024" w:space="720"/>
            <w:col w:w="5616"/>
          </w:cols>
          <w:titlePg/>
          <w:docGrid w:linePitch="360"/>
        </w:sectPr>
      </w:pPr>
    </w:p>
    <w:p w:rsidR="008D51F8" w:rsidP="008D51F8" w:rsidRDefault="008D51F8" w14:paraId="5A5C6C60" w14:textId="77777777">
      <w:pPr>
        <w:pStyle w:val="ListParagraph"/>
        <w:ind w:left="0"/>
      </w:pPr>
    </w:p>
    <w:p w:rsidR="009E1149" w:rsidP="008D51F8" w:rsidRDefault="00D76C3C" w14:paraId="18A9867A" w14:textId="0FF58E2F">
      <w:pPr>
        <w:pStyle w:val="ListParagraph"/>
        <w:ind w:left="0"/>
      </w:pPr>
      <w:r>
        <w:rPr>
          <w:noProof/>
        </w:rPr>
        <w:lastRenderedPageBreak/>
        <w:drawing>
          <wp:inline distT="0" distB="0" distL="0" distR="0" wp14:anchorId="3146A0B2" wp14:editId="74E468CA">
            <wp:extent cx="2038350" cy="3240405"/>
            <wp:effectExtent l="19050" t="19050" r="19050" b="1714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Screenshot_20200130-211356.png"/>
                    <pic:cNvPicPr/>
                  </pic:nvPicPr>
                  <pic:blipFill rotWithShape="1">
                    <a:blip r:embed="rId48"/>
                    <a:srcRect t="3314" b="7164"/>
                    <a:stretch/>
                  </pic:blipFill>
                  <pic:spPr bwMode="auto">
                    <a:xfrm>
                      <a:off x="0" y="0"/>
                      <a:ext cx="2039112" cy="3241616"/>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rsidR="008D51F8" w:rsidP="008D51F8" w:rsidRDefault="008D51F8" w14:paraId="22CF90DF" w14:textId="77777777">
      <w:pPr>
        <w:pStyle w:val="ListParagraph"/>
        <w:ind w:left="0"/>
      </w:pPr>
    </w:p>
    <w:p w:rsidR="008D51F8" w:rsidP="00ED08FF" w:rsidRDefault="00F42AF9" w14:paraId="210BAAD6" w14:textId="499FE53C">
      <w:pPr>
        <w:pStyle w:val="ListParagraph"/>
      </w:pPr>
      <w:r>
        <w:br w:type="column"/>
      </w:r>
    </w:p>
    <w:p w:rsidR="008D51F8" w:rsidP="008D51F8" w:rsidRDefault="008D51F8" w14:paraId="26B68DC5" w14:textId="446991D0">
      <w:pPr>
        <w:pStyle w:val="ListParagraph"/>
        <w:numPr>
          <w:ilvl w:val="0"/>
          <w:numId w:val="24"/>
        </w:numPr>
      </w:pPr>
      <w:r>
        <w:t xml:space="preserve">In the </w:t>
      </w:r>
      <w:r w:rsidRPr="009E1149">
        <w:rPr>
          <w:b/>
        </w:rPr>
        <w:t>Hours Per Day</w:t>
      </w:r>
      <w:r>
        <w:t xml:space="preserve"> field, enter the number of leave hours you are requesting each day. If your plan requires leave to be requested in specific increments, you will see a list of valid options. If not, you can type in a number using the keyboard.</w:t>
      </w:r>
    </w:p>
    <w:p w:rsidR="008D51F8" w:rsidP="008D51F8" w:rsidRDefault="009E1149" w14:paraId="1140A5D2" w14:textId="77777777">
      <w:r>
        <w:t xml:space="preserve">The </w:t>
      </w:r>
      <w:r w:rsidRPr="008D51F8">
        <w:rPr>
          <w:b/>
        </w:rPr>
        <w:t>Total Hours</w:t>
      </w:r>
      <w:r>
        <w:t xml:space="preserve"> field will update to show the total hours you requested for the full date range you entered.</w:t>
      </w:r>
    </w:p>
    <w:p w:rsidR="009E1149" w:rsidP="008D51F8" w:rsidRDefault="009E1149" w14:paraId="49BE8433" w14:textId="68418759">
      <w:r>
        <w:t xml:space="preserve">The </w:t>
      </w:r>
      <w:r w:rsidRPr="008D51F8">
        <w:rPr>
          <w:b/>
        </w:rPr>
        <w:t>Estimated Remaining Balance</w:t>
      </w:r>
      <w:r>
        <w:t xml:space="preserve"> field will show the amount of time you will have left if the request is approved.</w:t>
      </w:r>
    </w:p>
    <w:p w:rsidR="009E1149" w:rsidP="008D51F8" w:rsidRDefault="009E1149" w14:paraId="216FA888" w14:textId="0053350B">
      <w:pPr>
        <w:pStyle w:val="ListParagraph"/>
        <w:numPr>
          <w:ilvl w:val="0"/>
          <w:numId w:val="24"/>
        </w:numPr>
      </w:pPr>
      <w:r>
        <w:t xml:space="preserve">If you want to include a message for the person who will approve your time off request, enter it in the </w:t>
      </w:r>
      <w:r w:rsidRPr="009E1149">
        <w:rPr>
          <w:b/>
        </w:rPr>
        <w:t>Message</w:t>
      </w:r>
      <w:r>
        <w:t xml:space="preserve"> field.</w:t>
      </w:r>
    </w:p>
    <w:p w:rsidR="00D76C3C" w:rsidP="008D51F8" w:rsidRDefault="00D76C3C" w14:paraId="312E3D52" w14:textId="5CE50793">
      <w:pPr>
        <w:pStyle w:val="ListParagraph"/>
        <w:numPr>
          <w:ilvl w:val="0"/>
          <w:numId w:val="24"/>
        </w:numPr>
      </w:pPr>
      <w:r>
        <w:t xml:space="preserve">Verify the request is correct and </w:t>
      </w:r>
      <w:r w:rsidR="007558C3">
        <w:t>tap</w:t>
      </w:r>
      <w:r>
        <w:t xml:space="preserve"> </w:t>
      </w:r>
      <w:r w:rsidRPr="00D76C3C">
        <w:rPr>
          <w:b/>
        </w:rPr>
        <w:t>Save</w:t>
      </w:r>
      <w:r w:rsidRPr="00D76C3C">
        <w:t>.</w:t>
      </w:r>
    </w:p>
    <w:p w:rsidR="00F42AF9" w:rsidP="00F42AF9" w:rsidRDefault="00F42AF9" w14:paraId="07017DD6" w14:textId="77777777"/>
    <w:p w:rsidR="00F42AF9" w:rsidP="008D51F8" w:rsidRDefault="00F42AF9" w14:paraId="769E5B33" w14:textId="77777777">
      <w:pPr>
        <w:pStyle w:val="ListParagraph"/>
        <w:keepNext/>
        <w:numPr>
          <w:ilvl w:val="0"/>
          <w:numId w:val="24"/>
        </w:numPr>
        <w:sectPr w:rsidR="00F42AF9" w:rsidSect="00F42AF9">
          <w:type w:val="continuous"/>
          <w:pgSz w:w="12240" w:h="15840"/>
          <w:pgMar w:top="1440" w:right="1440" w:bottom="720" w:left="1440" w:header="720" w:footer="720" w:gutter="0"/>
          <w:pgNumType w:start="0"/>
          <w:cols w:equalWidth="0" w:space="720" w:num="2">
            <w:col w:w="3024" w:space="720"/>
            <w:col w:w="5616"/>
          </w:cols>
          <w:titlePg/>
          <w:docGrid w:linePitch="360"/>
        </w:sectPr>
      </w:pPr>
    </w:p>
    <w:p w:rsidR="00D76C3C" w:rsidP="008D51F8" w:rsidRDefault="00D76C3C" w14:paraId="67EA4238" w14:textId="39730901">
      <w:pPr>
        <w:pStyle w:val="ListParagraph"/>
        <w:ind w:left="0"/>
      </w:pPr>
      <w:r>
        <w:rPr>
          <w:noProof/>
        </w:rPr>
        <w:drawing>
          <wp:inline distT="0" distB="0" distL="0" distR="0" wp14:anchorId="0E0B7DA5" wp14:editId="15DAD4BD">
            <wp:extent cx="2037080" cy="3236976"/>
            <wp:effectExtent l="19050" t="19050" r="20320" b="2095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Screenshot_20200130-211546.png"/>
                    <pic:cNvPicPr/>
                  </pic:nvPicPr>
                  <pic:blipFill rotWithShape="1">
                    <a:blip r:embed="rId49"/>
                    <a:srcRect t="3787" b="6725"/>
                    <a:stretch/>
                  </pic:blipFill>
                  <pic:spPr bwMode="auto">
                    <a:xfrm>
                      <a:off x="0" y="0"/>
                      <a:ext cx="2039112" cy="3240205"/>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rsidR="008D51F8" w:rsidP="008D51F8" w:rsidRDefault="008D51F8" w14:paraId="0D2D34CC" w14:textId="77777777"/>
    <w:p w:rsidR="008D51F8" w:rsidP="008D51F8" w:rsidRDefault="008D51F8" w14:paraId="4466DE82" w14:textId="65E2B8A3">
      <w:pPr>
        <w:pStyle w:val="ListParagraph"/>
        <w:numPr>
          <w:ilvl w:val="0"/>
          <w:numId w:val="24"/>
        </w:numPr>
      </w:pPr>
      <w:r>
        <w:t xml:space="preserve">Review your time off request on the </w:t>
      </w:r>
      <w:r w:rsidRPr="00D76C3C">
        <w:rPr>
          <w:b/>
        </w:rPr>
        <w:t>Confirmation</w:t>
      </w:r>
      <w:r>
        <w:t xml:space="preserve"> screen and </w:t>
      </w:r>
      <w:r w:rsidR="007558C3">
        <w:t>tap</w:t>
      </w:r>
      <w:r>
        <w:t xml:space="preserve"> </w:t>
      </w:r>
      <w:r w:rsidRPr="00D76C3C">
        <w:rPr>
          <w:b/>
        </w:rPr>
        <w:t>Send Request</w:t>
      </w:r>
      <w:r>
        <w:t xml:space="preserve"> to submit it for approval.</w:t>
      </w:r>
    </w:p>
    <w:p w:rsidR="00CF69E2" w:rsidP="00CF69E2" w:rsidRDefault="00D76C3C" w14:paraId="16DC37F6" w14:textId="6C7699AE">
      <w:r>
        <w:t xml:space="preserve">Once your request is sent, you will return to the </w:t>
      </w:r>
      <w:r w:rsidRPr="00D76C3C">
        <w:rPr>
          <w:b/>
        </w:rPr>
        <w:t>HCM</w:t>
      </w:r>
      <w:r>
        <w:t xml:space="preserve"> menu.</w:t>
      </w:r>
    </w:p>
    <w:p w:rsidRPr="00C42FAB" w:rsidR="00815B74" w:rsidP="00CF69E2" w:rsidRDefault="00815B74" w14:paraId="1CF29D07" w14:textId="77777777"/>
    <w:p w:rsidR="008D51F8" w:rsidP="00CF69E2" w:rsidRDefault="008D51F8" w14:paraId="4A714757" w14:textId="77777777">
      <w:pPr>
        <w:rPr>
          <w:rFonts w:cs="Arial"/>
          <w:b/>
          <w:bCs/>
          <w:iCs/>
          <w:sz w:val="24"/>
        </w:rPr>
        <w:sectPr w:rsidR="008D51F8" w:rsidSect="00B55D8C">
          <w:type w:val="continuous"/>
          <w:pgSz w:w="12240" w:h="15840"/>
          <w:pgMar w:top="1440" w:right="1440" w:bottom="720" w:left="1440" w:header="720" w:footer="720" w:gutter="0"/>
          <w:cols w:equalWidth="0" w:space="720" w:num="2">
            <w:col w:w="3024" w:space="720"/>
            <w:col w:w="5616"/>
          </w:cols>
          <w:titlePg/>
          <w:docGrid w:linePitch="360"/>
        </w:sectPr>
      </w:pPr>
    </w:p>
    <w:p w:rsidR="00CF69E2" w:rsidP="00CF69E2" w:rsidRDefault="00CF69E2" w14:paraId="57848E69" w14:textId="5374FF41">
      <w:pPr>
        <w:rPr>
          <w:rFonts w:cs="Arial"/>
          <w:b/>
          <w:bCs/>
          <w:iCs/>
          <w:sz w:val="24"/>
        </w:rPr>
      </w:pPr>
    </w:p>
    <w:p w:rsidR="008D51F8" w:rsidRDefault="008D51F8" w14:paraId="58BE3B25" w14:textId="77777777">
      <w:pPr>
        <w:spacing w:after="200" w:line="276" w:lineRule="auto"/>
        <w:rPr>
          <w:b/>
          <w:color w:val="4F81BD" w:themeColor="accent1"/>
          <w:sz w:val="24"/>
          <w:szCs w:val="28"/>
        </w:rPr>
      </w:pPr>
      <w:bookmarkStart w:name="_Toc2848944" w:id="59"/>
      <w:bookmarkStart w:name="_Toc2859629" w:id="60"/>
      <w:r>
        <w:br w:type="page"/>
      </w:r>
    </w:p>
    <w:p w:rsidR="00CF69E2" w:rsidP="00CF69E2" w:rsidRDefault="00CF69E2" w14:paraId="13582CE3" w14:textId="76CAAF91">
      <w:pPr>
        <w:pStyle w:val="Heading2"/>
      </w:pPr>
      <w:bookmarkStart w:name="_Update_Password" w:id="61"/>
      <w:bookmarkStart w:name="_Toc38621890" w:id="62"/>
      <w:bookmarkEnd w:id="61"/>
      <w:r>
        <w:lastRenderedPageBreak/>
        <w:t>Update Password</w:t>
      </w:r>
      <w:bookmarkEnd w:id="59"/>
      <w:bookmarkEnd w:id="60"/>
      <w:bookmarkEnd w:id="62"/>
    </w:p>
    <w:p w:rsidR="00DB3C8D" w:rsidP="00CF69E2" w:rsidRDefault="00DB3C8D" w14:paraId="3D8DE8E8" w14:textId="082CE9A5">
      <w:pPr>
        <w:spacing w:after="180"/>
      </w:pPr>
      <w:r>
        <w:t>Change the password you use to login to the iSolved | GO app.</w:t>
      </w:r>
    </w:p>
    <w:p w:rsidR="00DB3C8D" w:rsidP="00CF69E2" w:rsidRDefault="00DB3C8D" w14:paraId="3C78D15C" w14:textId="77777777">
      <w:pPr>
        <w:spacing w:after="180"/>
        <w:sectPr w:rsidR="00DB3C8D" w:rsidSect="009C177B">
          <w:type w:val="continuous"/>
          <w:pgSz w:w="12240" w:h="15840"/>
          <w:pgMar w:top="1440" w:right="1440" w:bottom="720" w:left="1440" w:header="720" w:footer="720" w:gutter="0"/>
          <w:pgNumType w:start="0"/>
          <w:cols w:space="720"/>
          <w:titlePg/>
          <w:docGrid w:linePitch="360"/>
        </w:sectPr>
      </w:pPr>
    </w:p>
    <w:p w:rsidR="00CF69E2" w:rsidP="00CF69E2" w:rsidRDefault="00CF69E2" w14:paraId="06D9186D" w14:textId="7F27FF44">
      <w:pPr>
        <w:spacing w:after="180"/>
      </w:pPr>
      <w:r w:rsidRPr="00B74A16">
        <w:rPr>
          <w:rFonts w:cs="Arial"/>
          <w:noProof/>
          <w:color w:val="404040" w:themeColor="text1" w:themeTint="BF"/>
          <w:szCs w:val="18"/>
        </w:rPr>
        <w:drawing>
          <wp:inline distT="0" distB="0" distL="0" distR="0" wp14:anchorId="2ED03AA8" wp14:editId="05671846">
            <wp:extent cx="1737360" cy="3234162"/>
            <wp:effectExtent l="19050" t="19050" r="15240" b="2349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737360" cy="3234162"/>
                    </a:xfrm>
                    <a:prstGeom prst="rect">
                      <a:avLst/>
                    </a:prstGeom>
                    <a:ln>
                      <a:solidFill>
                        <a:schemeClr val="bg1">
                          <a:lumMod val="50000"/>
                        </a:schemeClr>
                      </a:solidFill>
                    </a:ln>
                  </pic:spPr>
                </pic:pic>
              </a:graphicData>
            </a:graphic>
          </wp:inline>
        </w:drawing>
      </w:r>
    </w:p>
    <w:p w:rsidR="00DB3C8D" w:rsidP="00DB3C8D" w:rsidRDefault="00DB3C8D" w14:paraId="6F2B73C2" w14:textId="77777777">
      <w:pPr>
        <w:spacing w:after="180"/>
      </w:pPr>
    </w:p>
    <w:p w:rsidR="00DB3C8D" w:rsidP="00DB3C8D" w:rsidRDefault="00DB3C8D" w14:paraId="0E4CF351" w14:textId="56DF0EB4">
      <w:pPr>
        <w:spacing w:after="180"/>
      </w:pPr>
      <w:r>
        <w:t xml:space="preserve">When you select </w:t>
      </w:r>
      <w:r w:rsidRPr="00DB3C8D">
        <w:rPr>
          <w:b/>
        </w:rPr>
        <w:t>Update Password</w:t>
      </w:r>
      <w:r>
        <w:t>, you will be prompted to choose your verification method. If you have a cell phone number in iSolved, you can choose Email or Text. If you do not have a cell phone number in iSolved, you will only see the Email option.</w:t>
      </w:r>
    </w:p>
    <w:p w:rsidR="00DB3C8D" w:rsidP="008D51F8" w:rsidRDefault="00DB3C8D" w14:paraId="6689AAF1" w14:textId="60B8BCA8">
      <w:pPr>
        <w:pStyle w:val="ListParagraph"/>
        <w:numPr>
          <w:ilvl w:val="0"/>
          <w:numId w:val="21"/>
        </w:numPr>
        <w:spacing w:after="180"/>
      </w:pPr>
      <w:r>
        <w:t xml:space="preserve">Select your preferred verification method by </w:t>
      </w:r>
      <w:r w:rsidR="007558C3">
        <w:t>tapping</w:t>
      </w:r>
      <w:r>
        <w:t xml:space="preserve"> </w:t>
      </w:r>
      <w:r w:rsidRPr="007558C3">
        <w:rPr>
          <w:color w:val="0000EE"/>
        </w:rPr>
        <w:t>Email</w:t>
      </w:r>
      <w:r w:rsidRPr="007558C3" w:rsidR="007558C3">
        <w:rPr>
          <w:color w:val="0000EE"/>
        </w:rPr>
        <w:t>: ####@youremail.com</w:t>
      </w:r>
      <w:r>
        <w:t xml:space="preserve"> or </w:t>
      </w:r>
      <w:r w:rsidRPr="007558C3">
        <w:rPr>
          <w:color w:val="0000EE"/>
        </w:rPr>
        <w:t>Text</w:t>
      </w:r>
      <w:r w:rsidRPr="007558C3" w:rsidR="007558C3">
        <w:rPr>
          <w:color w:val="0000EE"/>
        </w:rPr>
        <w:t>: ###-###-9999</w:t>
      </w:r>
      <w:r>
        <w:t>.</w:t>
      </w:r>
    </w:p>
    <w:p w:rsidR="00DB3C8D" w:rsidP="00DB3C8D" w:rsidRDefault="00DB3C8D" w14:paraId="6E96A509" w14:textId="4A6FD6B0">
      <w:pPr>
        <w:spacing w:after="180"/>
      </w:pPr>
    </w:p>
    <w:p w:rsidR="00DB3C8D" w:rsidP="008D51F8" w:rsidRDefault="00DB3C8D" w14:paraId="01E6059F" w14:textId="70726221">
      <w:pPr>
        <w:pStyle w:val="ListParagraph"/>
        <w:numPr>
          <w:ilvl w:val="0"/>
          <w:numId w:val="21"/>
        </w:numPr>
        <w:spacing w:after="180"/>
        <w:sectPr w:rsidR="00DB3C8D" w:rsidSect="00DB3C8D">
          <w:type w:val="continuous"/>
          <w:pgSz w:w="12240" w:h="15840"/>
          <w:pgMar w:top="1440" w:right="1440" w:bottom="720" w:left="1440" w:header="720" w:footer="720" w:gutter="0"/>
          <w:pgNumType w:start="0"/>
          <w:cols w:equalWidth="0" w:space="720" w:num="2">
            <w:col w:w="3024" w:space="720"/>
            <w:col w:w="5616"/>
          </w:cols>
          <w:titlePg/>
          <w:docGrid w:linePitch="360"/>
        </w:sectPr>
      </w:pPr>
    </w:p>
    <w:p w:rsidR="00DB3C8D" w:rsidP="00DB3C8D" w:rsidRDefault="00DB3C8D" w14:paraId="350F4948" w14:textId="267B0ED9">
      <w:pPr>
        <w:pStyle w:val="ListParagraph"/>
        <w:spacing w:after="180"/>
        <w:ind w:left="0"/>
      </w:pPr>
      <w:r w:rsidRPr="00B74A16">
        <w:rPr>
          <w:rFonts w:cs="Arial"/>
          <w:noProof/>
          <w:color w:val="404040" w:themeColor="text1" w:themeTint="BF"/>
          <w:szCs w:val="18"/>
        </w:rPr>
        <w:drawing>
          <wp:inline distT="0" distB="0" distL="0" distR="0" wp14:anchorId="59F55D71" wp14:editId="350EA440">
            <wp:extent cx="1737360" cy="3227070"/>
            <wp:effectExtent l="19050" t="19050" r="15240" b="1143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737360" cy="3227070"/>
                    </a:xfrm>
                    <a:prstGeom prst="rect">
                      <a:avLst/>
                    </a:prstGeom>
                    <a:ln>
                      <a:solidFill>
                        <a:schemeClr val="bg1">
                          <a:lumMod val="50000"/>
                        </a:schemeClr>
                      </a:solidFill>
                    </a:ln>
                  </pic:spPr>
                </pic:pic>
              </a:graphicData>
            </a:graphic>
          </wp:inline>
        </w:drawing>
      </w:r>
    </w:p>
    <w:p w:rsidR="00DB3C8D" w:rsidP="00DB3C8D" w:rsidRDefault="00DB3C8D" w14:paraId="29F04614" w14:textId="77777777">
      <w:pPr>
        <w:spacing w:after="180"/>
      </w:pPr>
    </w:p>
    <w:p w:rsidR="00DB3C8D" w:rsidP="008D51F8" w:rsidRDefault="00DB3C8D" w14:paraId="374AD6B1" w14:textId="0CFF3A60">
      <w:pPr>
        <w:pStyle w:val="ListParagraph"/>
        <w:numPr>
          <w:ilvl w:val="0"/>
          <w:numId w:val="21"/>
        </w:numPr>
        <w:spacing w:after="180"/>
      </w:pPr>
      <w:r>
        <w:t xml:space="preserve">A temporary authorization code will be sent to your email or text. Enter the code and </w:t>
      </w:r>
      <w:r w:rsidR="007558C3">
        <w:t>tap</w:t>
      </w:r>
      <w:r>
        <w:t xml:space="preserve"> </w:t>
      </w:r>
      <w:r w:rsidRPr="00DB3C8D">
        <w:rPr>
          <w:b/>
        </w:rPr>
        <w:t>Verify</w:t>
      </w:r>
      <w:r>
        <w:t>.</w:t>
      </w:r>
    </w:p>
    <w:p w:rsidR="00DB3C8D" w:rsidP="00DB3C8D" w:rsidRDefault="00DB3C8D" w14:paraId="08CA03CB" w14:textId="77777777">
      <w:pPr>
        <w:spacing w:after="180"/>
        <w:sectPr w:rsidR="00DB3C8D" w:rsidSect="00DB3C8D">
          <w:type w:val="continuous"/>
          <w:pgSz w:w="12240" w:h="15840"/>
          <w:pgMar w:top="1440" w:right="1440" w:bottom="720" w:left="1440" w:header="720" w:footer="720" w:gutter="0"/>
          <w:pgNumType w:start="0"/>
          <w:cols w:equalWidth="0" w:space="720" w:num="2">
            <w:col w:w="3024" w:space="720"/>
            <w:col w:w="5616"/>
          </w:cols>
          <w:titlePg/>
          <w:docGrid w:linePitch="360"/>
        </w:sectPr>
      </w:pPr>
    </w:p>
    <w:p w:rsidR="00DB3C8D" w:rsidP="00DB3C8D" w:rsidRDefault="00DB3C8D" w14:paraId="5B51F268" w14:textId="5053028C">
      <w:pPr>
        <w:spacing w:after="180"/>
      </w:pPr>
    </w:p>
    <w:p w:rsidR="00DB3C8D" w:rsidP="00DB3C8D" w:rsidRDefault="00DB3C8D" w14:paraId="001AEF10" w14:textId="77777777">
      <w:pPr>
        <w:spacing w:after="180"/>
        <w:sectPr w:rsidR="00DB3C8D" w:rsidSect="009C177B">
          <w:type w:val="continuous"/>
          <w:pgSz w:w="12240" w:h="15840"/>
          <w:pgMar w:top="1440" w:right="1440" w:bottom="720" w:left="1440" w:header="720" w:footer="720" w:gutter="0"/>
          <w:pgNumType w:start="0"/>
          <w:cols w:space="720"/>
          <w:titlePg/>
          <w:docGrid w:linePitch="360"/>
        </w:sectPr>
      </w:pPr>
    </w:p>
    <w:p w:rsidR="00DB3C8D" w:rsidP="00DB3C8D" w:rsidRDefault="00DB3C8D" w14:paraId="1B95972C" w14:textId="3F000DB7">
      <w:pPr>
        <w:spacing w:after="180"/>
      </w:pPr>
      <w:r w:rsidRPr="00B74A16">
        <w:rPr>
          <w:rFonts w:cs="Arial"/>
          <w:noProof/>
          <w:color w:val="404040" w:themeColor="text1" w:themeTint="BF"/>
          <w:szCs w:val="18"/>
        </w:rPr>
        <w:lastRenderedPageBreak/>
        <w:drawing>
          <wp:inline distT="0" distB="0" distL="0" distR="0" wp14:anchorId="08D5A9C1" wp14:editId="07DDF71B">
            <wp:extent cx="1828800" cy="3396914"/>
            <wp:effectExtent l="19050" t="19050" r="19050" b="1333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828800" cy="3396914"/>
                    </a:xfrm>
                    <a:prstGeom prst="rect">
                      <a:avLst/>
                    </a:prstGeom>
                    <a:ln>
                      <a:solidFill>
                        <a:schemeClr val="bg1">
                          <a:lumMod val="50000"/>
                        </a:schemeClr>
                      </a:solidFill>
                    </a:ln>
                  </pic:spPr>
                </pic:pic>
              </a:graphicData>
            </a:graphic>
          </wp:inline>
        </w:drawing>
      </w:r>
    </w:p>
    <w:p w:rsidR="00942B9D" w:rsidP="00942B9D" w:rsidRDefault="00942B9D" w14:paraId="03D5B8F1" w14:textId="77777777">
      <w:pPr>
        <w:spacing w:after="0"/>
      </w:pPr>
    </w:p>
    <w:p w:rsidR="00DB3C8D" w:rsidP="00DB3C8D" w:rsidRDefault="00DB3C8D" w14:paraId="2815EB38" w14:textId="526EE861">
      <w:pPr>
        <w:spacing w:after="180"/>
      </w:pPr>
      <w:r>
        <w:t xml:space="preserve">Once your authorization code has been verified, the </w:t>
      </w:r>
      <w:r w:rsidRPr="00DB3C8D">
        <w:rPr>
          <w:b/>
        </w:rPr>
        <w:t>Change Password</w:t>
      </w:r>
      <w:r>
        <w:t xml:space="preserve"> screen appears.</w:t>
      </w:r>
    </w:p>
    <w:p w:rsidR="00A05357" w:rsidP="008D51F8" w:rsidRDefault="00A05357" w14:paraId="4AED66F7" w14:textId="77777777">
      <w:pPr>
        <w:pStyle w:val="ListParagraph"/>
        <w:numPr>
          <w:ilvl w:val="0"/>
          <w:numId w:val="21"/>
        </w:numPr>
        <w:spacing w:after="180"/>
      </w:pPr>
      <w:r>
        <w:t xml:space="preserve">In the </w:t>
      </w:r>
      <w:r w:rsidRPr="00A05357">
        <w:rPr>
          <w:b/>
        </w:rPr>
        <w:t>Current Password</w:t>
      </w:r>
      <w:r>
        <w:t xml:space="preserve"> field, enter the password you used to login to iSolved | GO.</w:t>
      </w:r>
    </w:p>
    <w:p w:rsidR="00A05357" w:rsidP="008D51F8" w:rsidRDefault="00942B9D" w14:paraId="68C30B51" w14:textId="0CE3E598">
      <w:pPr>
        <w:pStyle w:val="ListParagraph"/>
        <w:numPr>
          <w:ilvl w:val="0"/>
          <w:numId w:val="21"/>
        </w:numPr>
        <w:spacing w:after="180"/>
      </w:pPr>
      <w:r>
        <w:t xml:space="preserve">In the </w:t>
      </w:r>
      <w:r w:rsidRPr="00942B9D">
        <w:rPr>
          <w:b/>
        </w:rPr>
        <w:t>New Password</w:t>
      </w:r>
      <w:r>
        <w:t xml:space="preserve"> field, enter the updated password you want to use.</w:t>
      </w:r>
    </w:p>
    <w:p w:rsidR="00942B9D" w:rsidP="008D51F8" w:rsidRDefault="00942B9D" w14:paraId="1DEBA3E8" w14:textId="7923F317">
      <w:pPr>
        <w:pStyle w:val="ListParagraph"/>
        <w:numPr>
          <w:ilvl w:val="0"/>
          <w:numId w:val="21"/>
        </w:numPr>
        <w:spacing w:after="180"/>
      </w:pPr>
      <w:r>
        <w:t xml:space="preserve">Enter the same new password again in the </w:t>
      </w:r>
      <w:r w:rsidRPr="00942B9D">
        <w:rPr>
          <w:b/>
        </w:rPr>
        <w:t>Confirm New Password</w:t>
      </w:r>
      <w:r>
        <w:t xml:space="preserve"> field.</w:t>
      </w:r>
    </w:p>
    <w:p w:rsidR="00942B9D" w:rsidP="008D51F8" w:rsidRDefault="00942B9D" w14:paraId="7331B176" w14:textId="1A233A9C">
      <w:pPr>
        <w:pStyle w:val="ListParagraph"/>
        <w:numPr>
          <w:ilvl w:val="0"/>
          <w:numId w:val="21"/>
        </w:numPr>
        <w:spacing w:after="180"/>
      </w:pPr>
      <w:r>
        <w:t>You will need to answer the security questions you entered when you registered for iSolved ESS.  Your questions may be different than the ones shown here.</w:t>
      </w:r>
    </w:p>
    <w:p w:rsidR="00942B9D" w:rsidP="00942B9D" w:rsidRDefault="00942B9D" w14:paraId="1D4CE379" w14:textId="28FD93A6">
      <w:pPr>
        <w:spacing w:after="180"/>
        <w:ind w:left="720"/>
      </w:pPr>
      <w:r w:rsidRPr="00942B9D">
        <w:rPr>
          <w:b/>
        </w:rPr>
        <w:t>Note:</w:t>
      </w:r>
      <w:r>
        <w:t xml:space="preserve"> If you do not remember your current password or the answers to your security questions, you will need to use the </w:t>
      </w:r>
      <w:hyperlink w:history="1" r:id="rId53">
        <w:r w:rsidRPr="008A2155">
          <w:rPr>
            <w:rStyle w:val="Hyperlink"/>
          </w:rPr>
          <w:t>Forgot Password?</w:t>
        </w:r>
      </w:hyperlink>
      <w:r>
        <w:t xml:space="preserve"> feature in iSolved ESS to reset it.</w:t>
      </w:r>
    </w:p>
    <w:p w:rsidRPr="00A05357" w:rsidR="00942B9D" w:rsidP="008D51F8" w:rsidRDefault="007558C3" w14:paraId="68BC5D1C" w14:textId="5FDF2836">
      <w:pPr>
        <w:pStyle w:val="ListParagraph"/>
        <w:numPr>
          <w:ilvl w:val="0"/>
          <w:numId w:val="21"/>
        </w:numPr>
        <w:spacing w:after="180"/>
      </w:pPr>
      <w:r>
        <w:t>Tap</w:t>
      </w:r>
      <w:r w:rsidR="00942B9D">
        <w:t xml:space="preserve"> </w:t>
      </w:r>
      <w:r w:rsidRPr="00942B9D" w:rsidR="00942B9D">
        <w:rPr>
          <w:b/>
        </w:rPr>
        <w:t>Save</w:t>
      </w:r>
      <w:r w:rsidR="00942B9D">
        <w:t xml:space="preserve"> to reset your password.</w:t>
      </w:r>
    </w:p>
    <w:p w:rsidRPr="00A05357" w:rsidR="00DB3C8D" w:rsidP="00DB3C8D" w:rsidRDefault="00DB3C8D" w14:paraId="7804CBFB" w14:textId="77777777">
      <w:pPr>
        <w:pStyle w:val="ListParagraph"/>
        <w:spacing w:after="180"/>
        <w:sectPr w:rsidRPr="00A05357" w:rsidR="00DB3C8D" w:rsidSect="00B55D8C">
          <w:type w:val="continuous"/>
          <w:pgSz w:w="12240" w:h="15840"/>
          <w:pgMar w:top="1440" w:right="1440" w:bottom="720" w:left="1440" w:header="720" w:footer="720" w:gutter="0"/>
          <w:cols w:equalWidth="0" w:space="720" w:num="2">
            <w:col w:w="3024" w:space="720"/>
            <w:col w:w="5616"/>
          </w:cols>
          <w:titlePg/>
          <w:docGrid w:linePitch="360"/>
        </w:sectPr>
      </w:pPr>
    </w:p>
    <w:p w:rsidR="00F4419A" w:rsidRDefault="00F4419A" w14:paraId="0FD0A509" w14:textId="77777777">
      <w:pPr>
        <w:spacing w:after="200" w:line="276" w:lineRule="auto"/>
      </w:pPr>
      <w:r>
        <w:br w:type="page"/>
      </w:r>
    </w:p>
    <w:p w:rsidR="00992250" w:rsidP="00F261C4" w:rsidRDefault="00992250" w14:paraId="731F7D61" w14:textId="69D9D80D">
      <w:pPr>
        <w:pStyle w:val="Heading1"/>
      </w:pPr>
      <w:bookmarkStart w:name="_iSolved_Time" w:id="63"/>
      <w:bookmarkStart w:name="_Toc38621891" w:id="64"/>
      <w:bookmarkEnd w:id="63"/>
      <w:r>
        <w:lastRenderedPageBreak/>
        <w:t>iSolved Time</w:t>
      </w:r>
      <w:bookmarkEnd w:id="64"/>
    </w:p>
    <w:p w:rsidR="00F261C4" w:rsidP="00F261C4" w:rsidRDefault="00F261C4" w14:paraId="565A3B6D" w14:textId="5B5320E4">
      <w:pPr>
        <w:keepNext/>
      </w:pPr>
      <w:r>
        <w:t xml:space="preserve">The </w:t>
      </w:r>
      <w:r w:rsidRPr="003D3A40" w:rsidR="003D3A40">
        <w:rPr>
          <w:b/>
        </w:rPr>
        <w:t xml:space="preserve">iSolved </w:t>
      </w:r>
      <w:r>
        <w:rPr>
          <w:b/>
        </w:rPr>
        <w:t>Tim</w:t>
      </w:r>
      <w:r w:rsidRPr="00096C7D">
        <w:rPr>
          <w:b/>
        </w:rPr>
        <w:t>e</w:t>
      </w:r>
      <w:r w:rsidRPr="003D3A40">
        <w:t xml:space="preserve"> </w:t>
      </w:r>
      <w:r w:rsidRPr="003D3A40" w:rsidR="003D3A40">
        <w:t>m</w:t>
      </w:r>
      <w:r w:rsidRPr="003D3A40">
        <w:t>enu</w:t>
      </w:r>
      <w:r w:rsidR="003D3A40">
        <w:t xml:space="preserve"> button</w:t>
      </w:r>
      <w:r>
        <w:t xml:space="preserve"> provides access to </w:t>
      </w:r>
      <w:r w:rsidR="00096C7D">
        <w:t>time and scheduling</w:t>
      </w:r>
      <w:r w:rsidR="003D3A40">
        <w:t xml:space="preserve"> features</w:t>
      </w:r>
      <w:r>
        <w:t>.</w:t>
      </w:r>
    </w:p>
    <w:p w:rsidR="00F261C4" w:rsidP="00F261C4" w:rsidRDefault="00F261C4" w14:paraId="5EA69CDD" w14:textId="77777777">
      <w:pPr>
        <w:sectPr w:rsidR="00F261C4" w:rsidSect="009C177B">
          <w:type w:val="continuous"/>
          <w:pgSz w:w="12240" w:h="15840"/>
          <w:pgMar w:top="1440" w:right="1440" w:bottom="720" w:left="1440" w:header="720" w:footer="720" w:gutter="0"/>
          <w:pgNumType w:start="0"/>
          <w:cols w:space="720"/>
          <w:titlePg/>
          <w:docGrid w:linePitch="360"/>
        </w:sectPr>
      </w:pPr>
    </w:p>
    <w:p w:rsidR="003D3A40" w:rsidP="003D3A40" w:rsidRDefault="00815B74" w14:paraId="0CF44F64" w14:textId="77777777">
      <w:r>
        <w:rPr>
          <w:noProof/>
        </w:rPr>
        <w:drawing>
          <wp:inline distT="0" distB="0" distL="0" distR="0" wp14:anchorId="2A3EE36E" wp14:editId="6B8E7880">
            <wp:extent cx="1645920" cy="2834640"/>
            <wp:effectExtent l="0" t="0" r="0"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reenshot_20200130-173035.png"/>
                    <pic:cNvPicPr/>
                  </pic:nvPicPr>
                  <pic:blipFill rotWithShape="1">
                    <a:blip r:embed="rId54"/>
                    <a:srcRect t="3483" r="14270" b="13467"/>
                    <a:stretch/>
                  </pic:blipFill>
                  <pic:spPr bwMode="auto">
                    <a:xfrm>
                      <a:off x="0" y="0"/>
                      <a:ext cx="1646226" cy="2835167"/>
                    </a:xfrm>
                    <a:prstGeom prst="rect">
                      <a:avLst/>
                    </a:prstGeom>
                    <a:ln>
                      <a:noFill/>
                    </a:ln>
                    <a:extLst>
                      <a:ext uri="{53640926-AAD7-44D8-BBD7-CCE9431645EC}">
                        <a14:shadowObscured xmlns:a14="http://schemas.microsoft.com/office/drawing/2010/main"/>
                      </a:ext>
                    </a:extLst>
                  </pic:spPr>
                </pic:pic>
              </a:graphicData>
            </a:graphic>
          </wp:inline>
        </w:drawing>
      </w:r>
    </w:p>
    <w:p w:rsidR="003D3A40" w:rsidP="003D3A40" w:rsidRDefault="003D3A40" w14:paraId="7118F638" w14:textId="01E8A594">
      <w:r>
        <w:t xml:space="preserve">From the </w:t>
      </w:r>
      <w:r>
        <w:rPr>
          <w:b/>
        </w:rPr>
        <w:t>Time</w:t>
      </w:r>
      <w:r w:rsidRPr="004F6420">
        <w:rPr>
          <w:b/>
        </w:rPr>
        <w:t xml:space="preserve"> Menu</w:t>
      </w:r>
      <w:r>
        <w:t>, tap to select these options:</w:t>
      </w:r>
    </w:p>
    <w:p w:rsidR="00F261C4" w:rsidP="00F261C4" w:rsidRDefault="00E6218F" w14:paraId="6C433F87" w14:textId="43C1C6C3">
      <w:pPr>
        <w:pStyle w:val="ListParagraph"/>
        <w:keepLines/>
        <w:numPr>
          <w:ilvl w:val="0"/>
          <w:numId w:val="2"/>
        </w:numPr>
      </w:pPr>
      <w:hyperlink w:history="1" w:anchor="_Time_Card">
        <w:r w:rsidRPr="00452BE4" w:rsidR="0001108D">
          <w:rPr>
            <w:rStyle w:val="Hyperlink"/>
            <w:b/>
          </w:rPr>
          <w:t>Time Card</w:t>
        </w:r>
      </w:hyperlink>
      <w:r w:rsidR="0001108D">
        <w:t xml:space="preserve"> allows you to review and verify your time card.</w:t>
      </w:r>
    </w:p>
    <w:p w:rsidR="0001108D" w:rsidP="003D3A40" w:rsidRDefault="0001108D" w14:paraId="498D374D" w14:textId="0143A290">
      <w:pPr>
        <w:pStyle w:val="ListParagraph"/>
        <w:keepLines/>
        <w:numPr>
          <w:ilvl w:val="0"/>
          <w:numId w:val="2"/>
        </w:numPr>
        <w:spacing w:after="60"/>
        <w:contextualSpacing w:val="0"/>
      </w:pPr>
      <w:r>
        <w:t xml:space="preserve">Use </w:t>
      </w:r>
      <w:hyperlink w:history="1" w:anchor="_Punch_Now_(Quick">
        <w:r w:rsidRPr="00452BE4">
          <w:rPr>
            <w:rStyle w:val="Hyperlink"/>
            <w:b/>
          </w:rPr>
          <w:t>Punch Now</w:t>
        </w:r>
      </w:hyperlink>
      <w:r>
        <w:t xml:space="preserve"> or </w:t>
      </w:r>
      <w:hyperlink w:history="1" w:anchor="_Mobile_Punch_(Detailed">
        <w:r w:rsidRPr="00452BE4">
          <w:rPr>
            <w:rStyle w:val="Hyperlink"/>
            <w:b/>
          </w:rPr>
          <w:t>Mobile Punch</w:t>
        </w:r>
      </w:hyperlink>
      <w:r w:rsidRPr="0001108D">
        <w:t xml:space="preserve"> to </w:t>
      </w:r>
      <w:r>
        <w:t>record your time.</w:t>
      </w:r>
    </w:p>
    <w:p w:rsidRPr="0001108D" w:rsidR="0001108D" w:rsidP="003D3A40" w:rsidRDefault="0001108D" w14:paraId="04A2D745" w14:textId="4BDBC7CF">
      <w:pPr>
        <w:pStyle w:val="ListParagraph"/>
        <w:keepLines/>
        <w:spacing w:after="120"/>
        <w:contextualSpacing w:val="0"/>
      </w:pPr>
      <w:r w:rsidRPr="0001108D">
        <w:rPr>
          <w:b/>
          <w:i/>
        </w:rPr>
        <w:t xml:space="preserve">Note: </w:t>
      </w:r>
      <w:r w:rsidRPr="0001108D">
        <w:rPr>
          <w:i/>
        </w:rPr>
        <w:t>If Quick Punch is enabled in Settings, Punch Now will be available.  If not, Mobile Punch will be available.</w:t>
      </w:r>
    </w:p>
    <w:p w:rsidR="00F261C4" w:rsidP="00F261C4" w:rsidRDefault="0001108D" w14:paraId="09B365CF" w14:textId="4B14D2ED">
      <w:pPr>
        <w:pStyle w:val="ListParagraph"/>
        <w:keepLines/>
        <w:numPr>
          <w:ilvl w:val="0"/>
          <w:numId w:val="2"/>
        </w:numPr>
      </w:pPr>
      <w:r>
        <w:t xml:space="preserve">Use </w:t>
      </w:r>
      <w:hyperlink w:history="1" w:anchor="_View_My_Schedule">
        <w:r w:rsidRPr="00452BE4">
          <w:rPr>
            <w:rStyle w:val="Hyperlink"/>
            <w:b/>
          </w:rPr>
          <w:t>View My Schedule</w:t>
        </w:r>
      </w:hyperlink>
      <w:r>
        <w:t xml:space="preserve"> to review your current schedule</w:t>
      </w:r>
    </w:p>
    <w:p w:rsidR="00F261C4" w:rsidP="00F261C4" w:rsidRDefault="00E6218F" w14:paraId="42557DC2" w14:textId="20DAE8C7">
      <w:pPr>
        <w:pStyle w:val="ListParagraph"/>
        <w:keepLines/>
        <w:numPr>
          <w:ilvl w:val="0"/>
          <w:numId w:val="2"/>
        </w:numPr>
      </w:pPr>
      <w:hyperlink w:history="1" w:anchor="_Settings_1">
        <w:r w:rsidRPr="00452BE4" w:rsidR="00452BE4">
          <w:rPr>
            <w:rStyle w:val="Hyperlink"/>
            <w:b/>
          </w:rPr>
          <w:t>Settings</w:t>
        </w:r>
      </w:hyperlink>
      <w:r w:rsidR="00452BE4">
        <w:t xml:space="preserve"> </w:t>
      </w:r>
      <w:r w:rsidR="0001108D">
        <w:t>allows you to define time options for punching, collecting labor details, and entering adjustments.</w:t>
      </w:r>
    </w:p>
    <w:p w:rsidR="00F261C4" w:rsidP="003D3A40" w:rsidRDefault="00D537E1" w14:paraId="05E26A53" w14:textId="2E8105DD">
      <w:pPr>
        <w:pStyle w:val="ListParagraph"/>
        <w:numPr>
          <w:ilvl w:val="0"/>
          <w:numId w:val="2"/>
        </w:numPr>
      </w:pPr>
      <w:r>
        <w:t xml:space="preserve">Use </w:t>
      </w:r>
      <w:r w:rsidRPr="00D537E1" w:rsidR="00F261C4">
        <w:rPr>
          <w:b/>
        </w:rPr>
        <w:t>Logout</w:t>
      </w:r>
      <w:r>
        <w:t xml:space="preserve"> to exit iSolved | GO.</w:t>
      </w:r>
    </w:p>
    <w:p w:rsidRPr="003D3A40" w:rsidR="003D3A40" w:rsidP="003D3A40" w:rsidRDefault="003D3A40" w14:paraId="26CAB56B" w14:textId="4F8F4DA5">
      <w:pPr>
        <w:ind w:left="360"/>
        <w:rPr>
          <w:i/>
        </w:rPr>
      </w:pPr>
      <w:r w:rsidRPr="003D3A40">
        <w:rPr>
          <w:b/>
          <w:i/>
        </w:rPr>
        <w:t>Note:</w:t>
      </w:r>
      <w:r w:rsidRPr="003D3A40">
        <w:rPr>
          <w:i/>
        </w:rPr>
        <w:t xml:space="preserve"> Not all </w:t>
      </w:r>
      <w:r>
        <w:rPr>
          <w:i/>
        </w:rPr>
        <w:t>features</w:t>
      </w:r>
      <w:r w:rsidRPr="003D3A40">
        <w:rPr>
          <w:i/>
        </w:rPr>
        <w:t xml:space="preserve"> may be available to all users.</w:t>
      </w:r>
    </w:p>
    <w:p w:rsidR="00F261C4" w:rsidP="00096C7D" w:rsidRDefault="00F261C4" w14:paraId="0BADE118" w14:textId="77777777">
      <w:pPr>
        <w:spacing w:after="0"/>
      </w:pPr>
    </w:p>
    <w:p w:rsidR="00F261C4" w:rsidP="00F261C4" w:rsidRDefault="00F261C4" w14:paraId="28A11389" w14:textId="77777777">
      <w:pPr>
        <w:rPr>
          <w:b/>
        </w:rPr>
        <w:sectPr w:rsidR="00F261C4" w:rsidSect="00A11B63">
          <w:type w:val="continuous"/>
          <w:pgSz w:w="12240" w:h="15840"/>
          <w:pgMar w:top="1440" w:right="1440" w:bottom="720" w:left="1440" w:header="720" w:footer="720" w:gutter="0"/>
          <w:pgNumType w:start="0"/>
          <w:cols w:equalWidth="0" w:space="720" w:num="2">
            <w:col w:w="3024" w:space="720"/>
            <w:col w:w="5616"/>
          </w:cols>
          <w:titlePg/>
          <w:docGrid w:linePitch="360"/>
        </w:sectPr>
      </w:pPr>
    </w:p>
    <w:p w:rsidRPr="00A11B63" w:rsidR="00096C7D" w:rsidP="00096C7D" w:rsidRDefault="00096C7D" w14:paraId="55815423" w14:textId="77777777"/>
    <w:p w:rsidR="00590156" w:rsidP="00D537E1" w:rsidRDefault="00590156" w14:paraId="6667192C" w14:textId="77777777">
      <w:pPr>
        <w:pStyle w:val="Heading2"/>
        <w:keepNext/>
        <w:spacing w:before="0"/>
      </w:pPr>
      <w:bookmarkStart w:name="_Time_Card" w:id="65"/>
      <w:bookmarkStart w:name="_Toc454280268" w:id="66"/>
      <w:bookmarkStart w:name="_Toc38621892" w:id="67"/>
      <w:bookmarkEnd w:id="65"/>
      <w:r>
        <w:t>Time Card</w:t>
      </w:r>
      <w:bookmarkEnd w:id="66"/>
      <w:bookmarkEnd w:id="67"/>
    </w:p>
    <w:p w:rsidR="00BA2674" w:rsidP="00590156" w:rsidRDefault="00BA2674" w14:paraId="295AAE43" w14:textId="77777777">
      <w:pPr>
        <w:spacing w:after="180"/>
        <w:sectPr w:rsidR="00BA2674" w:rsidSect="009C177B">
          <w:type w:val="continuous"/>
          <w:pgSz w:w="12240" w:h="15840"/>
          <w:pgMar w:top="1440" w:right="1440" w:bottom="720" w:left="1440" w:header="720" w:footer="720" w:gutter="0"/>
          <w:pgNumType w:start="0"/>
          <w:cols w:space="720"/>
          <w:titlePg/>
          <w:docGrid w:linePitch="360"/>
        </w:sectPr>
      </w:pPr>
    </w:p>
    <w:p w:rsidR="00D52638" w:rsidP="00590156" w:rsidRDefault="00D52638" w14:paraId="5E3B0BAD" w14:textId="1A3BC8FC">
      <w:pPr>
        <w:spacing w:after="180"/>
      </w:pPr>
      <w:r>
        <w:rPr>
          <w:noProof/>
        </w:rPr>
        <w:drawing>
          <wp:inline distT="0" distB="0" distL="0" distR="0" wp14:anchorId="029A3CEC" wp14:editId="595AEBE9">
            <wp:extent cx="1920240" cy="3078480"/>
            <wp:effectExtent l="19050" t="19050" r="22860" b="266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creenshot_20200130-225834.png"/>
                    <pic:cNvPicPr/>
                  </pic:nvPicPr>
                  <pic:blipFill rotWithShape="1">
                    <a:blip r:embed="rId55"/>
                    <a:srcRect t="3460" b="6362"/>
                    <a:stretch/>
                  </pic:blipFill>
                  <pic:spPr bwMode="auto">
                    <a:xfrm>
                      <a:off x="0" y="0"/>
                      <a:ext cx="1920240" cy="3078480"/>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BA2674" w:rsidP="00590156" w:rsidRDefault="00BA2674" w14:paraId="457E53BC" w14:textId="77777777">
      <w:pPr>
        <w:spacing w:after="180"/>
      </w:pPr>
    </w:p>
    <w:p w:rsidR="008C6E9C" w:rsidP="00590156" w:rsidRDefault="008C6E9C" w14:paraId="2B223A95" w14:textId="59FC776C">
      <w:pPr>
        <w:spacing w:after="180"/>
      </w:pPr>
      <w:r>
        <w:t>From t</w:t>
      </w:r>
      <w:r w:rsidR="00590156">
        <w:t xml:space="preserve">he </w:t>
      </w:r>
      <w:r w:rsidR="00590156">
        <w:rPr>
          <w:b/>
        </w:rPr>
        <w:t>Time Card</w:t>
      </w:r>
      <w:r w:rsidR="00590156">
        <w:t xml:space="preserve"> screen</w:t>
      </w:r>
      <w:r>
        <w:t>, you can:</w:t>
      </w:r>
    </w:p>
    <w:p w:rsidR="008C6E9C" w:rsidP="008C6E9C" w:rsidRDefault="008C6E9C" w14:paraId="256CB57E" w14:textId="153994D3">
      <w:pPr>
        <w:pStyle w:val="ListParagraph"/>
        <w:numPr>
          <w:ilvl w:val="0"/>
          <w:numId w:val="31"/>
        </w:numPr>
        <w:spacing w:after="180"/>
      </w:pPr>
      <w:r>
        <w:t xml:space="preserve">Review your time </w:t>
      </w:r>
      <w:r w:rsidR="00BA2674">
        <w:t>by</w:t>
      </w:r>
      <w:r>
        <w:t xml:space="preserve"> day, week or pay period</w:t>
      </w:r>
    </w:p>
    <w:p w:rsidR="008C6E9C" w:rsidP="008C6E9C" w:rsidRDefault="008C6E9C" w14:paraId="679D14FA" w14:textId="77777777">
      <w:pPr>
        <w:pStyle w:val="ListParagraph"/>
        <w:numPr>
          <w:ilvl w:val="0"/>
          <w:numId w:val="31"/>
        </w:numPr>
        <w:spacing w:after="180"/>
      </w:pPr>
      <w:r>
        <w:t>Verify your time card</w:t>
      </w:r>
    </w:p>
    <w:p w:rsidR="008C6E9C" w:rsidP="008C6E9C" w:rsidRDefault="008C6E9C" w14:paraId="3D569231" w14:textId="77777777">
      <w:pPr>
        <w:pStyle w:val="ListParagraph"/>
        <w:numPr>
          <w:ilvl w:val="0"/>
          <w:numId w:val="31"/>
        </w:numPr>
        <w:spacing w:after="180"/>
      </w:pPr>
      <w:r>
        <w:t>Review the hours you worked by earning type or labor breakdown</w:t>
      </w:r>
    </w:p>
    <w:p w:rsidR="008C6E9C" w:rsidP="008C6E9C" w:rsidRDefault="008C6E9C" w14:paraId="7C9DE8D7" w14:textId="3C0D7982">
      <w:pPr>
        <w:pStyle w:val="ListParagraph"/>
        <w:numPr>
          <w:ilvl w:val="0"/>
          <w:numId w:val="31"/>
        </w:numPr>
        <w:spacing w:after="180"/>
      </w:pPr>
      <w:r>
        <w:t xml:space="preserve">Review </w:t>
      </w:r>
      <w:r>
        <w:fldChar w:fldCharType="begin"/>
      </w:r>
      <w:r>
        <w:instrText xml:space="preserve"> REF _Ref31316292 \h </w:instrText>
      </w:r>
      <w:r>
        <w:fldChar w:fldCharType="separate"/>
      </w:r>
      <w:r w:rsidR="000F5BA8">
        <w:t>Time Adjustments</w:t>
      </w:r>
      <w:r>
        <w:fldChar w:fldCharType="end"/>
      </w:r>
      <w:r>
        <w:t xml:space="preserve"> you entered for things like tips or company-provided meals</w:t>
      </w:r>
    </w:p>
    <w:p w:rsidR="008C6E9C" w:rsidP="008C6E9C" w:rsidRDefault="008C6E9C" w14:paraId="03EBDE65" w14:textId="56830D31">
      <w:pPr>
        <w:pStyle w:val="ListParagraph"/>
        <w:numPr>
          <w:ilvl w:val="0"/>
          <w:numId w:val="31"/>
        </w:numPr>
        <w:spacing w:after="180"/>
      </w:pPr>
      <w:r>
        <w:t>Review alerts</w:t>
      </w:r>
    </w:p>
    <w:p w:rsidR="008C6E9C" w:rsidP="008C6E9C" w:rsidRDefault="00BA2674" w14:paraId="719D91AD" w14:textId="7771BD52">
      <w:pPr>
        <w:pStyle w:val="ListParagraph"/>
        <w:numPr>
          <w:ilvl w:val="0"/>
          <w:numId w:val="31"/>
        </w:numPr>
        <w:spacing w:after="180"/>
      </w:pPr>
      <w:r>
        <w:t>Review notes you entered with punches</w:t>
      </w:r>
    </w:p>
    <w:p w:rsidR="00250B1C" w:rsidP="00250B1C" w:rsidRDefault="00250B1C" w14:paraId="6178F22A" w14:textId="23F25750">
      <w:pPr>
        <w:spacing w:after="180"/>
      </w:pPr>
      <w:r>
        <w:t xml:space="preserve">To access the </w:t>
      </w:r>
      <w:r w:rsidRPr="00250B1C">
        <w:rPr>
          <w:b/>
        </w:rPr>
        <w:t>Time Card</w:t>
      </w:r>
      <w:r>
        <w:t xml:space="preserve"> screen, </w:t>
      </w:r>
      <w:r w:rsidR="007558C3">
        <w:t>tap</w:t>
      </w:r>
      <w:r>
        <w:t xml:space="preserve"> </w:t>
      </w:r>
      <w:r w:rsidRPr="00250B1C">
        <w:rPr>
          <w:b/>
        </w:rPr>
        <w:t>Time Card</w:t>
      </w:r>
      <w:r>
        <w:t xml:space="preserve"> on the </w:t>
      </w:r>
      <w:r w:rsidRPr="00250B1C">
        <w:rPr>
          <w:b/>
        </w:rPr>
        <w:t>Time Menu</w:t>
      </w:r>
      <w:r>
        <w:t>.</w:t>
      </w:r>
    </w:p>
    <w:p w:rsidR="00BA2674" w:rsidP="008C6E9C" w:rsidRDefault="00BA2674" w14:paraId="2B2CC16B" w14:textId="77777777">
      <w:pPr>
        <w:spacing w:after="180"/>
      </w:pPr>
    </w:p>
    <w:p w:rsidR="00BA2674" w:rsidP="008C6E9C" w:rsidRDefault="00BA2674" w14:paraId="1369B975" w14:textId="77777777">
      <w:pPr>
        <w:spacing w:after="180"/>
        <w:sectPr w:rsidR="00BA2674" w:rsidSect="00BA2674">
          <w:type w:val="continuous"/>
          <w:pgSz w:w="12240" w:h="15840"/>
          <w:pgMar w:top="1440" w:right="1440" w:bottom="720" w:left="1440" w:header="720" w:footer="720" w:gutter="0"/>
          <w:pgNumType w:start="0"/>
          <w:cols w:equalWidth="0" w:space="720" w:num="2">
            <w:col w:w="3024" w:space="720"/>
            <w:col w:w="5616"/>
          </w:cols>
          <w:titlePg/>
          <w:docGrid w:linePitch="360"/>
        </w:sectPr>
      </w:pPr>
    </w:p>
    <w:p w:rsidR="00034947" w:rsidRDefault="00034947" w14:paraId="7D494646" w14:textId="77777777">
      <w:pPr>
        <w:spacing w:after="200" w:line="276" w:lineRule="auto"/>
        <w:rPr>
          <w:rFonts w:eastAsiaTheme="majorEastAsia" w:cstheme="majorBidi"/>
          <w:b/>
          <w:bCs/>
          <w:i/>
          <w:iCs/>
          <w:color w:val="1F497D" w:themeColor="text2"/>
          <w:sz w:val="24"/>
          <w:szCs w:val="24"/>
        </w:rPr>
      </w:pPr>
      <w:bookmarkStart w:name="_Toc454280269" w:id="68"/>
      <w:r>
        <w:br w:type="page"/>
      </w:r>
    </w:p>
    <w:p w:rsidRPr="00D27178" w:rsidR="00BA2674" w:rsidP="00BA2674" w:rsidRDefault="00BA2674" w14:paraId="3FFE4BC0" w14:textId="1BE00C6C">
      <w:pPr>
        <w:pStyle w:val="Heading3"/>
      </w:pPr>
      <w:bookmarkStart w:name="_Toc38621893" w:id="69"/>
      <w:r>
        <w:lastRenderedPageBreak/>
        <w:t>Pay Period View</w:t>
      </w:r>
      <w:bookmarkEnd w:id="68"/>
      <w:bookmarkEnd w:id="69"/>
    </w:p>
    <w:p w:rsidR="00DB53C5" w:rsidP="00096C7D" w:rsidRDefault="00DB53C5" w14:paraId="6DC2D13C" w14:textId="162A1647">
      <w:pPr>
        <w:spacing w:after="120"/>
      </w:pPr>
      <w:r w:rsidRPr="00DB53C5">
        <w:rPr>
          <w:b/>
        </w:rPr>
        <w:t>Pay Period</w:t>
      </w:r>
      <w:r>
        <w:t xml:space="preserve"> is t</w:t>
      </w:r>
      <w:r w:rsidR="00BA2674">
        <w:t xml:space="preserve">he default </w:t>
      </w:r>
      <w:r w:rsidRPr="00DB53C5" w:rsidR="00BA2674">
        <w:rPr>
          <w:b/>
        </w:rPr>
        <w:t>Time Card</w:t>
      </w:r>
      <w:r w:rsidR="00BA2674">
        <w:t xml:space="preserve"> view</w:t>
      </w:r>
      <w:r>
        <w:t>. It</w:t>
      </w:r>
      <w:r w:rsidR="00BA2674">
        <w:t xml:space="preserve"> shows the entire pay period on a monthly calendar. </w:t>
      </w:r>
      <w:r w:rsidR="007558C3">
        <w:t>Tap</w:t>
      </w:r>
      <w:r>
        <w:t xml:space="preserve"> </w:t>
      </w:r>
      <w:r w:rsidR="007558C3">
        <w:t xml:space="preserve">the </w:t>
      </w:r>
      <w:r>
        <w:t>da</w:t>
      </w:r>
      <w:r w:rsidR="007558C3">
        <w:t>y</w:t>
      </w:r>
      <w:r>
        <w:t xml:space="preserve"> to select a different pay period or u</w:t>
      </w:r>
      <w:r w:rsidR="00BA2674">
        <w:t xml:space="preserve">se the </w:t>
      </w:r>
      <w:r w:rsidRPr="00DB53C5">
        <w:rPr>
          <w:b/>
        </w:rPr>
        <w:t>&lt;</w:t>
      </w:r>
      <w:r>
        <w:t xml:space="preserve"> (back)</w:t>
      </w:r>
      <w:r w:rsidR="00BA2674">
        <w:t xml:space="preserve"> and </w:t>
      </w:r>
      <w:r w:rsidRPr="00DB53C5">
        <w:rPr>
          <w:b/>
        </w:rPr>
        <w:t>&gt;</w:t>
      </w:r>
      <w:r>
        <w:t xml:space="preserve"> (forward)</w:t>
      </w:r>
      <w:r w:rsidR="00BA2674">
        <w:t xml:space="preserve"> buttons </w:t>
      </w:r>
      <w:r>
        <w:t xml:space="preserve">at the top of the calendar </w:t>
      </w:r>
      <w:r w:rsidR="00BA2674">
        <w:t>to view other timeframes.</w:t>
      </w:r>
    </w:p>
    <w:p w:rsidR="00DB53C5" w:rsidP="00BA2674" w:rsidRDefault="00DB53C5" w14:paraId="2A8EAC15" w14:textId="77777777">
      <w:pPr>
        <w:pStyle w:val="Default"/>
        <w:rPr>
          <w:sz w:val="22"/>
          <w:szCs w:val="22"/>
        </w:rPr>
        <w:sectPr w:rsidR="00DB53C5" w:rsidSect="00203E00">
          <w:type w:val="continuous"/>
          <w:pgSz w:w="12240" w:h="15840"/>
          <w:pgMar w:top="1440" w:right="1440" w:bottom="720" w:left="1440" w:header="720" w:footer="720" w:gutter="0"/>
          <w:cols w:space="720"/>
          <w:titlePg/>
          <w:docGrid w:linePitch="360"/>
        </w:sectPr>
      </w:pPr>
    </w:p>
    <w:p w:rsidR="00D52638" w:rsidP="00BA2674" w:rsidRDefault="00D52638" w14:paraId="015CF038" w14:textId="65784173">
      <w:pPr>
        <w:pStyle w:val="Default"/>
        <w:rPr>
          <w:sz w:val="22"/>
          <w:szCs w:val="22"/>
        </w:rPr>
      </w:pPr>
      <w:r>
        <w:rPr>
          <w:noProof/>
        </w:rPr>
        <w:drawing>
          <wp:inline distT="0" distB="0" distL="0" distR="0" wp14:anchorId="5173BFF4" wp14:editId="2EE171DB">
            <wp:extent cx="1920240" cy="3074670"/>
            <wp:effectExtent l="19050" t="19050" r="22860" b="1143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shot_20200125-130536.png"/>
                    <pic:cNvPicPr/>
                  </pic:nvPicPr>
                  <pic:blipFill rotWithShape="1">
                    <a:blip r:embed="rId56"/>
                    <a:srcRect t="3348" b="6585"/>
                    <a:stretch/>
                  </pic:blipFill>
                  <pic:spPr bwMode="auto">
                    <a:xfrm>
                      <a:off x="0" y="0"/>
                      <a:ext cx="1920240" cy="3074670"/>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rsidR="00DB53C5" w:rsidP="00DB53C5" w:rsidRDefault="00DB53C5" w14:paraId="5AAFBDCB" w14:textId="193BBF02">
      <w:pPr>
        <w:pStyle w:val="Default"/>
        <w:rPr>
          <w:sz w:val="22"/>
          <w:szCs w:val="22"/>
        </w:rPr>
      </w:pPr>
      <w:r>
        <w:rPr>
          <w:sz w:val="22"/>
          <w:szCs w:val="22"/>
        </w:rPr>
        <w:t xml:space="preserve">The Pay Period view uses </w:t>
      </w:r>
      <w:r w:rsidR="00BB3485">
        <w:rPr>
          <w:sz w:val="22"/>
          <w:szCs w:val="22"/>
        </w:rPr>
        <w:t xml:space="preserve">highlighting to show </w:t>
      </w:r>
      <w:r w:rsidR="00D52638">
        <w:rPr>
          <w:sz w:val="22"/>
          <w:szCs w:val="22"/>
        </w:rPr>
        <w:t xml:space="preserve">selected dates, </w:t>
      </w:r>
      <w:r w:rsidR="00BB3485">
        <w:rPr>
          <w:sz w:val="22"/>
          <w:szCs w:val="22"/>
        </w:rPr>
        <w:t xml:space="preserve">and </w:t>
      </w:r>
      <w:r>
        <w:rPr>
          <w:sz w:val="22"/>
          <w:szCs w:val="22"/>
        </w:rPr>
        <w:t>colored dots to indicate the type of activity that occurred on each day in the selected pay period.</w:t>
      </w:r>
    </w:p>
    <w:p w:rsidR="00DB53C5" w:rsidP="00BA2674" w:rsidRDefault="00DB53C5" w14:paraId="6C92E6DE" w14:textId="77777777">
      <w:pPr>
        <w:pStyle w:val="Default"/>
        <w:rPr>
          <w:sz w:val="22"/>
          <w:szCs w:val="22"/>
        </w:rPr>
      </w:pPr>
    </w:p>
    <w:p w:rsidR="00D52638" w:rsidP="00BB3485" w:rsidRDefault="00D52638" w14:paraId="4A352E00" w14:textId="2358C429">
      <w:pPr>
        <w:pStyle w:val="Default"/>
        <w:numPr>
          <w:ilvl w:val="0"/>
          <w:numId w:val="33"/>
        </w:numPr>
        <w:rPr>
          <w:sz w:val="22"/>
          <w:szCs w:val="22"/>
        </w:rPr>
      </w:pPr>
      <w:r>
        <w:rPr>
          <w:sz w:val="22"/>
          <w:szCs w:val="22"/>
        </w:rPr>
        <w:t xml:space="preserve">The pay period you selected is highlighted in </w:t>
      </w:r>
      <w:r w:rsidRPr="007558C3">
        <w:rPr>
          <w:sz w:val="22"/>
          <w:szCs w:val="22"/>
          <w:shd w:val="clear" w:color="auto" w:fill="DBE5F1" w:themeFill="accent1" w:themeFillTint="33"/>
        </w:rPr>
        <w:t>light blue</w:t>
      </w:r>
    </w:p>
    <w:p w:rsidR="00BB3485" w:rsidP="00BB3485" w:rsidRDefault="00BB3485" w14:paraId="2379872D" w14:textId="1F6A2074">
      <w:pPr>
        <w:pStyle w:val="Default"/>
        <w:numPr>
          <w:ilvl w:val="0"/>
          <w:numId w:val="33"/>
        </w:numPr>
        <w:rPr>
          <w:sz w:val="22"/>
          <w:szCs w:val="22"/>
        </w:rPr>
      </w:pPr>
      <w:r w:rsidRPr="00BB3485">
        <w:rPr>
          <w:sz w:val="22"/>
          <w:szCs w:val="22"/>
        </w:rPr>
        <w:t xml:space="preserve">The current date </w:t>
      </w:r>
      <w:r>
        <w:rPr>
          <w:sz w:val="22"/>
          <w:szCs w:val="22"/>
        </w:rPr>
        <w:t>is</w:t>
      </w:r>
      <w:r w:rsidRPr="00BB3485">
        <w:rPr>
          <w:sz w:val="22"/>
          <w:szCs w:val="22"/>
        </w:rPr>
        <w:t xml:space="preserve"> highlighted in </w:t>
      </w:r>
      <w:r w:rsidRPr="007558C3">
        <w:rPr>
          <w:sz w:val="22"/>
          <w:szCs w:val="22"/>
          <w:shd w:val="clear" w:color="auto" w:fill="FFFF8F"/>
        </w:rPr>
        <w:t>yellow</w:t>
      </w:r>
    </w:p>
    <w:p w:rsidR="006138AA" w:rsidP="006138AA" w:rsidRDefault="006138AA" w14:paraId="5248BCD8" w14:textId="116841F2">
      <w:pPr>
        <w:pStyle w:val="Default"/>
        <w:numPr>
          <w:ilvl w:val="0"/>
          <w:numId w:val="33"/>
        </w:numPr>
        <w:rPr>
          <w:sz w:val="22"/>
          <w:szCs w:val="22"/>
        </w:rPr>
      </w:pPr>
      <w:r>
        <w:rPr>
          <w:sz w:val="22"/>
          <w:szCs w:val="22"/>
        </w:rPr>
        <w:t xml:space="preserve">If you </w:t>
      </w:r>
      <w:r w:rsidR="007558C3">
        <w:rPr>
          <w:sz w:val="22"/>
          <w:szCs w:val="22"/>
        </w:rPr>
        <w:t xml:space="preserve">tapped </w:t>
      </w:r>
      <w:r>
        <w:rPr>
          <w:sz w:val="22"/>
          <w:szCs w:val="22"/>
        </w:rPr>
        <w:t xml:space="preserve">the calendar to select a specific date, the date you selected is highlighted in </w:t>
      </w:r>
      <w:r w:rsidRPr="007558C3">
        <w:rPr>
          <w:sz w:val="22"/>
          <w:szCs w:val="22"/>
          <w:shd w:val="clear" w:color="auto" w:fill="FFA500"/>
        </w:rPr>
        <w:t>orange</w:t>
      </w:r>
    </w:p>
    <w:p w:rsidRPr="00BB3485" w:rsidR="00BB3485" w:rsidP="00BB3485" w:rsidRDefault="00BB3485" w14:paraId="2A28F92E" w14:textId="77777777">
      <w:pPr>
        <w:pStyle w:val="Default"/>
        <w:rPr>
          <w:sz w:val="22"/>
          <w:szCs w:val="22"/>
        </w:rPr>
      </w:pPr>
    </w:p>
    <w:p w:rsidR="000C3A31" w:rsidP="00BA2674" w:rsidRDefault="000C3A31" w14:paraId="7D5EF4A6" w14:textId="1E4A51DC">
      <w:pPr>
        <w:pStyle w:val="Default"/>
        <w:numPr>
          <w:ilvl w:val="0"/>
          <w:numId w:val="32"/>
        </w:numPr>
        <w:rPr>
          <w:sz w:val="22"/>
          <w:szCs w:val="22"/>
        </w:rPr>
      </w:pPr>
      <w:r w:rsidRPr="005E5572">
        <w:rPr>
          <w:sz w:val="22"/>
          <w:szCs w:val="22"/>
        </w:rPr>
        <w:t xml:space="preserve">A </w:t>
      </w:r>
      <w:r w:rsidRPr="00BA2674">
        <w:rPr>
          <w:b/>
          <w:color w:val="0070C0"/>
          <w:sz w:val="22"/>
          <w:szCs w:val="22"/>
        </w:rPr>
        <w:t>blue</w:t>
      </w:r>
      <w:r w:rsidRPr="005E5572">
        <w:rPr>
          <w:sz w:val="22"/>
          <w:szCs w:val="22"/>
        </w:rPr>
        <w:t xml:space="preserve"> dot indicates </w:t>
      </w:r>
      <w:r w:rsidR="00BA2674">
        <w:rPr>
          <w:sz w:val="22"/>
          <w:szCs w:val="22"/>
        </w:rPr>
        <w:t>punches or hours were recorded</w:t>
      </w:r>
    </w:p>
    <w:p w:rsidR="000C3A31" w:rsidP="008D51F8" w:rsidRDefault="000C3A31" w14:paraId="3EDC8661" w14:textId="76E3FC73">
      <w:pPr>
        <w:pStyle w:val="Default"/>
        <w:numPr>
          <w:ilvl w:val="0"/>
          <w:numId w:val="8"/>
        </w:numPr>
        <w:rPr>
          <w:sz w:val="22"/>
          <w:szCs w:val="22"/>
        </w:rPr>
      </w:pPr>
      <w:r w:rsidRPr="005E5572">
        <w:rPr>
          <w:sz w:val="22"/>
          <w:szCs w:val="22"/>
        </w:rPr>
        <w:t xml:space="preserve">A </w:t>
      </w:r>
      <w:r w:rsidRPr="00BA2674">
        <w:rPr>
          <w:b/>
          <w:color w:val="FF0000"/>
          <w:sz w:val="22"/>
          <w:szCs w:val="22"/>
        </w:rPr>
        <w:t>red</w:t>
      </w:r>
      <w:r w:rsidRPr="005E5572">
        <w:rPr>
          <w:sz w:val="22"/>
          <w:szCs w:val="22"/>
        </w:rPr>
        <w:t xml:space="preserve"> dot indicates a</w:t>
      </w:r>
      <w:r w:rsidR="00BA2674">
        <w:rPr>
          <w:sz w:val="22"/>
          <w:szCs w:val="22"/>
        </w:rPr>
        <w:t xml:space="preserve"> critical alert. Critical alerts must be corrected before the timecard can be verified and the hours can be paid</w:t>
      </w:r>
    </w:p>
    <w:p w:rsidR="000C3A31" w:rsidP="008D51F8" w:rsidRDefault="000C3A31" w14:paraId="2D1C1DAB" w14:textId="68433F65">
      <w:pPr>
        <w:pStyle w:val="Default"/>
        <w:numPr>
          <w:ilvl w:val="0"/>
          <w:numId w:val="8"/>
        </w:numPr>
        <w:rPr>
          <w:sz w:val="22"/>
          <w:szCs w:val="22"/>
        </w:rPr>
      </w:pPr>
      <w:r w:rsidRPr="005E5572">
        <w:rPr>
          <w:sz w:val="22"/>
          <w:szCs w:val="22"/>
        </w:rPr>
        <w:t xml:space="preserve">A </w:t>
      </w:r>
      <w:r w:rsidRPr="00BA2674">
        <w:rPr>
          <w:b/>
          <w:color w:val="00B050"/>
          <w:sz w:val="22"/>
          <w:szCs w:val="22"/>
        </w:rPr>
        <w:t>green</w:t>
      </w:r>
      <w:r w:rsidRPr="005E5572">
        <w:rPr>
          <w:sz w:val="22"/>
          <w:szCs w:val="22"/>
        </w:rPr>
        <w:t xml:space="preserve"> dot indicates a </w:t>
      </w:r>
      <w:r w:rsidR="00BA2674">
        <w:rPr>
          <w:sz w:val="22"/>
          <w:szCs w:val="22"/>
        </w:rPr>
        <w:t>h</w:t>
      </w:r>
      <w:r w:rsidRPr="005E5572">
        <w:rPr>
          <w:sz w:val="22"/>
          <w:szCs w:val="22"/>
        </w:rPr>
        <w:t>oliday</w:t>
      </w:r>
    </w:p>
    <w:p w:rsidRPr="006138AA" w:rsidR="00DB53C5" w:rsidP="00096C7D" w:rsidRDefault="000C3A31" w14:paraId="109E33D6" w14:textId="52D24129">
      <w:pPr>
        <w:pStyle w:val="Default"/>
        <w:numPr>
          <w:ilvl w:val="0"/>
          <w:numId w:val="8"/>
        </w:numPr>
        <w:rPr>
          <w:sz w:val="22"/>
          <w:szCs w:val="22"/>
        </w:rPr>
      </w:pPr>
      <w:r w:rsidRPr="005E5572">
        <w:rPr>
          <w:sz w:val="22"/>
          <w:szCs w:val="22"/>
        </w:rPr>
        <w:t xml:space="preserve">A </w:t>
      </w:r>
      <w:r w:rsidRPr="00DB53C5">
        <w:rPr>
          <w:b/>
          <w:color w:val="595959" w:themeColor="text1" w:themeTint="A6"/>
          <w:sz w:val="22"/>
          <w:szCs w:val="22"/>
        </w:rPr>
        <w:t>gr</w:t>
      </w:r>
      <w:r w:rsidRPr="00DB53C5" w:rsidR="00DB53C5">
        <w:rPr>
          <w:b/>
          <w:color w:val="595959" w:themeColor="text1" w:themeTint="A6"/>
          <w:sz w:val="22"/>
          <w:szCs w:val="22"/>
        </w:rPr>
        <w:t>a</w:t>
      </w:r>
      <w:r w:rsidRPr="00DB53C5">
        <w:rPr>
          <w:b/>
          <w:color w:val="595959" w:themeColor="text1" w:themeTint="A6"/>
          <w:sz w:val="22"/>
          <w:szCs w:val="22"/>
        </w:rPr>
        <w:t>y</w:t>
      </w:r>
      <w:r w:rsidRPr="005E5572">
        <w:rPr>
          <w:sz w:val="22"/>
          <w:szCs w:val="22"/>
        </w:rPr>
        <w:t xml:space="preserve"> dot indicates </w:t>
      </w:r>
      <w:r w:rsidR="00DB53C5">
        <w:rPr>
          <w:sz w:val="22"/>
          <w:szCs w:val="22"/>
        </w:rPr>
        <w:t>an absence or approved time off request</w:t>
      </w:r>
    </w:p>
    <w:p w:rsidR="00DB53C5" w:rsidP="00DB53C5" w:rsidRDefault="00DB53C5" w14:paraId="60B8940F" w14:textId="77777777">
      <w:pPr>
        <w:sectPr w:rsidR="00DB53C5" w:rsidSect="00DB53C5">
          <w:type w:val="continuous"/>
          <w:pgSz w:w="12240" w:h="15840"/>
          <w:pgMar w:top="1440" w:right="1440" w:bottom="720" w:left="1440" w:header="720" w:footer="720" w:gutter="0"/>
          <w:pgNumType w:start="0"/>
          <w:cols w:equalWidth="0" w:space="720" w:num="2">
            <w:col w:w="3024" w:space="720"/>
            <w:col w:w="5616"/>
          </w:cols>
          <w:titlePg/>
          <w:docGrid w:linePitch="360"/>
        </w:sectPr>
      </w:pPr>
    </w:p>
    <w:p w:rsidR="00096C7D" w:rsidP="00096C7D" w:rsidRDefault="00096C7D" w14:paraId="1B291AA7" w14:textId="77777777">
      <w:pPr>
        <w:spacing w:after="0"/>
      </w:pPr>
    </w:p>
    <w:p w:rsidRPr="00D27178" w:rsidR="006138AA" w:rsidP="00096C7D" w:rsidRDefault="006138AA" w14:paraId="6B56EDB6" w14:textId="4B692123">
      <w:pPr>
        <w:pStyle w:val="Heading3"/>
        <w:spacing w:before="120"/>
      </w:pPr>
      <w:bookmarkStart w:name="_Toc38621894" w:id="70"/>
      <w:r>
        <w:t>Week View</w:t>
      </w:r>
      <w:bookmarkEnd w:id="70"/>
    </w:p>
    <w:p w:rsidR="006138AA" w:rsidP="00096C7D" w:rsidRDefault="007558C3" w14:paraId="376F1FF5" w14:textId="1F9831AE">
      <w:pPr>
        <w:keepNext/>
        <w:spacing w:after="120"/>
      </w:pPr>
      <w:r>
        <w:t>Tap</w:t>
      </w:r>
      <w:r w:rsidRPr="006138AA" w:rsidR="006138AA">
        <w:t xml:space="preserve"> </w:t>
      </w:r>
      <w:r w:rsidRPr="006138AA" w:rsidR="006138AA">
        <w:rPr>
          <w:b/>
        </w:rPr>
        <w:t>Week</w:t>
      </w:r>
      <w:r w:rsidRPr="006138AA" w:rsidR="006138AA">
        <w:t xml:space="preserve"> in the blue header bar</w:t>
      </w:r>
      <w:r w:rsidR="006138AA">
        <w:t xml:space="preserve"> to review your time card in more detail. </w:t>
      </w:r>
      <w:r w:rsidR="00FD0B12">
        <w:t xml:space="preserve">The </w:t>
      </w:r>
      <w:r w:rsidRPr="00060E1A" w:rsidR="00FD0B12">
        <w:rPr>
          <w:b/>
        </w:rPr>
        <w:t>Week</w:t>
      </w:r>
      <w:r w:rsidR="00FD0B12">
        <w:t xml:space="preserve"> view shows the hours each day at the appropriate times on the calendar.</w:t>
      </w:r>
    </w:p>
    <w:p w:rsidR="006138AA" w:rsidP="00590156" w:rsidRDefault="006138AA" w14:paraId="205A26B5" w14:textId="77777777">
      <w:pPr>
        <w:sectPr w:rsidR="006138AA" w:rsidSect="00203E00">
          <w:type w:val="continuous"/>
          <w:pgSz w:w="12240" w:h="15840"/>
          <w:pgMar w:top="1440" w:right="1440" w:bottom="720" w:left="1440" w:header="720" w:footer="720" w:gutter="0"/>
          <w:cols w:space="720"/>
          <w:titlePg/>
          <w:docGrid w:linePitch="360"/>
        </w:sectPr>
      </w:pPr>
    </w:p>
    <w:p w:rsidRPr="00EB2A45" w:rsidR="00590156" w:rsidP="00590156" w:rsidRDefault="001803E6" w14:paraId="1C816B2B" w14:textId="68CF4A95">
      <w:r>
        <w:rPr>
          <w:noProof/>
        </w:rPr>
        <w:drawing>
          <wp:inline distT="0" distB="0" distL="0" distR="0" wp14:anchorId="736D301C" wp14:editId="03614E0B">
            <wp:extent cx="2103120" cy="3360420"/>
            <wp:effectExtent l="19050" t="19050" r="11430" b="1143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reenshot_20200131-123557.png"/>
                    <pic:cNvPicPr/>
                  </pic:nvPicPr>
                  <pic:blipFill rotWithShape="1">
                    <a:blip r:embed="rId57"/>
                    <a:srcRect t="3363" b="6760"/>
                    <a:stretch/>
                  </pic:blipFill>
                  <pic:spPr bwMode="auto">
                    <a:xfrm>
                      <a:off x="0" y="0"/>
                      <a:ext cx="2103120" cy="3360420"/>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rsidR="00C3620F" w:rsidP="00C3620F" w:rsidRDefault="00C3620F" w14:paraId="10F2AEE6" w14:textId="49F891E1">
      <w:r>
        <w:t xml:space="preserve">Use your finger to scroll right and left to view additional days in the currently selected week, or scroll up and down to view earlier and later times in the same day. Use the </w:t>
      </w:r>
      <w:r w:rsidRPr="00DB53C5">
        <w:rPr>
          <w:b/>
        </w:rPr>
        <w:t>&lt;</w:t>
      </w:r>
      <w:r>
        <w:t xml:space="preserve"> (back) and </w:t>
      </w:r>
      <w:r w:rsidRPr="00DB53C5">
        <w:rPr>
          <w:b/>
        </w:rPr>
        <w:t>&gt;</w:t>
      </w:r>
      <w:r>
        <w:t xml:space="preserve"> (forward) buttons below the calendar to select other weeks.</w:t>
      </w:r>
    </w:p>
    <w:p w:rsidR="00C3620F" w:rsidP="00590156" w:rsidRDefault="00C3620F" w14:paraId="39E3B356" w14:textId="4D5309B8">
      <w:r>
        <w:t>Colored blocks</w:t>
      </w:r>
      <w:r w:rsidR="00FD0B12">
        <w:t xml:space="preserve"> </w:t>
      </w:r>
      <w:r>
        <w:t>indicate the type of hours that were recorded each day</w:t>
      </w:r>
      <w:r w:rsidR="00FD0B12">
        <w:t>, and if those hours include alerts</w:t>
      </w:r>
      <w:r>
        <w:t>.</w:t>
      </w:r>
      <w:r w:rsidR="00FD0B12">
        <w:t xml:space="preserve"> Icons show additional details.</w:t>
      </w:r>
    </w:p>
    <w:p w:rsidR="00096C7D" w:rsidP="00C3620F" w:rsidRDefault="00C3620F" w14:paraId="1F66A48E" w14:textId="3DB2E524">
      <w:pPr>
        <w:pStyle w:val="ListParagraph"/>
        <w:numPr>
          <w:ilvl w:val="0"/>
          <w:numId w:val="34"/>
        </w:numPr>
      </w:pPr>
      <w:r>
        <w:t xml:space="preserve">A </w:t>
      </w:r>
      <w:r w:rsidRPr="00C3620F">
        <w:rPr>
          <w:b/>
          <w:color w:val="0070C0"/>
        </w:rPr>
        <w:t>blue</w:t>
      </w:r>
      <w:r>
        <w:t xml:space="preserve"> block indicates worked time</w:t>
      </w:r>
    </w:p>
    <w:p w:rsidR="00C3620F" w:rsidP="00C3620F" w:rsidRDefault="00C3620F" w14:paraId="130D589E" w14:textId="692C75DF">
      <w:pPr>
        <w:pStyle w:val="ListParagraph"/>
        <w:numPr>
          <w:ilvl w:val="0"/>
          <w:numId w:val="34"/>
        </w:numPr>
      </w:pPr>
      <w:r>
        <w:t xml:space="preserve">A </w:t>
      </w:r>
      <w:r w:rsidRPr="00C3620F">
        <w:rPr>
          <w:b/>
          <w:color w:val="00B050"/>
        </w:rPr>
        <w:t>green</w:t>
      </w:r>
      <w:r>
        <w:t xml:space="preserve"> block indicates a holiday</w:t>
      </w:r>
    </w:p>
    <w:p w:rsidR="00C3620F" w:rsidP="00FD0B12" w:rsidRDefault="00C3620F" w14:paraId="69B2E338" w14:textId="049FD5FC">
      <w:pPr>
        <w:pStyle w:val="ListParagraph"/>
        <w:numPr>
          <w:ilvl w:val="0"/>
          <w:numId w:val="34"/>
        </w:numPr>
        <w:spacing w:after="120"/>
        <w:contextualSpacing w:val="0"/>
      </w:pPr>
      <w:r>
        <w:t xml:space="preserve">A </w:t>
      </w:r>
      <w:r w:rsidRPr="00C3620F">
        <w:rPr>
          <w:b/>
          <w:color w:val="595959" w:themeColor="text1" w:themeTint="A6"/>
        </w:rPr>
        <w:t>gray</w:t>
      </w:r>
      <w:r>
        <w:t xml:space="preserve"> block indicates an absence or approved time off request</w:t>
      </w:r>
    </w:p>
    <w:p w:rsidRPr="00FD0B12" w:rsidR="00FD0B12" w:rsidP="00C3620F" w:rsidRDefault="00FD0B12" w14:paraId="596DB4D7" w14:textId="6EAD8597">
      <w:pPr>
        <w:pStyle w:val="ListParagraph"/>
        <w:numPr>
          <w:ilvl w:val="0"/>
          <w:numId w:val="34"/>
        </w:numPr>
      </w:pPr>
      <w:r>
        <w:t xml:space="preserve">Low priority alerts are shown in </w:t>
      </w:r>
      <w:r w:rsidRPr="00FD0B12">
        <w:rPr>
          <w:b/>
          <w:color w:val="1F497D" w:themeColor="text2"/>
        </w:rPr>
        <w:t>dark blue</w:t>
      </w:r>
    </w:p>
    <w:p w:rsidR="00FD0B12" w:rsidP="00C3620F" w:rsidRDefault="00FD0B12" w14:paraId="11EAD956" w14:textId="5F640B93">
      <w:pPr>
        <w:pStyle w:val="ListParagraph"/>
        <w:numPr>
          <w:ilvl w:val="0"/>
          <w:numId w:val="34"/>
        </w:numPr>
      </w:pPr>
      <w:r>
        <w:t xml:space="preserve">Medium alerts are shown in </w:t>
      </w:r>
      <w:r w:rsidRPr="00FD0B12">
        <w:rPr>
          <w:b/>
          <w:color w:val="FFA500"/>
        </w:rPr>
        <w:t>orange</w:t>
      </w:r>
    </w:p>
    <w:p w:rsidRPr="00FD0B12" w:rsidR="00C3620F" w:rsidP="00FD0B12" w:rsidRDefault="00C3620F" w14:paraId="16734BAB" w14:textId="05A8C17F">
      <w:pPr>
        <w:pStyle w:val="ListParagraph"/>
        <w:numPr>
          <w:ilvl w:val="0"/>
          <w:numId w:val="34"/>
        </w:numPr>
        <w:spacing w:after="120"/>
        <w:contextualSpacing w:val="0"/>
      </w:pPr>
      <w:r>
        <w:t xml:space="preserve">Critical </w:t>
      </w:r>
      <w:r w:rsidR="00FD0B12">
        <w:t xml:space="preserve">and High priority </w:t>
      </w:r>
      <w:r>
        <w:t xml:space="preserve">alerts are shown in </w:t>
      </w:r>
      <w:r w:rsidRPr="00C3620F">
        <w:rPr>
          <w:b/>
          <w:color w:val="FF0000"/>
        </w:rPr>
        <w:t>red</w:t>
      </w:r>
    </w:p>
    <w:p w:rsidR="00FD0B12" w:rsidP="00C3620F" w:rsidRDefault="00FD0B12" w14:paraId="3613DCF6" w14:textId="56D4EE99">
      <w:pPr>
        <w:pStyle w:val="ListParagraph"/>
        <w:numPr>
          <w:ilvl w:val="0"/>
          <w:numId w:val="34"/>
        </w:numPr>
      </w:pPr>
      <w:r>
        <w:t xml:space="preserve">The </w:t>
      </w:r>
      <w:r>
        <w:rPr>
          <w:noProof/>
        </w:rPr>
        <w:drawing>
          <wp:inline distT="0" distB="0" distL="0" distR="0" wp14:anchorId="72F19CC6" wp14:editId="3E6C4A8B">
            <wp:extent cx="182880" cy="109728"/>
            <wp:effectExtent l="0" t="0" r="7620" b="5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82880" cy="109728"/>
                    </a:xfrm>
                    <a:prstGeom prst="rect">
                      <a:avLst/>
                    </a:prstGeom>
                  </pic:spPr>
                </pic:pic>
              </a:graphicData>
            </a:graphic>
          </wp:inline>
        </w:drawing>
      </w:r>
      <w:r>
        <w:t xml:space="preserve"> (cup) icon indicates a break</w:t>
      </w:r>
    </w:p>
    <w:p w:rsidRPr="00FD0B12" w:rsidR="00FD0B12" w:rsidP="00C3620F" w:rsidRDefault="00FD0B12" w14:paraId="41D23C72" w14:textId="0FB58818">
      <w:pPr>
        <w:pStyle w:val="ListParagraph"/>
        <w:numPr>
          <w:ilvl w:val="0"/>
          <w:numId w:val="34"/>
        </w:numPr>
      </w:pPr>
      <w:r>
        <w:t xml:space="preserve">The </w:t>
      </w:r>
      <w:r>
        <w:rPr>
          <w:noProof/>
        </w:rPr>
        <w:drawing>
          <wp:inline distT="0" distB="0" distL="0" distR="0" wp14:anchorId="4232BC10" wp14:editId="5222506F">
            <wp:extent cx="146304" cy="118872"/>
            <wp:effectExtent l="0" t="0" r="635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46304" cy="118872"/>
                    </a:xfrm>
                    <a:prstGeom prst="rect">
                      <a:avLst/>
                    </a:prstGeom>
                  </pic:spPr>
                </pic:pic>
              </a:graphicData>
            </a:graphic>
          </wp:inline>
        </w:drawing>
      </w:r>
      <w:r>
        <w:t xml:space="preserve"> (fork and knife) icon indicates a meal</w:t>
      </w:r>
    </w:p>
    <w:p w:rsidR="00590156" w:rsidP="00FD0B12" w:rsidRDefault="00590156" w14:paraId="6420BA97" w14:textId="10DF9391">
      <w:pPr>
        <w:ind w:left="360"/>
      </w:pPr>
    </w:p>
    <w:p w:rsidR="006138AA" w:rsidP="00590156" w:rsidRDefault="006138AA" w14:paraId="33CE826A" w14:textId="77777777">
      <w:pPr>
        <w:sectPr w:rsidR="006138AA" w:rsidSect="006138AA">
          <w:type w:val="continuous"/>
          <w:pgSz w:w="12240" w:h="15840"/>
          <w:pgMar w:top="1440" w:right="1440" w:bottom="720" w:left="1440" w:header="720" w:footer="720" w:gutter="0"/>
          <w:cols w:equalWidth="0" w:space="720" w:num="2">
            <w:col w:w="3312" w:space="720"/>
            <w:col w:w="5328"/>
          </w:cols>
          <w:titlePg/>
          <w:docGrid w:linePitch="360"/>
        </w:sectPr>
      </w:pPr>
    </w:p>
    <w:p w:rsidR="00590156" w:rsidP="00590156" w:rsidRDefault="00590156" w14:paraId="587F3D78" w14:textId="5021745F">
      <w:pPr>
        <w:pStyle w:val="Heading3"/>
      </w:pPr>
      <w:bookmarkStart w:name="_Toc454280271" w:id="71"/>
      <w:bookmarkStart w:name="_Toc38621895" w:id="72"/>
      <w:r>
        <w:lastRenderedPageBreak/>
        <w:t>Day View</w:t>
      </w:r>
      <w:bookmarkEnd w:id="71"/>
      <w:bookmarkEnd w:id="72"/>
    </w:p>
    <w:p w:rsidR="00060E1A" w:rsidP="002D79DD" w:rsidRDefault="007558C3" w14:paraId="6FB08F03" w14:textId="78180162">
      <w:pPr>
        <w:spacing w:after="120"/>
      </w:pPr>
      <w:r>
        <w:t>Tap</w:t>
      </w:r>
      <w:r w:rsidR="00060E1A">
        <w:t xml:space="preserve"> </w:t>
      </w:r>
      <w:r w:rsidRPr="00060E1A" w:rsidR="00060E1A">
        <w:rPr>
          <w:b/>
        </w:rPr>
        <w:t>Day</w:t>
      </w:r>
      <w:r w:rsidR="00060E1A">
        <w:t xml:space="preserve"> in the blue header bar to review time for a single day. While the </w:t>
      </w:r>
      <w:r w:rsidRPr="00060E1A" w:rsidR="00060E1A">
        <w:rPr>
          <w:b/>
        </w:rPr>
        <w:t>Pay Period</w:t>
      </w:r>
      <w:r w:rsidR="00060E1A">
        <w:t xml:space="preserve"> and </w:t>
      </w:r>
      <w:r w:rsidRPr="00060E1A" w:rsidR="00060E1A">
        <w:rPr>
          <w:b/>
        </w:rPr>
        <w:t>Week</w:t>
      </w:r>
      <w:r w:rsidR="00060E1A">
        <w:t xml:space="preserve"> views are visual representations of time on the calendar, the </w:t>
      </w:r>
      <w:r w:rsidRPr="00060E1A" w:rsidR="00060E1A">
        <w:rPr>
          <w:b/>
        </w:rPr>
        <w:t>Day</w:t>
      </w:r>
      <w:r w:rsidR="00060E1A">
        <w:t xml:space="preserve"> view is a detailed list of punches recorded for the day.</w:t>
      </w:r>
    </w:p>
    <w:p w:rsidR="002D79DD" w:rsidP="00590156" w:rsidRDefault="002D79DD" w14:paraId="4A9215D9" w14:textId="77777777">
      <w:pPr>
        <w:sectPr w:rsidR="002D79DD" w:rsidSect="00203E00">
          <w:type w:val="continuous"/>
          <w:pgSz w:w="12240" w:h="15840"/>
          <w:pgMar w:top="1440" w:right="1440" w:bottom="720" w:left="1440" w:header="720" w:footer="720" w:gutter="0"/>
          <w:cols w:space="720"/>
          <w:titlePg/>
          <w:docGrid w:linePitch="360"/>
        </w:sectPr>
      </w:pPr>
    </w:p>
    <w:p w:rsidR="002D79DD" w:rsidP="00590156" w:rsidRDefault="002D79DD" w14:paraId="371AF3DE" w14:textId="74F733FB">
      <w:r>
        <w:rPr>
          <w:noProof/>
        </w:rPr>
        <w:drawing>
          <wp:inline distT="0" distB="0" distL="0" distR="0" wp14:anchorId="2F7501D9" wp14:editId="19568717">
            <wp:extent cx="2038350" cy="3194685"/>
            <wp:effectExtent l="19050" t="19050" r="19050" b="2476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creenshot_20200131-130625.png"/>
                    <pic:cNvPicPr/>
                  </pic:nvPicPr>
                  <pic:blipFill rotWithShape="1">
                    <a:blip r:embed="rId60"/>
                    <a:srcRect t="3345" b="8397"/>
                    <a:stretch/>
                  </pic:blipFill>
                  <pic:spPr bwMode="auto">
                    <a:xfrm>
                      <a:off x="0" y="0"/>
                      <a:ext cx="2038350" cy="3194685"/>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rsidR="002D79DD" w:rsidP="00590156" w:rsidRDefault="002D79DD" w14:paraId="46AB4333" w14:textId="08F24106"/>
    <w:p w:rsidR="00060E1A" w:rsidP="00590156" w:rsidRDefault="00060E1A" w14:paraId="718DBA54" w14:textId="46A384D4">
      <w:r>
        <w:t xml:space="preserve">The selected day is displayed in orange. Use the </w:t>
      </w:r>
      <w:r w:rsidRPr="00DB53C5">
        <w:rPr>
          <w:b/>
        </w:rPr>
        <w:t>&lt;</w:t>
      </w:r>
      <w:r>
        <w:t xml:space="preserve"> (back) and </w:t>
      </w:r>
      <w:r w:rsidRPr="00DB53C5">
        <w:rPr>
          <w:b/>
        </w:rPr>
        <w:t>&gt;</w:t>
      </w:r>
      <w:r>
        <w:t xml:space="preserve"> (forward) buttons to select other days.</w:t>
      </w:r>
    </w:p>
    <w:p w:rsidR="00060E1A" w:rsidP="00590156" w:rsidRDefault="00060E1A" w14:paraId="7EA8541D" w14:textId="470723BC">
      <w:r>
        <w:t xml:space="preserve">Punches are grouped into </w:t>
      </w:r>
      <w:r w:rsidR="00355D95">
        <w:t>i</w:t>
      </w:r>
      <w:r>
        <w:t xml:space="preserve">n / </w:t>
      </w:r>
      <w:r w:rsidR="00355D95">
        <w:t>o</w:t>
      </w:r>
      <w:r>
        <w:t xml:space="preserve">ut pairs to calculate </w:t>
      </w:r>
      <w:r w:rsidR="002D79DD">
        <w:t xml:space="preserve">a block of time. The block may represent hours worked, or time away for breaks and meals. </w:t>
      </w:r>
      <w:r>
        <w:t xml:space="preserve">The detailed list in the </w:t>
      </w:r>
      <w:r w:rsidRPr="00060E1A">
        <w:rPr>
          <w:b/>
        </w:rPr>
        <w:t>Day</w:t>
      </w:r>
      <w:r>
        <w:t xml:space="preserve"> view shows one row for each </w:t>
      </w:r>
      <w:r w:rsidR="00355D95">
        <w:t>i</w:t>
      </w:r>
      <w:r>
        <w:t xml:space="preserve">n / </w:t>
      </w:r>
      <w:r w:rsidR="00355D95">
        <w:t>o</w:t>
      </w:r>
      <w:r>
        <w:t>ut pair. It includes columns for:</w:t>
      </w:r>
    </w:p>
    <w:p w:rsidR="002D79DD" w:rsidP="00060E1A" w:rsidRDefault="00590156" w14:paraId="02119D8C" w14:textId="0C32A870">
      <w:pPr>
        <w:pStyle w:val="ListParagraph"/>
        <w:numPr>
          <w:ilvl w:val="0"/>
          <w:numId w:val="36"/>
        </w:numPr>
      </w:pPr>
      <w:r w:rsidRPr="00060E1A">
        <w:rPr>
          <w:b/>
        </w:rPr>
        <w:t>In</w:t>
      </w:r>
      <w:r>
        <w:t xml:space="preserve"> </w:t>
      </w:r>
      <w:r w:rsidR="00060E1A">
        <w:t xml:space="preserve">– the starting </w:t>
      </w:r>
      <w:r w:rsidR="002D79DD">
        <w:t xml:space="preserve">punch </w:t>
      </w:r>
      <w:r w:rsidR="00060E1A">
        <w:t>time</w:t>
      </w:r>
    </w:p>
    <w:p w:rsidR="002D79DD" w:rsidP="00060E1A" w:rsidRDefault="002D79DD" w14:paraId="5F4DBA44" w14:textId="0E74921A">
      <w:pPr>
        <w:pStyle w:val="ListParagraph"/>
        <w:numPr>
          <w:ilvl w:val="0"/>
          <w:numId w:val="36"/>
        </w:numPr>
      </w:pPr>
      <w:r>
        <w:rPr>
          <w:b/>
        </w:rPr>
        <w:t xml:space="preserve">Out </w:t>
      </w:r>
      <w:r>
        <w:t>– the ending punch time</w:t>
      </w:r>
    </w:p>
    <w:p w:rsidR="002D79DD" w:rsidP="00060E1A" w:rsidRDefault="002D79DD" w14:paraId="06B29B88" w14:textId="13FE8A68">
      <w:pPr>
        <w:pStyle w:val="ListParagraph"/>
        <w:numPr>
          <w:ilvl w:val="0"/>
          <w:numId w:val="36"/>
        </w:numPr>
      </w:pPr>
      <w:r>
        <w:rPr>
          <w:b/>
        </w:rPr>
        <w:t>Type</w:t>
      </w:r>
      <w:r>
        <w:t xml:space="preserve"> – the type is determined by the punch type you select if using Mobile Punch (Detailed Punch), or automatically based on your company’s time policies if you’re using Punch Now (Quick Punch)</w:t>
      </w:r>
    </w:p>
    <w:p w:rsidR="002D79DD" w:rsidP="002D79DD" w:rsidRDefault="002D79DD" w14:paraId="3A91BB45" w14:textId="5643631F">
      <w:pPr>
        <w:pStyle w:val="ListParagraph"/>
        <w:numPr>
          <w:ilvl w:val="1"/>
          <w:numId w:val="36"/>
        </w:numPr>
      </w:pPr>
      <w:r>
        <w:rPr>
          <w:b/>
        </w:rPr>
        <w:t>Normal</w:t>
      </w:r>
      <w:r>
        <w:t xml:space="preserve"> indicates normal worked hours</w:t>
      </w:r>
    </w:p>
    <w:p w:rsidR="002D79DD" w:rsidP="002D79DD" w:rsidRDefault="002D79DD" w14:paraId="723E8AC7" w14:textId="38040CE7">
      <w:pPr>
        <w:pStyle w:val="ListParagraph"/>
        <w:numPr>
          <w:ilvl w:val="1"/>
          <w:numId w:val="36"/>
        </w:numPr>
      </w:pPr>
      <w:r>
        <w:rPr>
          <w:b/>
        </w:rPr>
        <w:t>Break</w:t>
      </w:r>
      <w:r>
        <w:t xml:space="preserve"> indicates the block of time is a break, so it is unworked time</w:t>
      </w:r>
    </w:p>
    <w:p w:rsidR="002D79DD" w:rsidP="002D79DD" w:rsidRDefault="002D79DD" w14:paraId="0E6FD64F" w14:textId="69B2370F">
      <w:pPr>
        <w:pStyle w:val="ListParagraph"/>
        <w:numPr>
          <w:ilvl w:val="1"/>
          <w:numId w:val="36"/>
        </w:numPr>
      </w:pPr>
      <w:r>
        <w:rPr>
          <w:b/>
        </w:rPr>
        <w:t>Meal</w:t>
      </w:r>
      <w:r>
        <w:t xml:space="preserve"> indicates the block of time is a meal, so it is unworked time</w:t>
      </w:r>
    </w:p>
    <w:p w:rsidRPr="00C22B5A" w:rsidR="002D79DD" w:rsidP="00344C30" w:rsidRDefault="002D79DD" w14:paraId="66DB75A6" w14:textId="47549686">
      <w:pPr>
        <w:pStyle w:val="ListParagraph"/>
        <w:numPr>
          <w:ilvl w:val="0"/>
          <w:numId w:val="36"/>
        </w:numPr>
        <w:spacing w:after="0"/>
      </w:pPr>
      <w:r w:rsidRPr="00344C30">
        <w:rPr>
          <w:b/>
        </w:rPr>
        <w:t>Hours</w:t>
      </w:r>
      <w:r>
        <w:t xml:space="preserve"> – the number of hours calculated for th</w:t>
      </w:r>
      <w:r w:rsidR="00BB55C1">
        <w:t>at</w:t>
      </w:r>
      <w:r>
        <w:t xml:space="preserve"> block of time</w:t>
      </w:r>
    </w:p>
    <w:p w:rsidR="002D79DD" w:rsidP="00590156" w:rsidRDefault="002D79DD" w14:paraId="4AF3D6B0" w14:textId="77777777">
      <w:pPr>
        <w:sectPr w:rsidR="002D79DD" w:rsidSect="002D79DD">
          <w:type w:val="continuous"/>
          <w:pgSz w:w="12240" w:h="15840"/>
          <w:pgMar w:top="1440" w:right="1440" w:bottom="720" w:left="1440" w:header="720" w:footer="720" w:gutter="0"/>
          <w:cols w:equalWidth="0" w:space="720" w:num="2">
            <w:col w:w="3312" w:space="720"/>
            <w:col w:w="5328"/>
          </w:cols>
          <w:titlePg/>
          <w:docGrid w:linePitch="360"/>
        </w:sectPr>
      </w:pPr>
    </w:p>
    <w:p w:rsidR="00BB55C1" w:rsidP="00BB55C1" w:rsidRDefault="00BB55C1" w14:paraId="045440D1" w14:textId="2B8567E1">
      <w:pPr>
        <w:pStyle w:val="Heading3"/>
      </w:pPr>
      <w:bookmarkStart w:name="_Toc38621896" w:id="73"/>
      <w:r>
        <w:t>Time Card Summary</w:t>
      </w:r>
      <w:bookmarkEnd w:id="73"/>
    </w:p>
    <w:p w:rsidR="00BB55C1" w:rsidP="00590156" w:rsidRDefault="00BB55C1" w14:paraId="271D34FB" w14:textId="42061417">
      <w:r>
        <w:t xml:space="preserve">All Time Card views contain a summary section at the bottom </w:t>
      </w:r>
      <w:r w:rsidR="00344C30">
        <w:t>with</w:t>
      </w:r>
      <w:r>
        <w:t xml:space="preserve"> a breakdown of hours by earning and labor, adjustments, alerts, and notes.</w:t>
      </w:r>
    </w:p>
    <w:p w:rsidR="00BB55C1" w:rsidP="0093126B" w:rsidRDefault="00BB55C1" w14:paraId="74892E71" w14:textId="27B2F677">
      <w:pPr>
        <w:spacing w:after="0"/>
      </w:pPr>
      <w:r>
        <w:t xml:space="preserve">You can expand each summary section by </w:t>
      </w:r>
      <w:r w:rsidR="007558C3">
        <w:t>tapp</w:t>
      </w:r>
      <w:r>
        <w:t>ing</w:t>
      </w:r>
      <w:r w:rsidRPr="001C3D31">
        <w:t xml:space="preserve"> </w:t>
      </w:r>
      <w:r>
        <w:t xml:space="preserve">the </w:t>
      </w:r>
      <w:r w:rsidRPr="00C42FAB">
        <w:rPr>
          <w:noProof/>
        </w:rPr>
        <w:drawing>
          <wp:inline distT="0" distB="0" distL="0" distR="0" wp14:anchorId="1112AA4E" wp14:editId="141C2DCB">
            <wp:extent cx="104762" cy="133333"/>
            <wp:effectExtent l="0" t="0" r="0" b="63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G-0492.png"/>
                    <pic:cNvPicPr/>
                  </pic:nvPicPr>
                  <pic:blipFill>
                    <a:blip r:embed="rId33">
                      <a:extLst>
                        <a:ext uri="{28A0092B-C50C-407E-A947-70E740481C1C}">
                          <a14:useLocalDpi xmlns:a14="http://schemas.microsoft.com/office/drawing/2010/main" val="0"/>
                        </a:ext>
                      </a:extLst>
                    </a:blip>
                    <a:stretch>
                      <a:fillRect/>
                    </a:stretch>
                  </pic:blipFill>
                  <pic:spPr>
                    <a:xfrm>
                      <a:off x="0" y="0"/>
                      <a:ext cx="104762" cy="133333"/>
                    </a:xfrm>
                    <a:prstGeom prst="rect">
                      <a:avLst/>
                    </a:prstGeom>
                  </pic:spPr>
                </pic:pic>
              </a:graphicData>
            </a:graphic>
          </wp:inline>
        </w:drawing>
      </w:r>
      <w:r w:rsidRPr="00C42FAB">
        <w:rPr>
          <w:noProof/>
        </w:rPr>
        <w:t xml:space="preserve"> button</w:t>
      </w:r>
      <w:r>
        <w:rPr>
          <w:noProof/>
        </w:rPr>
        <w:t xml:space="preserve"> to view the details.</w:t>
      </w:r>
      <w:r w:rsidR="00344C30">
        <w:rPr>
          <w:noProof/>
        </w:rPr>
        <w:t xml:space="preserve"> You will see totals for the view you’ve selected, so the </w:t>
      </w:r>
      <w:r w:rsidRPr="00344C30" w:rsidR="00344C30">
        <w:rPr>
          <w:b/>
          <w:noProof/>
        </w:rPr>
        <w:t>Day</w:t>
      </w:r>
      <w:r w:rsidR="00344C30">
        <w:rPr>
          <w:noProof/>
        </w:rPr>
        <w:t xml:space="preserve"> view will summarize by day, the </w:t>
      </w:r>
      <w:r w:rsidRPr="00344C30" w:rsidR="00344C30">
        <w:rPr>
          <w:b/>
          <w:noProof/>
        </w:rPr>
        <w:t>Week</w:t>
      </w:r>
      <w:r w:rsidR="00344C30">
        <w:rPr>
          <w:noProof/>
        </w:rPr>
        <w:t xml:space="preserve"> view will summarize by week, and the </w:t>
      </w:r>
      <w:r w:rsidRPr="00344C30" w:rsidR="00344C30">
        <w:rPr>
          <w:b/>
          <w:noProof/>
        </w:rPr>
        <w:t>Pay Period</w:t>
      </w:r>
      <w:r w:rsidR="00344C30">
        <w:rPr>
          <w:noProof/>
        </w:rPr>
        <w:t xml:space="preserve"> view will summarize by pay period.</w:t>
      </w:r>
    </w:p>
    <w:p w:rsidRPr="00191E45" w:rsidR="00BB55C1" w:rsidP="0093126B" w:rsidRDefault="00344C30" w14:paraId="4F794D00" w14:textId="69688DBF">
      <w:pPr>
        <w:pStyle w:val="Heading4"/>
        <w:spacing w:before="120" w:after="120"/>
        <w:rPr>
          <w:b w:val="0"/>
          <w:sz w:val="22"/>
          <w:szCs w:val="22"/>
        </w:rPr>
      </w:pPr>
      <w:r w:rsidRPr="00191E45">
        <w:rPr>
          <w:b w:val="0"/>
          <w:sz w:val="22"/>
          <w:szCs w:val="22"/>
        </w:rPr>
        <w:t>Earning Summary</w:t>
      </w:r>
    </w:p>
    <w:p w:rsidR="0093126B" w:rsidP="00590156" w:rsidRDefault="0093126B" w14:paraId="63A3B40B" w14:textId="77777777">
      <w:pPr>
        <w:sectPr w:rsidR="0093126B" w:rsidSect="00203E00">
          <w:type w:val="continuous"/>
          <w:pgSz w:w="12240" w:h="15840"/>
          <w:pgMar w:top="1440" w:right="1440" w:bottom="720" w:left="1440" w:header="720" w:footer="720" w:gutter="0"/>
          <w:cols w:space="720"/>
          <w:titlePg/>
          <w:docGrid w:linePitch="360"/>
        </w:sectPr>
      </w:pPr>
    </w:p>
    <w:p w:rsidRPr="00344C30" w:rsidR="00344C30" w:rsidP="00590156" w:rsidRDefault="0093126B" w14:paraId="0382AA1B" w14:textId="1099028B">
      <w:r>
        <w:rPr>
          <w:noProof/>
        </w:rPr>
        <w:drawing>
          <wp:inline distT="0" distB="0" distL="0" distR="0" wp14:anchorId="59035B85" wp14:editId="24B2DDE4">
            <wp:extent cx="2101589" cy="2066544"/>
            <wp:effectExtent l="19050" t="19050" r="13335" b="1016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t="4920" b="39404"/>
                    <a:stretch/>
                  </pic:blipFill>
                  <pic:spPr bwMode="auto">
                    <a:xfrm>
                      <a:off x="0" y="0"/>
                      <a:ext cx="2103120" cy="2068050"/>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93126B" w:rsidP="0093126B" w:rsidRDefault="0093126B" w14:paraId="192982A4" w14:textId="77777777"/>
    <w:p w:rsidR="0093126B" w:rsidP="0093126B" w:rsidRDefault="0093126B" w14:paraId="67DB14E0" w14:textId="6A8E124A">
      <w:r>
        <w:t xml:space="preserve">Expand </w:t>
      </w:r>
      <w:r>
        <w:rPr>
          <w:b/>
        </w:rPr>
        <w:t>Earning Summary</w:t>
      </w:r>
      <w:r>
        <w:t xml:space="preserve"> to view hours by pay code.  The earning summary will include paid earnings and unpaid memo codes.</w:t>
      </w:r>
    </w:p>
    <w:p w:rsidR="0093126B" w:rsidP="0093126B" w:rsidRDefault="0093126B" w14:paraId="79CA8664" w14:textId="0D8C2CE3">
      <w:r>
        <w:t>Use your finger to scroll up and down to view all earnings.</w:t>
      </w:r>
    </w:p>
    <w:p w:rsidR="0093126B" w:rsidP="00590156" w:rsidRDefault="0093126B" w14:paraId="4F32B874" w14:textId="77777777"/>
    <w:p w:rsidR="0093126B" w:rsidP="00590156" w:rsidRDefault="0093126B" w14:paraId="7AD3ED9C" w14:textId="77777777">
      <w:pPr>
        <w:sectPr w:rsidR="0093126B" w:rsidSect="0093126B">
          <w:type w:val="continuous"/>
          <w:pgSz w:w="12240" w:h="15840"/>
          <w:pgMar w:top="1440" w:right="1440" w:bottom="720" w:left="1440" w:header="720" w:footer="720" w:gutter="0"/>
          <w:cols w:equalWidth="0" w:space="720" w:num="2">
            <w:col w:w="3312" w:space="720"/>
            <w:col w:w="5328"/>
          </w:cols>
          <w:titlePg/>
          <w:docGrid w:linePitch="360"/>
        </w:sectPr>
      </w:pPr>
    </w:p>
    <w:p w:rsidR="00034947" w:rsidRDefault="00034947" w14:paraId="2ED9FD51" w14:textId="77777777">
      <w:pPr>
        <w:spacing w:after="200" w:line="276" w:lineRule="auto"/>
        <w:rPr>
          <w:rFonts w:eastAsiaTheme="majorEastAsia" w:cstheme="majorBidi"/>
          <w:bCs/>
          <w:i/>
          <w:iCs/>
          <w:color w:val="1F497D" w:themeColor="text2"/>
        </w:rPr>
      </w:pPr>
      <w:r>
        <w:rPr>
          <w:b/>
        </w:rPr>
        <w:br w:type="page"/>
      </w:r>
    </w:p>
    <w:p w:rsidRPr="00191E45" w:rsidR="0093126B" w:rsidP="0093126B" w:rsidRDefault="0093126B" w14:paraId="77FB8B57" w14:textId="06BA2995">
      <w:pPr>
        <w:pStyle w:val="Heading4"/>
        <w:spacing w:before="120" w:after="120"/>
        <w:rPr>
          <w:b w:val="0"/>
          <w:sz w:val="22"/>
          <w:szCs w:val="22"/>
        </w:rPr>
      </w:pPr>
      <w:r>
        <w:rPr>
          <w:b w:val="0"/>
          <w:sz w:val="22"/>
          <w:szCs w:val="22"/>
        </w:rPr>
        <w:lastRenderedPageBreak/>
        <w:t>Labor</w:t>
      </w:r>
      <w:r w:rsidRPr="00191E45">
        <w:rPr>
          <w:b w:val="0"/>
          <w:sz w:val="22"/>
          <w:szCs w:val="22"/>
        </w:rPr>
        <w:t xml:space="preserve"> Summary</w:t>
      </w:r>
    </w:p>
    <w:p w:rsidR="000A603B" w:rsidP="00590156" w:rsidRDefault="000A603B" w14:paraId="52952073" w14:textId="77777777">
      <w:pPr>
        <w:sectPr w:rsidR="000A603B" w:rsidSect="00203E00">
          <w:type w:val="continuous"/>
          <w:pgSz w:w="12240" w:h="15840"/>
          <w:pgMar w:top="1440" w:right="1440" w:bottom="720" w:left="1440" w:header="720" w:footer="720" w:gutter="0"/>
          <w:cols w:space="720"/>
          <w:titlePg/>
          <w:docGrid w:linePitch="360"/>
        </w:sectPr>
      </w:pPr>
    </w:p>
    <w:p w:rsidR="0093126B" w:rsidP="00590156" w:rsidRDefault="004223D8" w14:paraId="5D345DDA" w14:textId="1B7E2D1B">
      <w:r>
        <w:rPr>
          <w:noProof/>
        </w:rPr>
        <w:drawing>
          <wp:inline distT="0" distB="0" distL="0" distR="0" wp14:anchorId="4D59A16E" wp14:editId="178E19BA">
            <wp:extent cx="2082800" cy="2916936"/>
            <wp:effectExtent l="19050" t="19050" r="12700" b="1714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t="3978" b="16589"/>
                    <a:stretch/>
                  </pic:blipFill>
                  <pic:spPr bwMode="auto">
                    <a:xfrm>
                      <a:off x="0" y="0"/>
                      <a:ext cx="2084832" cy="2919782"/>
                    </a:xfrm>
                    <a:prstGeom prst="rect">
                      <a:avLst/>
                    </a:prstGeom>
                    <a:ln w="6350">
                      <a:solidFill>
                        <a:sysClr val="windowText" lastClr="000000"/>
                      </a:solidFill>
                    </a:ln>
                    <a:extLst>
                      <a:ext uri="{53640926-AAD7-44D8-BBD7-CCE9431645EC}">
                        <a14:shadowObscured xmlns:a14="http://schemas.microsoft.com/office/drawing/2010/main"/>
                      </a:ext>
                    </a:extLst>
                  </pic:spPr>
                </pic:pic>
              </a:graphicData>
            </a:graphic>
          </wp:inline>
        </w:drawing>
      </w:r>
    </w:p>
    <w:p w:rsidR="000A603B" w:rsidP="00590156" w:rsidRDefault="000A603B" w14:paraId="0F1A29B6" w14:textId="77777777"/>
    <w:p w:rsidR="000A603B" w:rsidP="00590156" w:rsidRDefault="000A603B" w14:paraId="2D17803E" w14:textId="67609DF0">
      <w:r>
        <w:t xml:space="preserve">Expand </w:t>
      </w:r>
      <w:r w:rsidRPr="000A603B">
        <w:rPr>
          <w:b/>
        </w:rPr>
        <w:t>Labor Summary</w:t>
      </w:r>
      <w:r>
        <w:t xml:space="preserve"> to view hours by labor group.  The labor summary will include paid and unpaid hours that are allocated to labor groups. It can display up to 3 labor groups.</w:t>
      </w:r>
    </w:p>
    <w:p w:rsidR="000A603B" w:rsidP="00590156" w:rsidRDefault="000A603B" w14:paraId="63763D41" w14:textId="4F701558">
      <w:r>
        <w:t>Use your finger to scroll up and down to view all labor allocations.</w:t>
      </w:r>
    </w:p>
    <w:p w:rsidR="000A603B" w:rsidP="00590156" w:rsidRDefault="000A603B" w14:paraId="19EFB1A1" w14:textId="77777777"/>
    <w:p w:rsidR="000A603B" w:rsidP="00590156" w:rsidRDefault="000A603B" w14:paraId="3F449946" w14:textId="77777777">
      <w:pPr>
        <w:sectPr w:rsidR="000A603B" w:rsidSect="000A603B">
          <w:type w:val="continuous"/>
          <w:pgSz w:w="12240" w:h="15840"/>
          <w:pgMar w:top="1440" w:right="1440" w:bottom="720" w:left="1440" w:header="720" w:footer="720" w:gutter="0"/>
          <w:cols w:equalWidth="0" w:space="720" w:num="2">
            <w:col w:w="3312" w:space="720"/>
            <w:col w:w="5328"/>
          </w:cols>
          <w:titlePg/>
          <w:docGrid w:linePitch="360"/>
        </w:sectPr>
      </w:pPr>
    </w:p>
    <w:p w:rsidR="000A603B" w:rsidP="000A603B" w:rsidRDefault="000A603B" w14:paraId="0DE9E6FF" w14:textId="77777777"/>
    <w:p w:rsidR="000A603B" w:rsidP="000A603B" w:rsidRDefault="000A603B" w14:paraId="42692F11" w14:textId="724E30C3">
      <w:pPr>
        <w:pStyle w:val="Heading4"/>
        <w:spacing w:before="120" w:after="120"/>
        <w:rPr>
          <w:b w:val="0"/>
          <w:sz w:val="22"/>
          <w:szCs w:val="22"/>
        </w:rPr>
      </w:pPr>
      <w:r>
        <w:rPr>
          <w:b w:val="0"/>
          <w:sz w:val="22"/>
          <w:szCs w:val="22"/>
        </w:rPr>
        <w:t>Adjustments</w:t>
      </w:r>
    </w:p>
    <w:p w:rsidR="0019504A" w:rsidP="000A603B" w:rsidRDefault="0019504A" w14:paraId="75CAD654" w14:textId="77777777">
      <w:pPr>
        <w:sectPr w:rsidR="0019504A" w:rsidSect="00203E00">
          <w:type w:val="continuous"/>
          <w:pgSz w:w="12240" w:h="15840"/>
          <w:pgMar w:top="1440" w:right="1440" w:bottom="720" w:left="1440" w:header="720" w:footer="720" w:gutter="0"/>
          <w:cols w:space="720"/>
          <w:titlePg/>
          <w:docGrid w:linePitch="360"/>
        </w:sectPr>
      </w:pPr>
    </w:p>
    <w:p w:rsidR="000A603B" w:rsidP="000A603B" w:rsidRDefault="0019504A" w14:paraId="3CB18D78" w14:textId="27F17965">
      <w:r>
        <w:rPr>
          <w:noProof/>
        </w:rPr>
        <w:drawing>
          <wp:inline distT="0" distB="0" distL="0" distR="0" wp14:anchorId="010BC135" wp14:editId="16BB3BCA">
            <wp:extent cx="2073909" cy="3054096"/>
            <wp:effectExtent l="19050" t="19050" r="22225" b="1333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t="3242" b="13394"/>
                    <a:stretch/>
                  </pic:blipFill>
                  <pic:spPr bwMode="auto">
                    <a:xfrm>
                      <a:off x="0" y="0"/>
                      <a:ext cx="2075688" cy="3056715"/>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03B" w:rsidP="000A603B" w:rsidRDefault="000A603B" w14:paraId="781F0D9D" w14:textId="5A5A4017"/>
    <w:p w:rsidR="000A603B" w:rsidP="000A603B" w:rsidRDefault="000A603B" w14:paraId="53598D18" w14:textId="5BB841C6">
      <w:r>
        <w:t xml:space="preserve">Expand </w:t>
      </w:r>
      <w:r w:rsidRPr="000A603B">
        <w:rPr>
          <w:b/>
        </w:rPr>
        <w:t>Adjustments</w:t>
      </w:r>
      <w:r>
        <w:t xml:space="preserve"> to view entries you made for items with a quantity or dollar value, like tips or miles.</w:t>
      </w:r>
    </w:p>
    <w:p w:rsidR="000A603B" w:rsidP="000A603B" w:rsidRDefault="000A603B" w14:paraId="46C01D00" w14:textId="4579E16E">
      <w:r>
        <w:t>Use your finger to scroll up and down to view all adjustment entries.</w:t>
      </w:r>
    </w:p>
    <w:p w:rsidRPr="000A603B" w:rsidR="000A603B" w:rsidP="000A603B" w:rsidRDefault="000A603B" w14:paraId="5B2870F8" w14:textId="77777777"/>
    <w:p w:rsidR="0019504A" w:rsidP="000A603B" w:rsidRDefault="0019504A" w14:paraId="251D726C" w14:textId="77777777">
      <w:pPr>
        <w:pStyle w:val="Heading4"/>
        <w:spacing w:before="120" w:after="120"/>
        <w:rPr>
          <w:b w:val="0"/>
          <w:sz w:val="22"/>
          <w:szCs w:val="22"/>
        </w:rPr>
        <w:sectPr w:rsidR="0019504A" w:rsidSect="0019504A">
          <w:type w:val="continuous"/>
          <w:pgSz w:w="12240" w:h="15840"/>
          <w:pgMar w:top="1440" w:right="1440" w:bottom="720" w:left="1440" w:header="720" w:footer="720" w:gutter="0"/>
          <w:cols w:equalWidth="0" w:space="720" w:num="2">
            <w:col w:w="3312" w:space="720"/>
            <w:col w:w="5328"/>
          </w:cols>
          <w:titlePg/>
          <w:docGrid w:linePitch="360"/>
        </w:sectPr>
      </w:pPr>
    </w:p>
    <w:p w:rsidR="0019504A" w:rsidP="00FA0C14" w:rsidRDefault="0019504A" w14:paraId="2F66492D" w14:textId="77777777"/>
    <w:p w:rsidR="00F64908" w:rsidRDefault="00F64908" w14:paraId="20026530" w14:textId="77777777">
      <w:pPr>
        <w:spacing w:after="200" w:line="276" w:lineRule="auto"/>
        <w:rPr>
          <w:rFonts w:eastAsiaTheme="majorEastAsia" w:cstheme="majorBidi"/>
          <w:bCs/>
          <w:i/>
          <w:iCs/>
          <w:color w:val="1F497D" w:themeColor="text2"/>
        </w:rPr>
      </w:pPr>
      <w:r>
        <w:rPr>
          <w:b/>
        </w:rPr>
        <w:br w:type="page"/>
      </w:r>
    </w:p>
    <w:p w:rsidRPr="00191E45" w:rsidR="000A603B" w:rsidP="00F64908" w:rsidRDefault="000A603B" w14:paraId="4ECF9824" w14:textId="3843E704">
      <w:pPr>
        <w:pStyle w:val="Heading4"/>
        <w:spacing w:before="120" w:after="120"/>
        <w:rPr>
          <w:b w:val="0"/>
          <w:sz w:val="22"/>
          <w:szCs w:val="22"/>
        </w:rPr>
      </w:pPr>
      <w:r>
        <w:rPr>
          <w:b w:val="0"/>
          <w:sz w:val="22"/>
          <w:szCs w:val="22"/>
        </w:rPr>
        <w:lastRenderedPageBreak/>
        <w:t>Alerts</w:t>
      </w:r>
    </w:p>
    <w:p w:rsidR="00305921" w:rsidP="00590156" w:rsidRDefault="00305921" w14:paraId="14D7FC1F" w14:textId="77777777">
      <w:pPr>
        <w:sectPr w:rsidR="00305921" w:rsidSect="00203E00">
          <w:type w:val="continuous"/>
          <w:pgSz w:w="12240" w:h="15840"/>
          <w:pgMar w:top="1440" w:right="1440" w:bottom="720" w:left="1440" w:header="720" w:footer="720" w:gutter="0"/>
          <w:cols w:space="720"/>
          <w:titlePg/>
          <w:docGrid w:linePitch="360"/>
        </w:sectPr>
      </w:pPr>
    </w:p>
    <w:p w:rsidR="000A603B" w:rsidP="00590156" w:rsidRDefault="002A12E7" w14:paraId="11E08837" w14:textId="71AD09B4">
      <w:r>
        <w:rPr>
          <w:noProof/>
        </w:rPr>
        <w:drawing>
          <wp:inline distT="0" distB="0" distL="0" distR="0" wp14:anchorId="165A403F" wp14:editId="7FBAE1CD">
            <wp:extent cx="2102485" cy="3218688"/>
            <wp:effectExtent l="19050" t="19050" r="12065" b="2032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t="3447" b="9880"/>
                    <a:stretch/>
                  </pic:blipFill>
                  <pic:spPr bwMode="auto">
                    <a:xfrm>
                      <a:off x="0" y="0"/>
                      <a:ext cx="2103120" cy="3219660"/>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603B" w:rsidP="00590156" w:rsidRDefault="000A603B" w14:paraId="3859B2F7" w14:textId="64337AAE"/>
    <w:p w:rsidR="000A603B" w:rsidP="00590156" w:rsidRDefault="000A603B" w14:paraId="25F653F5" w14:textId="6F597089">
      <w:r>
        <w:t xml:space="preserve">Expand </w:t>
      </w:r>
      <w:r w:rsidRPr="0019504A">
        <w:rPr>
          <w:b/>
        </w:rPr>
        <w:t>Alerts</w:t>
      </w:r>
      <w:r>
        <w:t xml:space="preserve"> to view</w:t>
      </w:r>
      <w:r w:rsidR="0019504A">
        <w:t xml:space="preserve"> the alerts that your company has defined. The </w:t>
      </w:r>
      <w:r w:rsidRPr="0019504A" w:rsidR="0019504A">
        <w:rPr>
          <w:b/>
        </w:rPr>
        <w:t>Alerts</w:t>
      </w:r>
      <w:r w:rsidR="0019504A">
        <w:t xml:space="preserve"> </w:t>
      </w:r>
      <w:r w:rsidR="00305921">
        <w:t>heading</w:t>
      </w:r>
      <w:r w:rsidR="0019504A">
        <w:t xml:space="preserve"> will be </w:t>
      </w:r>
      <w:r w:rsidRPr="0019504A" w:rsidR="0019504A">
        <w:rPr>
          <w:b/>
          <w:highlight w:val="red"/>
        </w:rPr>
        <w:t>red</w:t>
      </w:r>
      <w:r w:rsidR="0019504A">
        <w:t xml:space="preserve"> if there are unresolved or critical alerts that require your attention.</w:t>
      </w:r>
    </w:p>
    <w:p w:rsidR="00305921" w:rsidP="00590156" w:rsidRDefault="00305921" w14:paraId="553F30DA" w14:textId="28055DE0">
      <w:r>
        <w:t xml:space="preserve">If you are using the </w:t>
      </w:r>
      <w:r w:rsidRPr="009D47F0">
        <w:rPr>
          <w:b/>
        </w:rPr>
        <w:t>Day</w:t>
      </w:r>
      <w:r>
        <w:t xml:space="preserve"> view, you will see the different alert levels in the calendar by color.</w:t>
      </w:r>
    </w:p>
    <w:p w:rsidRPr="00FD0B12" w:rsidR="00305921" w:rsidP="00305921" w:rsidRDefault="00305921" w14:paraId="2254436F" w14:textId="77777777">
      <w:pPr>
        <w:pStyle w:val="ListParagraph"/>
        <w:numPr>
          <w:ilvl w:val="0"/>
          <w:numId w:val="34"/>
        </w:numPr>
      </w:pPr>
      <w:r>
        <w:t xml:space="preserve">Low priority alerts are shown in </w:t>
      </w:r>
      <w:r w:rsidRPr="00FD0B12">
        <w:rPr>
          <w:b/>
          <w:color w:val="1F497D" w:themeColor="text2"/>
        </w:rPr>
        <w:t>dark blue</w:t>
      </w:r>
    </w:p>
    <w:p w:rsidR="00305921" w:rsidP="00305921" w:rsidRDefault="00305921" w14:paraId="15ABB066" w14:textId="77777777">
      <w:pPr>
        <w:pStyle w:val="ListParagraph"/>
        <w:numPr>
          <w:ilvl w:val="0"/>
          <w:numId w:val="34"/>
        </w:numPr>
      </w:pPr>
      <w:r>
        <w:t xml:space="preserve">Medium alerts are shown in </w:t>
      </w:r>
      <w:r w:rsidRPr="00FD0B12">
        <w:rPr>
          <w:b/>
          <w:color w:val="FFA500"/>
        </w:rPr>
        <w:t>orange</w:t>
      </w:r>
    </w:p>
    <w:p w:rsidRPr="00FD0B12" w:rsidR="00305921" w:rsidP="00305921" w:rsidRDefault="00305921" w14:paraId="769AFFEF" w14:textId="77777777">
      <w:pPr>
        <w:pStyle w:val="ListParagraph"/>
        <w:numPr>
          <w:ilvl w:val="0"/>
          <w:numId w:val="34"/>
        </w:numPr>
        <w:spacing w:after="120"/>
        <w:contextualSpacing w:val="0"/>
      </w:pPr>
      <w:r>
        <w:t xml:space="preserve">Critical and High priority alerts are shown in </w:t>
      </w:r>
      <w:r w:rsidRPr="00C3620F">
        <w:rPr>
          <w:b/>
          <w:color w:val="FF0000"/>
        </w:rPr>
        <w:t>red</w:t>
      </w:r>
    </w:p>
    <w:p w:rsidR="0019504A" w:rsidP="00590156" w:rsidRDefault="0019504A" w14:paraId="1F6432E8" w14:textId="7FAECFE1">
      <w:r>
        <w:t>Use your finger to scroll up and down to view all alerts.</w:t>
      </w:r>
    </w:p>
    <w:p w:rsidR="00305921" w:rsidP="00590156" w:rsidRDefault="00305921" w14:paraId="7069E0E6" w14:textId="77777777"/>
    <w:p w:rsidR="00305921" w:rsidP="00590156" w:rsidRDefault="00305921" w14:paraId="5D8DF125" w14:textId="77777777">
      <w:pPr>
        <w:sectPr w:rsidR="00305921" w:rsidSect="00305921">
          <w:type w:val="continuous"/>
          <w:pgSz w:w="12240" w:h="15840"/>
          <w:pgMar w:top="1440" w:right="1440" w:bottom="720" w:left="1440" w:header="720" w:footer="720" w:gutter="0"/>
          <w:cols w:equalWidth="0" w:space="720" w:num="2">
            <w:col w:w="3312" w:space="720"/>
            <w:col w:w="5328"/>
          </w:cols>
          <w:titlePg/>
          <w:docGrid w:linePitch="360"/>
        </w:sectPr>
      </w:pPr>
    </w:p>
    <w:p w:rsidR="00305921" w:rsidP="00590156" w:rsidRDefault="00305921" w14:paraId="3CAA48BB" w14:textId="77777777"/>
    <w:p w:rsidRPr="00191E45" w:rsidR="00493443" w:rsidP="00493443" w:rsidRDefault="00493443" w14:paraId="33DA9241" w14:textId="2CC1A941">
      <w:pPr>
        <w:pStyle w:val="Heading4"/>
        <w:spacing w:before="120" w:after="120"/>
        <w:rPr>
          <w:b w:val="0"/>
          <w:sz w:val="22"/>
          <w:szCs w:val="22"/>
        </w:rPr>
      </w:pPr>
      <w:bookmarkStart w:name="_Toc463353853" w:id="74"/>
      <w:bookmarkStart w:name="_Toc463354597" w:id="75"/>
      <w:bookmarkStart w:name="_Toc463355089" w:id="76"/>
      <w:bookmarkStart w:name="_Toc454280272" w:id="77"/>
      <w:r>
        <w:rPr>
          <w:b w:val="0"/>
          <w:sz w:val="22"/>
          <w:szCs w:val="22"/>
        </w:rPr>
        <w:t>Notes</w:t>
      </w:r>
    </w:p>
    <w:p w:rsidR="00EA7697" w:rsidP="006138AA" w:rsidRDefault="00EA7697" w14:paraId="241CBAD2" w14:textId="77777777">
      <w:pPr>
        <w:sectPr w:rsidR="00EA7697" w:rsidSect="00203E00">
          <w:type w:val="continuous"/>
          <w:pgSz w:w="12240" w:h="15840"/>
          <w:pgMar w:top="1440" w:right="1440" w:bottom="720" w:left="1440" w:header="720" w:footer="720" w:gutter="0"/>
          <w:cols w:space="720"/>
          <w:titlePg/>
          <w:docGrid w:linePitch="360"/>
        </w:sectPr>
      </w:pPr>
    </w:p>
    <w:p w:rsidR="006138AA" w:rsidP="006138AA" w:rsidRDefault="00493443" w14:paraId="46A2C4C3" w14:textId="42D297F7">
      <w:r>
        <w:rPr>
          <w:noProof/>
        </w:rPr>
        <w:drawing>
          <wp:inline distT="0" distB="0" distL="0" distR="0" wp14:anchorId="2FC1AF23" wp14:editId="4456EEED">
            <wp:extent cx="2074545" cy="3300984"/>
            <wp:effectExtent l="19050" t="19050" r="20955" b="1397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t="3491" b="6435"/>
                    <a:stretch/>
                  </pic:blipFill>
                  <pic:spPr bwMode="auto">
                    <a:xfrm>
                      <a:off x="0" y="0"/>
                      <a:ext cx="2075688" cy="3302803"/>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93443" w:rsidP="006138AA" w:rsidRDefault="00493443" w14:paraId="020E3A20" w14:textId="064030B8"/>
    <w:p w:rsidR="00493443" w:rsidP="006138AA" w:rsidRDefault="00493443" w14:paraId="6799B485" w14:textId="22AB2A52">
      <w:r>
        <w:t xml:space="preserve">Expand </w:t>
      </w:r>
      <w:r w:rsidRPr="00493443">
        <w:rPr>
          <w:b/>
        </w:rPr>
        <w:t>Notes</w:t>
      </w:r>
      <w:r>
        <w:t xml:space="preserve"> to view the notes you entered with your punches, or notes that </w:t>
      </w:r>
      <w:r w:rsidR="00355D95">
        <w:t>Supervisors</w:t>
      </w:r>
      <w:r>
        <w:t xml:space="preserve"> and Managers have added in your Time Card.</w:t>
      </w:r>
    </w:p>
    <w:p w:rsidR="00EA7697" w:rsidP="006138AA" w:rsidRDefault="00EA7697" w14:paraId="7B81DAF2" w14:textId="1EC63B5D">
      <w:r>
        <w:t>Use your finger to scroll up and down to view all notes.</w:t>
      </w:r>
    </w:p>
    <w:p w:rsidR="00EA7697" w:rsidP="006138AA" w:rsidRDefault="00EA7697" w14:paraId="35E02153" w14:textId="1E4C53B0"/>
    <w:p w:rsidR="00EA7697" w:rsidP="006138AA" w:rsidRDefault="00EA7697" w14:paraId="5FD3AA3A" w14:textId="77777777">
      <w:pPr>
        <w:sectPr w:rsidR="00EA7697" w:rsidSect="00EA7697">
          <w:type w:val="continuous"/>
          <w:pgSz w:w="12240" w:h="15840"/>
          <w:pgMar w:top="1440" w:right="1440" w:bottom="720" w:left="1440" w:header="720" w:footer="720" w:gutter="0"/>
          <w:cols w:equalWidth="0" w:space="720" w:num="2">
            <w:col w:w="3312" w:space="720"/>
            <w:col w:w="5328"/>
          </w:cols>
          <w:titlePg/>
          <w:docGrid w:linePitch="360"/>
        </w:sectPr>
      </w:pPr>
    </w:p>
    <w:p w:rsidRPr="006138AA" w:rsidR="00EA7697" w:rsidP="006138AA" w:rsidRDefault="00EA7697" w14:paraId="71334965" w14:textId="7D37C6D4"/>
    <w:p w:rsidR="007A032C" w:rsidP="007A032C" w:rsidRDefault="007A032C" w14:paraId="05777E83" w14:textId="22C3B412">
      <w:pPr>
        <w:pStyle w:val="Heading3"/>
      </w:pPr>
      <w:bookmarkStart w:name="_Toc38621897" w:id="78"/>
      <w:r>
        <w:lastRenderedPageBreak/>
        <w:t>Time Card Verification</w:t>
      </w:r>
      <w:bookmarkEnd w:id="74"/>
      <w:bookmarkEnd w:id="75"/>
      <w:bookmarkEnd w:id="76"/>
      <w:bookmarkEnd w:id="78"/>
    </w:p>
    <w:p w:rsidR="007A032C" w:rsidP="005600EE" w:rsidRDefault="00351D68" w14:paraId="543D1046" w14:textId="68BE25B5">
      <w:pPr>
        <w:keepNext/>
        <w:keepLines/>
      </w:pPr>
      <w:r>
        <w:t xml:space="preserve">If your company requires you to approve your time at the end of each pay period, use the </w:t>
      </w:r>
      <w:r w:rsidRPr="00351D68">
        <w:rPr>
          <w:b/>
        </w:rPr>
        <w:t>Verification</w:t>
      </w:r>
      <w:r>
        <w:t xml:space="preserve"> option on the Time Card screen to complete that process.</w:t>
      </w:r>
    </w:p>
    <w:p w:rsidR="00936E0E" w:rsidP="007A032C" w:rsidRDefault="00936E0E" w14:paraId="23ED0A9A" w14:textId="77777777">
      <w:pPr>
        <w:sectPr w:rsidR="00936E0E" w:rsidSect="00203E00">
          <w:type w:val="continuous"/>
          <w:pgSz w:w="12240" w:h="15840"/>
          <w:pgMar w:top="1440" w:right="1440" w:bottom="720" w:left="1440" w:header="720" w:footer="720" w:gutter="0"/>
          <w:cols w:space="720"/>
          <w:titlePg/>
          <w:docGrid w:linePitch="360"/>
        </w:sectPr>
      </w:pPr>
    </w:p>
    <w:p w:rsidR="007A032C" w:rsidP="007A032C" w:rsidRDefault="0061566B" w14:paraId="15DDC9F8" w14:textId="4A0E5C05">
      <w:r>
        <w:rPr>
          <w:noProof/>
        </w:rPr>
        <w:drawing>
          <wp:inline distT="0" distB="0" distL="0" distR="0" wp14:anchorId="2FCCBB95" wp14:editId="555C5570">
            <wp:extent cx="2063750" cy="3081528"/>
            <wp:effectExtent l="19050" t="19050" r="12700" b="2413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t="3491" b="12353"/>
                    <a:stretch/>
                  </pic:blipFill>
                  <pic:spPr bwMode="auto">
                    <a:xfrm>
                      <a:off x="0" y="0"/>
                      <a:ext cx="2066544" cy="3085700"/>
                    </a:xfrm>
                    <a:prstGeom prst="rect">
                      <a:avLst/>
                    </a:prstGeom>
                    <a:ln w="6350"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51D68" w:rsidP="00351D68" w:rsidRDefault="00351D68" w14:paraId="255CEB4D" w14:textId="20936794"/>
    <w:p w:rsidR="0061566B" w:rsidP="00351D68" w:rsidRDefault="0061566B" w14:paraId="7CE7FAE7" w14:textId="15D6660C">
      <w:r>
        <w:t xml:space="preserve">The </w:t>
      </w:r>
      <w:r w:rsidRPr="0061566B">
        <w:rPr>
          <w:b/>
        </w:rPr>
        <w:t>Verification</w:t>
      </w:r>
      <w:r>
        <w:t xml:space="preserve"> icon is in the blue header bar next to the Day, Week, and Pay Period view options. The icon color changes to indicate the verification status.</w:t>
      </w:r>
    </w:p>
    <w:p w:rsidR="0061566B" w:rsidP="0061566B" w:rsidRDefault="00351D68" w14:paraId="20371637" w14:textId="77777777">
      <w:pPr>
        <w:pStyle w:val="ListParagraph"/>
        <w:numPr>
          <w:ilvl w:val="0"/>
          <w:numId w:val="38"/>
        </w:numPr>
      </w:pPr>
      <w:r>
        <w:t xml:space="preserve">The </w:t>
      </w:r>
      <w:r w:rsidR="0061566B">
        <w:t>icon</w:t>
      </w:r>
      <w:r>
        <w:t xml:space="preserve"> is </w:t>
      </w:r>
      <w:r w:rsidRPr="0061566B">
        <w:rPr>
          <w:b/>
          <w:color w:val="FF0000"/>
        </w:rPr>
        <w:t>red</w:t>
      </w:r>
      <w:r>
        <w:t xml:space="preserve"> when your Time Card has not been verified</w:t>
      </w:r>
    </w:p>
    <w:p w:rsidR="0061566B" w:rsidP="0061566B" w:rsidRDefault="00351D68" w14:paraId="3E0BF4AF" w14:textId="77777777">
      <w:pPr>
        <w:pStyle w:val="ListParagraph"/>
        <w:numPr>
          <w:ilvl w:val="0"/>
          <w:numId w:val="38"/>
        </w:numPr>
      </w:pPr>
      <w:r>
        <w:t xml:space="preserve">If your Supervisor or Manager also needs to approve your time before it can be paid, the verification icon is </w:t>
      </w:r>
      <w:r w:rsidRPr="0061566B">
        <w:rPr>
          <w:b/>
          <w:color w:val="E6EA42"/>
        </w:rPr>
        <w:t>yellow</w:t>
      </w:r>
      <w:r>
        <w:t xml:space="preserve"> until they complete that step</w:t>
      </w:r>
    </w:p>
    <w:p w:rsidR="00351D68" w:rsidP="0061566B" w:rsidRDefault="00351D68" w14:paraId="51F9639E" w14:textId="3F847E8A">
      <w:pPr>
        <w:pStyle w:val="ListParagraph"/>
        <w:numPr>
          <w:ilvl w:val="0"/>
          <w:numId w:val="38"/>
        </w:numPr>
      </w:pPr>
      <w:r>
        <w:t xml:space="preserve">Once your time is fully verified, the icon is </w:t>
      </w:r>
      <w:r w:rsidRPr="0061566B">
        <w:rPr>
          <w:b/>
          <w:color w:val="00B050"/>
        </w:rPr>
        <w:t>green</w:t>
      </w:r>
    </w:p>
    <w:p w:rsidR="0061566B" w:rsidP="00351D68" w:rsidRDefault="0061566B" w14:paraId="4F8CC460" w14:textId="14FC2390"/>
    <w:p w:rsidR="00936E0E" w:rsidP="00351D68" w:rsidRDefault="00936E0E" w14:paraId="769A5290" w14:textId="77777777">
      <w:pPr>
        <w:sectPr w:rsidR="00936E0E" w:rsidSect="00936E0E">
          <w:type w:val="continuous"/>
          <w:pgSz w:w="12240" w:h="15840"/>
          <w:pgMar w:top="1440" w:right="1440" w:bottom="720" w:left="1440" w:header="720" w:footer="720" w:gutter="0"/>
          <w:cols w:equalWidth="0" w:space="720" w:num="2">
            <w:col w:w="3312" w:space="720"/>
            <w:col w:w="5328"/>
          </w:cols>
          <w:titlePg/>
          <w:docGrid w:linePitch="360"/>
        </w:sectPr>
      </w:pPr>
    </w:p>
    <w:p w:rsidR="00936E0E" w:rsidP="00351D68" w:rsidRDefault="00936E0E" w14:paraId="27ECFF64" w14:textId="45E9467C"/>
    <w:p w:rsidR="00D74CEA" w:rsidP="00351D68" w:rsidRDefault="00D74CEA" w14:paraId="32B6E067" w14:textId="77777777">
      <w:pPr>
        <w:sectPr w:rsidR="00D74CEA" w:rsidSect="00203E00">
          <w:type w:val="continuous"/>
          <w:pgSz w:w="12240" w:h="15840"/>
          <w:pgMar w:top="1440" w:right="1440" w:bottom="720" w:left="1440" w:header="720" w:footer="720" w:gutter="0"/>
          <w:cols w:space="720"/>
          <w:titlePg/>
          <w:docGrid w:linePitch="360"/>
        </w:sectPr>
      </w:pPr>
    </w:p>
    <w:p w:rsidR="00936E0E" w:rsidP="00351D68" w:rsidRDefault="00936E0E" w14:paraId="2141E8E0" w14:textId="64EEA82E">
      <w:r>
        <w:rPr>
          <w:noProof/>
        </w:rPr>
        <w:drawing>
          <wp:inline distT="0" distB="0" distL="0" distR="0" wp14:anchorId="42DA4B41" wp14:editId="6E4F8505">
            <wp:extent cx="2065496" cy="3291840"/>
            <wp:effectExtent l="19050" t="19050" r="11430" b="2286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t="3492" b="6686"/>
                    <a:stretch/>
                  </pic:blipFill>
                  <pic:spPr bwMode="auto">
                    <a:xfrm>
                      <a:off x="0" y="0"/>
                      <a:ext cx="2066544" cy="3293510"/>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74CEA" w:rsidP="00936E0E" w:rsidRDefault="00D74CEA" w14:paraId="5051611D" w14:textId="77777777"/>
    <w:p w:rsidR="00936E0E" w:rsidP="00936E0E" w:rsidRDefault="00936E0E" w14:paraId="79D681CD" w14:textId="52E3DBAD">
      <w:r>
        <w:t xml:space="preserve">To verify your time, </w:t>
      </w:r>
      <w:r w:rsidR="007558C3">
        <w:t>tap</w:t>
      </w:r>
      <w:r>
        <w:t xml:space="preserve"> the icon and check the </w:t>
      </w:r>
      <w:r w:rsidRPr="0061566B">
        <w:rPr>
          <w:b/>
        </w:rPr>
        <w:t>Employee</w:t>
      </w:r>
      <w:r>
        <w:t xml:space="preserve"> box.</w:t>
      </w:r>
    </w:p>
    <w:p w:rsidR="00936E0E" w:rsidP="00936E0E" w:rsidRDefault="00936E0E" w14:paraId="353E9B38" w14:textId="77777777">
      <w:r>
        <w:t>If your Supervisor or Manager edits your Time Card after you completed verification, you will receive a notification that you need to re-verify it again.</w:t>
      </w:r>
    </w:p>
    <w:p w:rsidR="00936E0E" w:rsidP="00936E0E" w:rsidRDefault="00936E0E" w14:paraId="0D36AF5A" w14:textId="7BAEF943">
      <w:pPr>
        <w:rPr>
          <w:i/>
        </w:rPr>
      </w:pPr>
      <w:r w:rsidRPr="00936E0E">
        <w:rPr>
          <w:b/>
          <w:i/>
        </w:rPr>
        <w:t>Note:</w:t>
      </w:r>
      <w:r w:rsidRPr="00936E0E">
        <w:rPr>
          <w:i/>
        </w:rPr>
        <w:t xml:space="preserve"> You </w:t>
      </w:r>
      <w:r>
        <w:rPr>
          <w:i/>
        </w:rPr>
        <w:t>cannot</w:t>
      </w:r>
      <w:r w:rsidRPr="00936E0E">
        <w:rPr>
          <w:i/>
        </w:rPr>
        <w:t xml:space="preserve"> verify your Time Card if it contains high or critical alerts, like missing punches. Contact your Supervisor or Manager for assistance if you receive an error message when attempting to verify your time.</w:t>
      </w:r>
    </w:p>
    <w:p w:rsidR="00D74CEA" w:rsidP="00936E0E" w:rsidRDefault="00D74CEA" w14:paraId="029D87A3" w14:textId="70693B46"/>
    <w:p w:rsidR="00D74CEA" w:rsidP="00936E0E" w:rsidRDefault="00D74CEA" w14:paraId="19043EDD" w14:textId="77777777">
      <w:pPr>
        <w:sectPr w:rsidR="00D74CEA" w:rsidSect="00D74CEA">
          <w:type w:val="continuous"/>
          <w:pgSz w:w="12240" w:h="15840"/>
          <w:pgMar w:top="1440" w:right="1440" w:bottom="720" w:left="1440" w:header="720" w:footer="720" w:gutter="0"/>
          <w:cols w:equalWidth="0" w:space="720" w:num="2">
            <w:col w:w="3312" w:space="720"/>
            <w:col w:w="5328"/>
          </w:cols>
          <w:titlePg/>
          <w:docGrid w:linePitch="360"/>
        </w:sectPr>
      </w:pPr>
    </w:p>
    <w:p w:rsidRPr="00D74CEA" w:rsidR="00D74CEA" w:rsidP="00936E0E" w:rsidRDefault="00D74CEA" w14:paraId="1013DC14" w14:textId="2CCB9447"/>
    <w:p w:rsidR="00E56F2A" w:rsidRDefault="00E56F2A" w14:paraId="6D37FA98" w14:textId="77777777">
      <w:pPr>
        <w:spacing w:after="200" w:line="276" w:lineRule="auto"/>
        <w:rPr>
          <w:b/>
          <w:color w:val="4F81BD" w:themeColor="accent1"/>
          <w:sz w:val="24"/>
          <w:szCs w:val="28"/>
        </w:rPr>
      </w:pPr>
      <w:r>
        <w:br w:type="page"/>
      </w:r>
    </w:p>
    <w:p w:rsidR="00590156" w:rsidP="0020611E" w:rsidRDefault="00590156" w14:paraId="3D32427B" w14:textId="3CF28F20">
      <w:pPr>
        <w:pStyle w:val="Heading2"/>
        <w:keepNext/>
        <w:spacing w:before="100"/>
      </w:pPr>
      <w:bookmarkStart w:name="_Mobile_Punch_(Detailed" w:id="79"/>
      <w:bookmarkStart w:name="_Toc38621898" w:id="80"/>
      <w:bookmarkEnd w:id="79"/>
      <w:r>
        <w:lastRenderedPageBreak/>
        <w:t>Mobile Punch</w:t>
      </w:r>
      <w:bookmarkEnd w:id="77"/>
      <w:r w:rsidR="00250B1C">
        <w:t xml:space="preserve"> (Detailed Punch)</w:t>
      </w:r>
      <w:bookmarkEnd w:id="80"/>
    </w:p>
    <w:p w:rsidR="00590156" w:rsidP="003E4ADF" w:rsidRDefault="009645F0" w14:paraId="4C2D2D18" w14:textId="57B6A141">
      <w:pPr>
        <w:spacing w:after="120"/>
      </w:pPr>
      <w:r>
        <w:t xml:space="preserve">Use </w:t>
      </w:r>
      <w:r w:rsidRPr="005F67C2" w:rsidR="005F67C2">
        <w:rPr>
          <w:b/>
        </w:rPr>
        <w:t>Mobile Punch</w:t>
      </w:r>
      <w:r w:rsidR="005F67C2">
        <w:t xml:space="preserve"> to record your time with detailed options for choosing the punch type, assigning labor, adding notes, or entering quantities or dollar amounts through adjustments. </w:t>
      </w:r>
      <w:r w:rsidR="00E56F2A">
        <w:t xml:space="preserve">The </w:t>
      </w:r>
      <w:r w:rsidRPr="00E56F2A" w:rsidR="00E56F2A">
        <w:rPr>
          <w:b/>
        </w:rPr>
        <w:t>Mobile Punch</w:t>
      </w:r>
      <w:r w:rsidR="00E56F2A">
        <w:t xml:space="preserve"> option</w:t>
      </w:r>
      <w:r w:rsidR="00250B1C">
        <w:t xml:space="preserve">, also </w:t>
      </w:r>
      <w:r w:rsidR="005F67C2">
        <w:t>called Detailed Punch</w:t>
      </w:r>
      <w:r w:rsidR="00250B1C">
        <w:t xml:space="preserve">, </w:t>
      </w:r>
      <w:r w:rsidR="00E56F2A">
        <w:t xml:space="preserve">will be available on the </w:t>
      </w:r>
      <w:r w:rsidRPr="00E56F2A" w:rsidR="00E56F2A">
        <w:rPr>
          <w:b/>
        </w:rPr>
        <w:t>Time</w:t>
      </w:r>
      <w:r w:rsidR="00E56F2A">
        <w:t xml:space="preserve"> Menu if </w:t>
      </w:r>
      <w:r w:rsidRPr="00E56F2A" w:rsidR="00E56F2A">
        <w:rPr>
          <w:b/>
        </w:rPr>
        <w:t>Quick Punch</w:t>
      </w:r>
      <w:r w:rsidR="00E56F2A">
        <w:t xml:space="preserve"> is OFF in </w:t>
      </w:r>
      <w:r w:rsidRPr="00E56F2A" w:rsidR="00E56F2A">
        <w:rPr>
          <w:b/>
        </w:rPr>
        <w:t>Settings</w:t>
      </w:r>
      <w:r w:rsidR="00E56F2A">
        <w:t>. If your company needs you to punch for meals and breaks or enter labor details</w:t>
      </w:r>
      <w:r w:rsidR="005F67C2">
        <w:t xml:space="preserve"> or adjustments</w:t>
      </w:r>
      <w:r w:rsidR="00E56F2A">
        <w:t xml:space="preserve">, you </w:t>
      </w:r>
      <w:r w:rsidR="00786EF2">
        <w:t>may</w:t>
      </w:r>
      <w:r w:rsidR="00E56F2A">
        <w:t xml:space="preserve"> be required to use Mobile Punch.</w:t>
      </w:r>
    </w:p>
    <w:p w:rsidR="00BA6F05" w:rsidP="00590156" w:rsidRDefault="00BA6F05" w14:paraId="06C17909" w14:textId="77777777">
      <w:pPr>
        <w:spacing w:after="180"/>
        <w:sectPr w:rsidR="00BA6F05" w:rsidSect="00203E00">
          <w:type w:val="continuous"/>
          <w:pgSz w:w="12240" w:h="15840"/>
          <w:pgMar w:top="1440" w:right="1440" w:bottom="720" w:left="1440" w:header="720" w:footer="720" w:gutter="0"/>
          <w:cols w:space="720"/>
          <w:titlePg/>
          <w:docGrid w:linePitch="360"/>
        </w:sectPr>
      </w:pPr>
    </w:p>
    <w:p w:rsidR="00590156" w:rsidP="00590156" w:rsidRDefault="0014019F" w14:paraId="7C27C556" w14:textId="3865A4CE">
      <w:pPr>
        <w:spacing w:after="180"/>
      </w:pPr>
      <w:r>
        <w:rPr>
          <w:noProof/>
        </w:rPr>
        <w:drawing>
          <wp:inline distT="0" distB="0" distL="0" distR="0" wp14:anchorId="0C2611D1" wp14:editId="0343BDC2">
            <wp:extent cx="2065655" cy="3291840"/>
            <wp:effectExtent l="19050" t="19050" r="10795" b="2286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t="3492" b="6693"/>
                    <a:stretch/>
                  </pic:blipFill>
                  <pic:spPr bwMode="auto">
                    <a:xfrm>
                      <a:off x="0" y="0"/>
                      <a:ext cx="2066544" cy="3293257"/>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250B1C" w:rsidP="00250B1C" w:rsidRDefault="00250B1C" w14:paraId="041C63AC" w14:textId="25E2F09D">
      <w:pPr>
        <w:spacing w:after="180"/>
      </w:pPr>
      <w:r>
        <w:t xml:space="preserve">To access the </w:t>
      </w:r>
      <w:r>
        <w:rPr>
          <w:b/>
        </w:rPr>
        <w:t>Mobile Punch</w:t>
      </w:r>
      <w:r>
        <w:t xml:space="preserve"> screen, click </w:t>
      </w:r>
      <w:r>
        <w:rPr>
          <w:b/>
        </w:rPr>
        <w:t>Mobile Punch</w:t>
      </w:r>
      <w:r>
        <w:t xml:space="preserve"> on the </w:t>
      </w:r>
      <w:r w:rsidRPr="00250B1C">
        <w:rPr>
          <w:b/>
        </w:rPr>
        <w:t>Time Menu</w:t>
      </w:r>
      <w:r>
        <w:t>.</w:t>
      </w:r>
    </w:p>
    <w:p w:rsidR="003E4ADF" w:rsidP="00BA6F05" w:rsidRDefault="00BA6F05" w14:paraId="2F18C3EC" w14:textId="0D74A32A">
      <w:pPr>
        <w:pStyle w:val="ListParagraph"/>
        <w:ind w:left="0"/>
        <w:rPr>
          <w:i/>
        </w:rPr>
      </w:pPr>
      <w:r w:rsidRPr="00F8482F">
        <w:rPr>
          <w:b/>
          <w:i/>
        </w:rPr>
        <w:t>Note</w:t>
      </w:r>
      <w:r w:rsidR="00C441DF">
        <w:rPr>
          <w:b/>
          <w:i/>
        </w:rPr>
        <w:t>s</w:t>
      </w:r>
      <w:r w:rsidRPr="00F8482F">
        <w:rPr>
          <w:b/>
          <w:i/>
        </w:rPr>
        <w:t>:</w:t>
      </w:r>
      <w:r w:rsidRPr="00F8482F">
        <w:rPr>
          <w:i/>
        </w:rPr>
        <w:t xml:space="preserve"> </w:t>
      </w:r>
      <w:r>
        <w:rPr>
          <w:i/>
        </w:rPr>
        <w:t xml:space="preserve">Labor Group </w:t>
      </w:r>
      <w:r w:rsidRPr="00F8482F">
        <w:rPr>
          <w:i/>
        </w:rPr>
        <w:t>option</w:t>
      </w:r>
      <w:r>
        <w:rPr>
          <w:i/>
        </w:rPr>
        <w:t>s</w:t>
      </w:r>
      <w:r w:rsidRPr="00F8482F">
        <w:rPr>
          <w:i/>
        </w:rPr>
        <w:t xml:space="preserve"> will only be </w:t>
      </w:r>
      <w:r>
        <w:rPr>
          <w:i/>
        </w:rPr>
        <w:t xml:space="preserve">available </w:t>
      </w:r>
      <w:r w:rsidRPr="00F8482F">
        <w:rPr>
          <w:i/>
        </w:rPr>
        <w:t xml:space="preserve">if your company uses labor groups and you have enabled </w:t>
      </w:r>
      <w:r>
        <w:rPr>
          <w:i/>
        </w:rPr>
        <w:t>them</w:t>
      </w:r>
      <w:r w:rsidRPr="00F8482F">
        <w:rPr>
          <w:i/>
        </w:rPr>
        <w:t xml:space="preserve"> in </w:t>
      </w:r>
      <w:hyperlink w:history="1" w:anchor="_Settings_1">
        <w:r w:rsidRPr="00452BE4">
          <w:rPr>
            <w:rStyle w:val="Hyperlink"/>
            <w:b/>
            <w:i/>
          </w:rPr>
          <w:t>Settings</w:t>
        </w:r>
      </w:hyperlink>
      <w:r w:rsidRPr="00F8482F">
        <w:rPr>
          <w:i/>
        </w:rPr>
        <w:t>.</w:t>
      </w:r>
      <w:r>
        <w:rPr>
          <w:i/>
        </w:rPr>
        <w:t xml:space="preserve"> The labor group titles will reflect what your company has defined as labor groups 1, 2, </w:t>
      </w:r>
      <w:r w:rsidR="00C441DF">
        <w:rPr>
          <w:i/>
        </w:rPr>
        <w:t xml:space="preserve">&amp; </w:t>
      </w:r>
      <w:r>
        <w:rPr>
          <w:i/>
        </w:rPr>
        <w:t>3.</w:t>
      </w:r>
    </w:p>
    <w:p w:rsidR="003E4ADF" w:rsidP="00BA6F05" w:rsidRDefault="003E4ADF" w14:paraId="74DE7502" w14:textId="77777777">
      <w:pPr>
        <w:pStyle w:val="ListParagraph"/>
        <w:ind w:left="0"/>
        <w:rPr>
          <w:i/>
        </w:rPr>
      </w:pPr>
    </w:p>
    <w:p w:rsidR="00C441DF" w:rsidP="00BA6F05" w:rsidRDefault="00C441DF" w14:paraId="6FDDDC73" w14:textId="261CC4CD">
      <w:pPr>
        <w:pStyle w:val="ListParagraph"/>
        <w:ind w:left="0"/>
        <w:rPr>
          <w:i/>
        </w:rPr>
      </w:pPr>
      <w:r w:rsidRPr="00C441DF">
        <w:rPr>
          <w:i/>
        </w:rPr>
        <w:t xml:space="preserve">If </w:t>
      </w:r>
      <w:r w:rsidRPr="00C441DF">
        <w:rPr>
          <w:b/>
          <w:i/>
        </w:rPr>
        <w:t>Automatically Refresh Labor group</w:t>
      </w:r>
      <w:r w:rsidRPr="00C441DF">
        <w:rPr>
          <w:i/>
        </w:rPr>
        <w:t xml:space="preserve">s is ON in </w:t>
      </w:r>
      <w:hyperlink w:history="1" w:anchor="_Settings_1">
        <w:r w:rsidRPr="00452BE4">
          <w:rPr>
            <w:rStyle w:val="Hyperlink"/>
            <w:b/>
            <w:i/>
          </w:rPr>
          <w:t>Settings</w:t>
        </w:r>
      </w:hyperlink>
      <w:r w:rsidRPr="00C441DF">
        <w:rPr>
          <w:i/>
        </w:rPr>
        <w:t xml:space="preserve">, </w:t>
      </w:r>
      <w:r>
        <w:rPr>
          <w:i/>
        </w:rPr>
        <w:t>the Refresh option will be grayed out here since labor groups</w:t>
      </w:r>
      <w:r w:rsidRPr="00C441DF">
        <w:rPr>
          <w:i/>
        </w:rPr>
        <w:t xml:space="preserve"> will update automatically when you log</w:t>
      </w:r>
      <w:r>
        <w:rPr>
          <w:i/>
        </w:rPr>
        <w:t xml:space="preserve"> </w:t>
      </w:r>
      <w:r w:rsidRPr="00C441DF">
        <w:rPr>
          <w:i/>
        </w:rPr>
        <w:t>in.</w:t>
      </w:r>
    </w:p>
    <w:p w:rsidR="00043BF2" w:rsidP="00C441DF" w:rsidRDefault="003F5D5F" w14:paraId="57F8228C" w14:textId="6387BA95">
      <w:pPr>
        <w:pStyle w:val="ListParagraph"/>
        <w:keepNext/>
        <w:numPr>
          <w:ilvl w:val="0"/>
          <w:numId w:val="40"/>
        </w:numPr>
        <w:spacing w:after="0"/>
      </w:pPr>
      <w:r w:rsidRPr="00DB105A">
        <w:rPr>
          <w:b/>
        </w:rPr>
        <w:t>Punch Type</w:t>
      </w:r>
      <w:r w:rsidR="0014019F">
        <w:t xml:space="preserve"> – Determines if the time worked </w:t>
      </w:r>
      <w:r w:rsidR="00807594">
        <w:t xml:space="preserve">is </w:t>
      </w:r>
      <w:r w:rsidR="0014019F">
        <w:t>hours, meal, or break.</w:t>
      </w:r>
    </w:p>
    <w:p w:rsidR="00E32D99" w:rsidP="00C441DF" w:rsidRDefault="00C441DF" w14:paraId="281CD967" w14:textId="741962AE">
      <w:pPr>
        <w:pStyle w:val="ListParagraph"/>
        <w:keepNext/>
        <w:spacing w:after="0"/>
      </w:pPr>
      <w:r>
        <w:rPr>
          <w:noProof/>
        </w:rPr>
        <w:drawing>
          <wp:inline distT="0" distB="0" distL="0" distR="0" wp14:anchorId="0CEBA9D2" wp14:editId="7829F8C1">
            <wp:extent cx="1325880" cy="621792"/>
            <wp:effectExtent l="19050" t="19050" r="26670" b="2603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Mobile Punch Punch Type highlighted.png"/>
                    <pic:cNvPicPr/>
                  </pic:nvPicPr>
                  <pic:blipFill rotWithShape="1">
                    <a:blip r:embed="rId69"/>
                    <a:srcRect l="2718" t="25373" b="48947"/>
                    <a:stretch/>
                  </pic:blipFill>
                  <pic:spPr bwMode="auto">
                    <a:xfrm>
                      <a:off x="0" y="0"/>
                      <a:ext cx="1325880" cy="621792"/>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rsidR="00043BF2" w:rsidP="00C441DF" w:rsidRDefault="00043BF2" w14:paraId="3669F651" w14:textId="5F4DDE98">
      <w:pPr>
        <w:pStyle w:val="ListParagraph"/>
        <w:keepNext/>
        <w:numPr>
          <w:ilvl w:val="1"/>
          <w:numId w:val="40"/>
        </w:numPr>
        <w:ind w:left="936" w:hanging="216"/>
      </w:pPr>
      <w:r>
        <w:t xml:space="preserve">Use </w:t>
      </w:r>
      <w:r w:rsidRPr="00F8482F">
        <w:rPr>
          <w:b/>
        </w:rPr>
        <w:t>Normal</w:t>
      </w:r>
      <w:r>
        <w:t xml:space="preserve"> for worked time</w:t>
      </w:r>
    </w:p>
    <w:p w:rsidR="00043BF2" w:rsidP="00C441DF" w:rsidRDefault="00043BF2" w14:paraId="1A1B4EFB" w14:textId="48E753B4">
      <w:pPr>
        <w:pStyle w:val="ListParagraph"/>
        <w:keepNext/>
        <w:numPr>
          <w:ilvl w:val="1"/>
          <w:numId w:val="40"/>
        </w:numPr>
        <w:ind w:left="936" w:hanging="216"/>
      </w:pPr>
      <w:r>
        <w:t xml:space="preserve">Select </w:t>
      </w:r>
      <w:r w:rsidRPr="00F8482F">
        <w:rPr>
          <w:b/>
        </w:rPr>
        <w:t>Meal</w:t>
      </w:r>
      <w:r w:rsidRPr="00043BF2">
        <w:t xml:space="preserve"> </w:t>
      </w:r>
      <w:r>
        <w:t>if you are punching out or coming back from a meal</w:t>
      </w:r>
    </w:p>
    <w:p w:rsidR="00043BF2" w:rsidP="00043BF2" w:rsidRDefault="00043BF2" w14:paraId="24B1A696" w14:textId="6BD12E09">
      <w:pPr>
        <w:pStyle w:val="ListParagraph"/>
        <w:numPr>
          <w:ilvl w:val="1"/>
          <w:numId w:val="40"/>
        </w:numPr>
        <w:ind w:left="936" w:hanging="216"/>
      </w:pPr>
      <w:r>
        <w:t xml:space="preserve">Use </w:t>
      </w:r>
      <w:r w:rsidRPr="00F8482F">
        <w:rPr>
          <w:b/>
        </w:rPr>
        <w:t>Break</w:t>
      </w:r>
      <w:r>
        <w:t xml:space="preserve"> if you are punching out or coming back from a break</w:t>
      </w:r>
    </w:p>
    <w:p w:rsidR="00043BF2" w:rsidP="003F5D5F" w:rsidRDefault="003F5D5F" w14:paraId="49BC4DC4" w14:textId="75CD0408">
      <w:pPr>
        <w:pStyle w:val="ListParagraph"/>
        <w:numPr>
          <w:ilvl w:val="0"/>
          <w:numId w:val="40"/>
        </w:numPr>
      </w:pPr>
      <w:r w:rsidRPr="00F8482F">
        <w:rPr>
          <w:b/>
        </w:rPr>
        <w:t>Punch Mode</w:t>
      </w:r>
      <w:r w:rsidR="0014019F">
        <w:t xml:space="preserve"> – Controls how </w:t>
      </w:r>
      <w:r w:rsidR="00F8482F">
        <w:t>In and Out punches are paired to create a block of time.</w:t>
      </w:r>
    </w:p>
    <w:p w:rsidR="00E32D99" w:rsidP="00E32D99" w:rsidRDefault="003E4ADF" w14:paraId="55209FEA" w14:textId="2BEA340C">
      <w:pPr>
        <w:pStyle w:val="ListParagraph"/>
      </w:pPr>
      <w:r>
        <w:rPr>
          <w:noProof/>
        </w:rPr>
        <w:drawing>
          <wp:inline distT="0" distB="0" distL="0" distR="0" wp14:anchorId="52DB7D9C" wp14:editId="7D390609">
            <wp:extent cx="1344168" cy="777240"/>
            <wp:effectExtent l="19050" t="19050" r="27940" b="2286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Mobile Punch Punch Mode highlighted.png"/>
                    <pic:cNvPicPr/>
                  </pic:nvPicPr>
                  <pic:blipFill rotWithShape="1">
                    <a:blip r:embed="rId70"/>
                    <a:srcRect l="1812" t="31590" b="36362"/>
                    <a:stretch/>
                  </pic:blipFill>
                  <pic:spPr bwMode="auto">
                    <a:xfrm>
                      <a:off x="0" y="0"/>
                      <a:ext cx="1344168" cy="777240"/>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43BF2" w:rsidP="00043BF2" w:rsidRDefault="00F8482F" w14:paraId="33F489A3" w14:textId="6F00C20D">
      <w:pPr>
        <w:pStyle w:val="ListParagraph"/>
        <w:numPr>
          <w:ilvl w:val="1"/>
          <w:numId w:val="40"/>
        </w:numPr>
        <w:ind w:left="936" w:hanging="216"/>
      </w:pPr>
      <w:r w:rsidRPr="00F8482F">
        <w:rPr>
          <w:b/>
        </w:rPr>
        <w:t>Auto</w:t>
      </w:r>
      <w:r>
        <w:t xml:space="preserve"> automatically pair</w:t>
      </w:r>
      <w:r w:rsidR="00C441DF">
        <w:t>s</w:t>
      </w:r>
      <w:r>
        <w:t xml:space="preserve"> your punches based on your company rules.</w:t>
      </w:r>
    </w:p>
    <w:p w:rsidR="00043BF2" w:rsidP="00043BF2" w:rsidRDefault="00043BF2" w14:paraId="435B8D02" w14:textId="03C50004">
      <w:pPr>
        <w:pStyle w:val="ListParagraph"/>
        <w:numPr>
          <w:ilvl w:val="1"/>
          <w:numId w:val="40"/>
        </w:numPr>
        <w:ind w:left="936" w:hanging="216"/>
      </w:pPr>
      <w:r w:rsidRPr="00043BF2">
        <w:t xml:space="preserve">Use </w:t>
      </w:r>
      <w:r w:rsidRPr="00043BF2">
        <w:rPr>
          <w:b/>
        </w:rPr>
        <w:t>In</w:t>
      </w:r>
      <w:r>
        <w:t xml:space="preserve"> </w:t>
      </w:r>
      <w:r w:rsidR="00F8482F">
        <w:t>when you are arriving at work or return</w:t>
      </w:r>
      <w:r>
        <w:t>ing</w:t>
      </w:r>
      <w:r w:rsidR="00F8482F">
        <w:t xml:space="preserve"> from a meal or break</w:t>
      </w:r>
    </w:p>
    <w:p w:rsidR="00043BF2" w:rsidP="00043BF2" w:rsidRDefault="00043BF2" w14:paraId="03C3B66B" w14:textId="77777777">
      <w:pPr>
        <w:pStyle w:val="ListParagraph"/>
        <w:numPr>
          <w:ilvl w:val="1"/>
          <w:numId w:val="40"/>
        </w:numPr>
        <w:ind w:left="936" w:hanging="216"/>
      </w:pPr>
      <w:r>
        <w:t xml:space="preserve">Use </w:t>
      </w:r>
      <w:r w:rsidRPr="00F8482F" w:rsidR="00F8482F">
        <w:rPr>
          <w:b/>
        </w:rPr>
        <w:t>Out</w:t>
      </w:r>
      <w:r w:rsidR="00F8482F">
        <w:t xml:space="preserve"> when you leave at the end of the day or at the start of a meal or break period.</w:t>
      </w:r>
    </w:p>
    <w:p w:rsidR="003F5D5F" w:rsidP="00043BF2" w:rsidRDefault="00F8482F" w14:paraId="2CB7DF10" w14:textId="12C79617">
      <w:pPr>
        <w:pStyle w:val="ListParagraph"/>
        <w:numPr>
          <w:ilvl w:val="1"/>
          <w:numId w:val="40"/>
        </w:numPr>
        <w:ind w:left="936" w:hanging="216"/>
      </w:pPr>
      <w:r w:rsidRPr="00F8482F">
        <w:rPr>
          <w:b/>
        </w:rPr>
        <w:t>Transfer</w:t>
      </w:r>
      <w:r>
        <w:t xml:space="preserve"> </w:t>
      </w:r>
      <w:r w:rsidR="00043BF2">
        <w:t xml:space="preserve">keeps you punched in </w:t>
      </w:r>
      <w:r>
        <w:t xml:space="preserve">but </w:t>
      </w:r>
      <w:r w:rsidR="00043BF2">
        <w:t xml:space="preserve">allows you to change </w:t>
      </w:r>
      <w:r>
        <w:t>labor group</w:t>
      </w:r>
      <w:r w:rsidR="00043BF2">
        <w:t>s</w:t>
      </w:r>
      <w:r>
        <w:t>.</w:t>
      </w:r>
    </w:p>
    <w:p w:rsidR="003E4ADF" w:rsidP="003E4ADF" w:rsidRDefault="003E4ADF" w14:paraId="09ED0924" w14:textId="77777777">
      <w:pPr>
        <w:spacing w:after="0"/>
      </w:pPr>
      <w:r w:rsidRPr="003E4ADF">
        <w:rPr>
          <w:b/>
        </w:rPr>
        <w:t>Labor Groups</w:t>
      </w:r>
      <w:r w:rsidRPr="003E4ADF">
        <w:t xml:space="preserve"> indicate the work you are doing.</w:t>
      </w:r>
    </w:p>
    <w:p w:rsidR="003F5D5F" w:rsidP="003F5D5F" w:rsidRDefault="003F5D5F" w14:paraId="608E6EF2" w14:textId="658460B3">
      <w:pPr>
        <w:pStyle w:val="ListParagraph"/>
        <w:numPr>
          <w:ilvl w:val="0"/>
          <w:numId w:val="40"/>
        </w:numPr>
      </w:pPr>
      <w:r w:rsidRPr="00F8482F">
        <w:rPr>
          <w:b/>
        </w:rPr>
        <w:t>Labor Group 1</w:t>
      </w:r>
      <w:r w:rsidR="00F8482F">
        <w:t xml:space="preserve"> – </w:t>
      </w:r>
      <w:r w:rsidR="003E4ADF">
        <w:t xml:space="preserve">Choose the </w:t>
      </w:r>
      <w:r w:rsidR="00F8482F">
        <w:t>labor group 1 value</w:t>
      </w:r>
    </w:p>
    <w:p w:rsidR="00F8482F" w:rsidP="00F8482F" w:rsidRDefault="00F8482F" w14:paraId="00DC23E9" w14:textId="3600BA4B">
      <w:pPr>
        <w:pStyle w:val="ListParagraph"/>
        <w:numPr>
          <w:ilvl w:val="0"/>
          <w:numId w:val="40"/>
        </w:numPr>
      </w:pPr>
      <w:r w:rsidRPr="00F8482F">
        <w:rPr>
          <w:b/>
        </w:rPr>
        <w:t xml:space="preserve">Labor Group </w:t>
      </w:r>
      <w:r>
        <w:rPr>
          <w:b/>
        </w:rPr>
        <w:t>2</w:t>
      </w:r>
      <w:r>
        <w:t xml:space="preserve"> – </w:t>
      </w:r>
      <w:r w:rsidR="003E4ADF">
        <w:t xml:space="preserve">Choose the </w:t>
      </w:r>
      <w:r>
        <w:t>labor group 2</w:t>
      </w:r>
      <w:r w:rsidR="003E4ADF">
        <w:t xml:space="preserve"> value</w:t>
      </w:r>
    </w:p>
    <w:p w:rsidR="00F8482F" w:rsidP="00F839AC" w:rsidRDefault="00F8482F" w14:paraId="7CFB8D28" w14:textId="23E55EF2">
      <w:pPr>
        <w:pStyle w:val="ListParagraph"/>
        <w:numPr>
          <w:ilvl w:val="0"/>
          <w:numId w:val="40"/>
        </w:numPr>
        <w:spacing w:after="120"/>
        <w:contextualSpacing w:val="0"/>
      </w:pPr>
      <w:r w:rsidRPr="00F8482F">
        <w:rPr>
          <w:b/>
        </w:rPr>
        <w:t xml:space="preserve">Labor Group </w:t>
      </w:r>
      <w:r>
        <w:rPr>
          <w:b/>
        </w:rPr>
        <w:t>3</w:t>
      </w:r>
      <w:r>
        <w:t xml:space="preserve"> – </w:t>
      </w:r>
      <w:r w:rsidR="003E4ADF">
        <w:t>Choose</w:t>
      </w:r>
      <w:r>
        <w:t xml:space="preserve"> </w:t>
      </w:r>
      <w:r w:rsidR="003E4ADF">
        <w:t xml:space="preserve">the </w:t>
      </w:r>
      <w:r>
        <w:t>labor group 3 value</w:t>
      </w:r>
    </w:p>
    <w:p w:rsidR="003F5D5F" w:rsidP="003F5D5F" w:rsidRDefault="003F5D5F" w14:paraId="160C3F1F" w14:textId="739671AE">
      <w:pPr>
        <w:pStyle w:val="ListParagraph"/>
        <w:numPr>
          <w:ilvl w:val="0"/>
          <w:numId w:val="40"/>
        </w:numPr>
      </w:pPr>
      <w:r w:rsidRPr="00F8482F">
        <w:rPr>
          <w:b/>
        </w:rPr>
        <w:t>Adjustment</w:t>
      </w:r>
      <w:r w:rsidR="00F8482F">
        <w:t xml:space="preserve"> – If your company has defined a quantity field, enter the quantity here.</w:t>
      </w:r>
    </w:p>
    <w:p w:rsidR="003F5D5F" w:rsidP="003F5D5F" w:rsidRDefault="003F5D5F" w14:paraId="0BA86B0E" w14:textId="4D745413">
      <w:pPr>
        <w:pStyle w:val="ListParagraph"/>
        <w:numPr>
          <w:ilvl w:val="0"/>
          <w:numId w:val="40"/>
        </w:numPr>
      </w:pPr>
      <w:r w:rsidRPr="00BA6F05">
        <w:rPr>
          <w:b/>
        </w:rPr>
        <w:t>Notes</w:t>
      </w:r>
      <w:r w:rsidR="00BA6F05">
        <w:t xml:space="preserve"> – </w:t>
      </w:r>
      <w:r w:rsidR="00043BF2">
        <w:t>Type a note to explain your punch</w:t>
      </w:r>
    </w:p>
    <w:p w:rsidR="003F5D5F" w:rsidP="003F5D5F" w:rsidRDefault="0014019F" w14:paraId="313B267D" w14:textId="6B7C3B03">
      <w:pPr>
        <w:pStyle w:val="ListParagraph"/>
        <w:numPr>
          <w:ilvl w:val="0"/>
          <w:numId w:val="40"/>
        </w:numPr>
      </w:pPr>
      <w:r w:rsidRPr="00BA6F05">
        <w:rPr>
          <w:b/>
        </w:rPr>
        <w:t>Refresh Labor Groups Data</w:t>
      </w:r>
      <w:r w:rsidR="00BA6F05">
        <w:t xml:space="preserve"> – To update labor group values, </w:t>
      </w:r>
      <w:r w:rsidR="007558C3">
        <w:t>tap</w:t>
      </w:r>
      <w:r w:rsidR="00BA6F05">
        <w:t xml:space="preserve"> this button.</w:t>
      </w:r>
    </w:p>
    <w:p w:rsidR="0014019F" w:rsidP="00C441DF" w:rsidRDefault="0014019F" w14:paraId="10788D04" w14:textId="0EFB0ADC">
      <w:pPr>
        <w:pStyle w:val="ListParagraph"/>
        <w:numPr>
          <w:ilvl w:val="0"/>
          <w:numId w:val="40"/>
        </w:numPr>
        <w:spacing w:after="120"/>
      </w:pPr>
      <w:r w:rsidRPr="00BA6F05">
        <w:rPr>
          <w:b/>
        </w:rPr>
        <w:t>Save Punch</w:t>
      </w:r>
      <w:r w:rsidR="00BA6F05">
        <w:t xml:space="preserve"> – Once you have confirmed the information is correct, </w:t>
      </w:r>
      <w:r w:rsidR="007558C3">
        <w:t>tap</w:t>
      </w:r>
      <w:r w:rsidR="00BA6F05">
        <w:t xml:space="preserve"> this button to submit your punch.</w:t>
      </w:r>
      <w:r w:rsidR="003E4ADF">
        <w:t xml:space="preserve"> If Location Services are enabled on your device, your GPS coordinates will be recorded when you save.</w:t>
      </w:r>
    </w:p>
    <w:p w:rsidR="00BA6F05" w:rsidP="00590156" w:rsidRDefault="00BA6F05" w14:paraId="714002EF" w14:textId="77777777">
      <w:pPr>
        <w:spacing w:after="180"/>
        <w:sectPr w:rsidR="00BA6F05" w:rsidSect="00BA6F05">
          <w:type w:val="continuous"/>
          <w:pgSz w:w="12240" w:h="15840"/>
          <w:pgMar w:top="1440" w:right="1440" w:bottom="720" w:left="1440" w:header="720" w:footer="720" w:gutter="0"/>
          <w:cols w:equalWidth="0" w:space="720" w:num="2">
            <w:col w:w="3312" w:space="720"/>
            <w:col w:w="5328"/>
          </w:cols>
          <w:titlePg/>
          <w:docGrid w:linePitch="360"/>
        </w:sectPr>
      </w:pPr>
    </w:p>
    <w:p w:rsidR="000C3A31" w:rsidP="000C3A31" w:rsidRDefault="00704588" w14:paraId="5FABC8E3" w14:textId="0A6794F3">
      <w:pPr>
        <w:pStyle w:val="Heading2"/>
        <w:spacing w:before="100"/>
      </w:pPr>
      <w:bookmarkStart w:name="_Punch_Now_(Quick" w:id="81"/>
      <w:bookmarkStart w:name="_Toc38621899" w:id="82"/>
      <w:bookmarkEnd w:id="81"/>
      <w:r>
        <w:lastRenderedPageBreak/>
        <w:t>Punch Now (Quick Punch)</w:t>
      </w:r>
      <w:bookmarkEnd w:id="82"/>
    </w:p>
    <w:p w:rsidR="00C34B9A" w:rsidP="00C34B9A" w:rsidRDefault="000C3A31" w14:paraId="2E7FA693" w14:textId="05C2CD1A">
      <w:pPr>
        <w:spacing w:after="180"/>
      </w:pPr>
      <w:r>
        <w:t xml:space="preserve">Use </w:t>
      </w:r>
      <w:r w:rsidRPr="00250B1C" w:rsidR="00250B1C">
        <w:rPr>
          <w:b/>
        </w:rPr>
        <w:t>Punch Now</w:t>
      </w:r>
      <w:r w:rsidR="00250B1C">
        <w:t xml:space="preserve"> to quickly record your time </w:t>
      </w:r>
      <w:r w:rsidR="007642A1">
        <w:t>with</w:t>
      </w:r>
      <w:r w:rsidR="00C126C8">
        <w:t xml:space="preserve"> </w:t>
      </w:r>
      <w:r w:rsidR="007642A1">
        <w:t xml:space="preserve">just </w:t>
      </w:r>
      <w:r w:rsidR="00C126C8">
        <w:t>two taps</w:t>
      </w:r>
      <w:r w:rsidR="00250B1C">
        <w:t xml:space="preserve">. </w:t>
      </w:r>
      <w:r w:rsidRPr="00250B1C" w:rsidR="00250B1C">
        <w:rPr>
          <w:b/>
        </w:rPr>
        <w:t>Punch Now</w:t>
      </w:r>
      <w:r w:rsidR="00C34B9A">
        <w:rPr>
          <w:b/>
        </w:rPr>
        <w:t xml:space="preserve"> </w:t>
      </w:r>
      <w:r w:rsidR="00250B1C">
        <w:t>captures the time</w:t>
      </w:r>
      <w:r w:rsidR="00C126C8">
        <w:t xml:space="preserve"> on your device</w:t>
      </w:r>
      <w:r w:rsidR="00250B1C">
        <w:t xml:space="preserve"> and </w:t>
      </w:r>
      <w:r w:rsidR="00C126C8">
        <w:t>uses</w:t>
      </w:r>
      <w:r w:rsidR="00250B1C">
        <w:t xml:space="preserve"> </w:t>
      </w:r>
      <w:r w:rsidR="00C126C8">
        <w:t xml:space="preserve">company-defined </w:t>
      </w:r>
      <w:r w:rsidR="00250B1C">
        <w:t xml:space="preserve">settings </w:t>
      </w:r>
      <w:r w:rsidR="00C126C8">
        <w:t xml:space="preserve">to automatically determine </w:t>
      </w:r>
      <w:r w:rsidR="00250B1C">
        <w:t>punch type and labor details.</w:t>
      </w:r>
      <w:r w:rsidR="00C34B9A">
        <w:t xml:space="preserve"> The </w:t>
      </w:r>
      <w:r w:rsidR="00C34B9A">
        <w:rPr>
          <w:b/>
        </w:rPr>
        <w:t>Punch Now</w:t>
      </w:r>
      <w:r w:rsidR="00C34B9A">
        <w:t xml:space="preserve"> option, also called Quick Punch, will be available on the </w:t>
      </w:r>
      <w:r w:rsidRPr="00E56F2A" w:rsidR="00C34B9A">
        <w:rPr>
          <w:b/>
        </w:rPr>
        <w:t>Time</w:t>
      </w:r>
      <w:r w:rsidR="00C34B9A">
        <w:t xml:space="preserve"> Menu if </w:t>
      </w:r>
      <w:r w:rsidRPr="00E56F2A" w:rsidR="00C34B9A">
        <w:rPr>
          <w:b/>
        </w:rPr>
        <w:t>Quick Punch</w:t>
      </w:r>
      <w:r w:rsidR="00C34B9A">
        <w:t xml:space="preserve"> is ON in </w:t>
      </w:r>
      <w:r w:rsidRPr="00E56F2A" w:rsidR="00C34B9A">
        <w:rPr>
          <w:b/>
        </w:rPr>
        <w:t>Settings</w:t>
      </w:r>
      <w:r w:rsidR="00C34B9A">
        <w:t xml:space="preserve">. If your company </w:t>
      </w:r>
      <w:r w:rsidR="00786EF2">
        <w:t xml:space="preserve">wants to use </w:t>
      </w:r>
      <w:r w:rsidR="000E0F26">
        <w:t xml:space="preserve">automatic </w:t>
      </w:r>
      <w:r w:rsidR="00786EF2">
        <w:t xml:space="preserve">settings to determine punch types and labor, </w:t>
      </w:r>
      <w:r w:rsidR="00C34B9A">
        <w:t xml:space="preserve">you </w:t>
      </w:r>
      <w:r w:rsidR="00786EF2">
        <w:t>may</w:t>
      </w:r>
      <w:r w:rsidR="00C34B9A">
        <w:t xml:space="preserve"> be required to use </w:t>
      </w:r>
      <w:r w:rsidR="00786EF2">
        <w:t>Punch Now</w:t>
      </w:r>
      <w:r w:rsidR="00C34B9A">
        <w:t>.</w:t>
      </w:r>
    </w:p>
    <w:p w:rsidR="00A50350" w:rsidP="000C3A31" w:rsidRDefault="00A50350" w14:paraId="23BF2F03" w14:textId="77777777">
      <w:pPr>
        <w:spacing w:after="180"/>
        <w:sectPr w:rsidR="00A50350" w:rsidSect="00203E00">
          <w:type w:val="continuous"/>
          <w:pgSz w:w="12240" w:h="15840"/>
          <w:pgMar w:top="1440" w:right="1440" w:bottom="720" w:left="1440" w:header="720" w:footer="720" w:gutter="0"/>
          <w:cols w:space="720"/>
          <w:titlePg/>
          <w:docGrid w:linePitch="360"/>
        </w:sectPr>
      </w:pPr>
    </w:p>
    <w:p w:rsidRPr="00C126C8" w:rsidR="000C3A31" w:rsidP="000C3A31" w:rsidRDefault="000E0F26" w14:paraId="5C4691B1" w14:textId="0EA32495">
      <w:pPr>
        <w:spacing w:after="180"/>
      </w:pPr>
      <w:r>
        <w:rPr>
          <w:noProof/>
        </w:rPr>
        <w:drawing>
          <wp:inline distT="0" distB="0" distL="0" distR="0" wp14:anchorId="3B57389F" wp14:editId="64597D0A">
            <wp:extent cx="1645920" cy="2834640"/>
            <wp:effectExtent l="19050" t="19050" r="11430" b="2286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Time Menu Punch Now highlighted.png"/>
                    <pic:cNvPicPr/>
                  </pic:nvPicPr>
                  <pic:blipFill rotWithShape="1">
                    <a:blip r:embed="rId71"/>
                    <a:srcRect l="-1" t="4077" r="20280" b="18545"/>
                    <a:stretch/>
                  </pic:blipFill>
                  <pic:spPr bwMode="auto">
                    <a:xfrm>
                      <a:off x="0" y="0"/>
                      <a:ext cx="1647453" cy="2837281"/>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C126C8" w:rsidP="00A50350" w:rsidRDefault="00C126C8" w14:paraId="50586BBD" w14:textId="69B60DA9">
      <w:pPr>
        <w:spacing w:after="0"/>
      </w:pPr>
      <w:r w:rsidRPr="003F5D5F">
        <w:rPr>
          <w:b/>
        </w:rPr>
        <w:t>Punch</w:t>
      </w:r>
      <w:r>
        <w:rPr>
          <w:b/>
        </w:rPr>
        <w:t xml:space="preserve"> Now</w:t>
      </w:r>
      <w:r>
        <w:t xml:space="preserve"> captures the current time </w:t>
      </w:r>
      <w:r w:rsidR="000E0F26">
        <w:t xml:space="preserve">on your device </w:t>
      </w:r>
      <w:r>
        <w:t xml:space="preserve">and quickly records a punch. </w:t>
      </w:r>
      <w:r w:rsidR="000E0F26">
        <w:t xml:space="preserve">If Location Services are enabled, your GPS coordinates will also be saved. </w:t>
      </w:r>
      <w:r>
        <w:t xml:space="preserve">Your company settings determine the punch type, mode, and labor details </w:t>
      </w:r>
      <w:r w:rsidR="000E0F26">
        <w:t>automatically when you use Punch Now</w:t>
      </w:r>
      <w:r>
        <w:t>.</w:t>
      </w:r>
    </w:p>
    <w:p w:rsidR="00A50350" w:rsidP="00A50350" w:rsidRDefault="00A50350" w14:paraId="0836ED81" w14:textId="0CFA1E80">
      <w:pPr>
        <w:spacing w:after="0"/>
      </w:pPr>
    </w:p>
    <w:p w:rsidRPr="00A50350" w:rsidR="00A50350" w:rsidP="00A50350" w:rsidRDefault="00A50350" w14:paraId="69840CB5" w14:textId="325E0585">
      <w:pPr>
        <w:pStyle w:val="ListParagraph"/>
        <w:ind w:left="0"/>
        <w:rPr>
          <w:i/>
        </w:rPr>
      </w:pPr>
      <w:r w:rsidRPr="00A50350">
        <w:rPr>
          <w:b/>
          <w:i/>
        </w:rPr>
        <w:t>Note:</w:t>
      </w:r>
      <w:r w:rsidRPr="00A50350">
        <w:rPr>
          <w:i/>
        </w:rPr>
        <w:t xml:space="preserve"> Punch Now will always display Normal and Auto for the Punch Mode and Punch Type</w:t>
      </w:r>
      <w:r>
        <w:rPr>
          <w:i/>
        </w:rPr>
        <w:t xml:space="preserve"> on the </w:t>
      </w:r>
      <w:r w:rsidRPr="00A50350">
        <w:rPr>
          <w:b/>
          <w:i/>
        </w:rPr>
        <w:t>Mobile Punch Saved</w:t>
      </w:r>
      <w:r>
        <w:rPr>
          <w:i/>
        </w:rPr>
        <w:t xml:space="preserve"> confirmation screen</w:t>
      </w:r>
      <w:r w:rsidRPr="00A50350">
        <w:rPr>
          <w:i/>
        </w:rPr>
        <w:t xml:space="preserve">. Punches will be </w:t>
      </w:r>
      <w:r>
        <w:rPr>
          <w:i/>
        </w:rPr>
        <w:t>re</w:t>
      </w:r>
      <w:r w:rsidRPr="00A50350">
        <w:rPr>
          <w:i/>
        </w:rPr>
        <w:t xml:space="preserve">categorized as Meal or Break in the Time Card </w:t>
      </w:r>
      <w:r>
        <w:rPr>
          <w:i/>
        </w:rPr>
        <w:t>once</w:t>
      </w:r>
      <w:r w:rsidRPr="00A50350">
        <w:rPr>
          <w:i/>
        </w:rPr>
        <w:t xml:space="preserve"> they are sent to iSolved.</w:t>
      </w:r>
    </w:p>
    <w:p w:rsidRPr="000E0F26" w:rsidR="000E0F26" w:rsidP="00A50350" w:rsidRDefault="00A50350" w14:paraId="76E98E73" w14:textId="7C7E7179">
      <w:pPr>
        <w:pStyle w:val="ListParagraph"/>
        <w:numPr>
          <w:ilvl w:val="0"/>
          <w:numId w:val="42"/>
        </w:numPr>
      </w:pPr>
      <w:r>
        <w:br w:type="column"/>
      </w:r>
      <w:r w:rsidR="000E0F26">
        <w:t xml:space="preserve">Tap </w:t>
      </w:r>
      <w:r w:rsidRPr="00A50350" w:rsidR="00C126C8">
        <w:rPr>
          <w:b/>
        </w:rPr>
        <w:t>Punch Now</w:t>
      </w:r>
      <w:r w:rsidR="000E0F26">
        <w:t xml:space="preserve"> on the Time Menu</w:t>
      </w:r>
    </w:p>
    <w:p w:rsidR="000E0F26" w:rsidP="00A50350" w:rsidRDefault="00A50350" w14:paraId="2A7CDAAB" w14:textId="6FC15B3E">
      <w:pPr>
        <w:pStyle w:val="ListParagraph"/>
        <w:keepNext/>
        <w:keepLines/>
        <w:numPr>
          <w:ilvl w:val="0"/>
          <w:numId w:val="42"/>
        </w:numPr>
      </w:pPr>
      <w:r>
        <w:t xml:space="preserve">Tap </w:t>
      </w:r>
      <w:r w:rsidRPr="000E0F26" w:rsidR="000E0F26">
        <w:rPr>
          <w:b/>
        </w:rPr>
        <w:t>Yes</w:t>
      </w:r>
      <w:r w:rsidR="000E0F26">
        <w:t xml:space="preserve"> to save</w:t>
      </w:r>
      <w:r>
        <w:t xml:space="preserve"> your punch using the current time and location on your device</w:t>
      </w:r>
      <w:r w:rsidR="000E0F26">
        <w:t xml:space="preserve">.  Choose </w:t>
      </w:r>
      <w:r w:rsidRPr="000E0F26" w:rsidR="000E0F26">
        <w:rPr>
          <w:b/>
        </w:rPr>
        <w:t>No</w:t>
      </w:r>
      <w:r w:rsidR="000E0F26">
        <w:t xml:space="preserve"> </w:t>
      </w:r>
      <w:r>
        <w:t>to cancel</w:t>
      </w:r>
      <w:r w:rsidR="000E0F26">
        <w:t>.</w:t>
      </w:r>
    </w:p>
    <w:p w:rsidR="000E0F26" w:rsidP="000E0F26" w:rsidRDefault="00664939" w14:paraId="03CA9E37" w14:textId="10785C2B">
      <w:pPr>
        <w:pStyle w:val="ListParagraph"/>
      </w:pPr>
      <w:r>
        <w:rPr>
          <w:noProof/>
        </w:rPr>
        <w:drawing>
          <wp:inline distT="0" distB="0" distL="0" distR="0" wp14:anchorId="6E18C28E" wp14:editId="6DA5E613">
            <wp:extent cx="1209963" cy="607566"/>
            <wp:effectExtent l="19050" t="19050" r="9525" b="2159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Quick Punch Save Yes highlighted.png"/>
                    <pic:cNvPicPr/>
                  </pic:nvPicPr>
                  <pic:blipFill rotWithShape="1">
                    <a:blip r:embed="rId72"/>
                    <a:srcRect l="6136" t="35986" r="6131" b="39193"/>
                    <a:stretch/>
                  </pic:blipFill>
                  <pic:spPr bwMode="auto">
                    <a:xfrm>
                      <a:off x="0" y="0"/>
                      <a:ext cx="1211351" cy="608263"/>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64939" w:rsidP="000E0F26" w:rsidRDefault="00664939" w14:paraId="74749B6F" w14:textId="2FD8F14C">
      <w:pPr>
        <w:pStyle w:val="ListParagraph"/>
      </w:pPr>
      <w:r>
        <w:t>You will see a brief message confirming your punch is being saved.</w:t>
      </w:r>
    </w:p>
    <w:p w:rsidR="00664939" w:rsidP="000E0F26" w:rsidRDefault="00664939" w14:paraId="30ADCDAC" w14:textId="2D603177">
      <w:pPr>
        <w:pStyle w:val="ListParagraph"/>
      </w:pPr>
      <w:r>
        <w:rPr>
          <w:noProof/>
        </w:rPr>
        <w:drawing>
          <wp:inline distT="0" distB="0" distL="0" distR="0" wp14:anchorId="5E568090" wp14:editId="6B74F1BB">
            <wp:extent cx="1194521" cy="292100"/>
            <wp:effectExtent l="19050" t="19050" r="24765" b="1270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Screenshot_20200201-114813.png"/>
                    <pic:cNvPicPr/>
                  </pic:nvPicPr>
                  <pic:blipFill rotWithShape="1">
                    <a:blip r:embed="rId73"/>
                    <a:srcRect l="6522" t="43079" r="14882" b="46126"/>
                    <a:stretch/>
                  </pic:blipFill>
                  <pic:spPr bwMode="auto">
                    <a:xfrm>
                      <a:off x="0" y="0"/>
                      <a:ext cx="1196598" cy="292608"/>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50350" w:rsidP="00A50350" w:rsidRDefault="00664939" w14:paraId="29BE0639" w14:textId="6D119A5C">
      <w:pPr>
        <w:pStyle w:val="ListParagraph"/>
        <w:numPr>
          <w:ilvl w:val="0"/>
          <w:numId w:val="42"/>
        </w:numPr>
      </w:pPr>
      <w:r>
        <w:t xml:space="preserve">The </w:t>
      </w:r>
      <w:r w:rsidR="00A50350">
        <w:t>Mobile Punch Saved</w:t>
      </w:r>
      <w:r>
        <w:t xml:space="preserve"> screen </w:t>
      </w:r>
      <w:r w:rsidR="00A50350">
        <w:t>confirms your punch was saved.</w:t>
      </w:r>
    </w:p>
    <w:p w:rsidR="00A50350" w:rsidP="00A50350" w:rsidRDefault="00664939" w14:paraId="016C503B" w14:textId="77777777">
      <w:pPr>
        <w:pStyle w:val="ListParagraph"/>
      </w:pPr>
      <w:r>
        <w:rPr>
          <w:noProof/>
        </w:rPr>
        <w:drawing>
          <wp:inline distT="0" distB="0" distL="0" distR="0" wp14:anchorId="0244D5B8" wp14:editId="57D04A31">
            <wp:extent cx="2038350" cy="3238048"/>
            <wp:effectExtent l="19050" t="19050" r="19050" b="1968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Screenshot_20200201-114823.png"/>
                    <pic:cNvPicPr/>
                  </pic:nvPicPr>
                  <pic:blipFill rotWithShape="1">
                    <a:blip r:embed="rId74"/>
                    <a:srcRect t="3339" b="7205"/>
                    <a:stretch/>
                  </pic:blipFill>
                  <pic:spPr bwMode="auto">
                    <a:xfrm>
                      <a:off x="0" y="0"/>
                      <a:ext cx="2039112" cy="3239258"/>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64939" w:rsidP="00A50350" w:rsidRDefault="00664939" w14:paraId="78D1C2E2" w14:textId="7E724920">
      <w:pPr>
        <w:pStyle w:val="ListParagraph"/>
        <w:numPr>
          <w:ilvl w:val="0"/>
          <w:numId w:val="42"/>
        </w:numPr>
      </w:pPr>
      <w:r>
        <w:t xml:space="preserve">Tap </w:t>
      </w:r>
      <w:r w:rsidRPr="00A50350">
        <w:rPr>
          <w:b/>
        </w:rPr>
        <w:t>Finish</w:t>
      </w:r>
      <w:r>
        <w:t xml:space="preserve"> to return to the </w:t>
      </w:r>
      <w:r w:rsidRPr="00A50350">
        <w:rPr>
          <w:b/>
        </w:rPr>
        <w:t>Time Menu</w:t>
      </w:r>
      <w:r>
        <w:t>.</w:t>
      </w:r>
    </w:p>
    <w:p w:rsidRPr="000C03CA" w:rsidR="00C34B9A" w:rsidP="009D1FAB" w:rsidRDefault="00C34B9A" w14:paraId="2476B8B1" w14:textId="77777777"/>
    <w:p w:rsidR="00A50350" w:rsidRDefault="00A50350" w14:paraId="2F24CA42" w14:textId="77777777">
      <w:pPr>
        <w:spacing w:after="200" w:line="276" w:lineRule="auto"/>
        <w:sectPr w:rsidR="00A50350" w:rsidSect="00A50350">
          <w:type w:val="continuous"/>
          <w:pgSz w:w="12240" w:h="15840"/>
          <w:pgMar w:top="1440" w:right="1440" w:bottom="720" w:left="1440" w:header="720" w:footer="720" w:gutter="0"/>
          <w:cols w:equalWidth="0" w:space="720" w:num="2">
            <w:col w:w="3312" w:space="720"/>
            <w:col w:w="5328"/>
          </w:cols>
          <w:titlePg/>
          <w:docGrid w:linePitch="360"/>
        </w:sectPr>
      </w:pPr>
    </w:p>
    <w:p w:rsidR="000C3A31" w:rsidRDefault="000C3A31" w14:paraId="1E48CD6B" w14:textId="787B597B">
      <w:pPr>
        <w:spacing w:after="200" w:line="276" w:lineRule="auto"/>
      </w:pPr>
      <w:r>
        <w:br w:type="page"/>
      </w:r>
    </w:p>
    <w:p w:rsidR="007A032C" w:rsidP="007A032C" w:rsidRDefault="007A032C" w14:paraId="69FD50EB" w14:textId="6397C2AB">
      <w:pPr>
        <w:pStyle w:val="Heading2"/>
      </w:pPr>
      <w:bookmarkStart w:name="_View_My_Schedule" w:id="83"/>
      <w:bookmarkStart w:name="_Toc463353856" w:id="84"/>
      <w:bookmarkStart w:name="_Toc38621900" w:id="85"/>
      <w:bookmarkStart w:name="_Toc454280273" w:id="86"/>
      <w:bookmarkEnd w:id="83"/>
      <w:r>
        <w:lastRenderedPageBreak/>
        <w:t>View My Schedule</w:t>
      </w:r>
      <w:bookmarkEnd w:id="84"/>
      <w:bookmarkEnd w:id="85"/>
    </w:p>
    <w:p w:rsidR="00B058F8" w:rsidP="00B058F8" w:rsidRDefault="00B058F8" w14:paraId="10CE2849" w14:textId="0EE7AC4C">
      <w:pPr>
        <w:spacing w:after="180"/>
      </w:pPr>
      <w:r>
        <w:t xml:space="preserve">Use </w:t>
      </w:r>
      <w:r w:rsidRPr="00B058F8">
        <w:rPr>
          <w:b/>
        </w:rPr>
        <w:t>View My Schedule</w:t>
      </w:r>
      <w:r>
        <w:t xml:space="preserve"> to see when you are expected to work.</w:t>
      </w:r>
    </w:p>
    <w:p w:rsidR="00A7385F" w:rsidP="007A032C" w:rsidRDefault="00A7385F" w14:paraId="1CC660A7" w14:textId="77777777">
      <w:pPr>
        <w:spacing w:after="180"/>
        <w:sectPr w:rsidR="00A7385F" w:rsidSect="009C177B">
          <w:type w:val="continuous"/>
          <w:pgSz w:w="12240" w:h="15840"/>
          <w:pgMar w:top="1440" w:right="1440" w:bottom="720" w:left="1440" w:header="720" w:footer="720" w:gutter="0"/>
          <w:pgNumType w:start="0"/>
          <w:cols w:space="720"/>
          <w:titlePg/>
          <w:docGrid w:linePitch="360"/>
        </w:sectPr>
      </w:pPr>
    </w:p>
    <w:p w:rsidR="00150C1B" w:rsidP="007A032C" w:rsidRDefault="007A032C" w14:paraId="77909B34" w14:textId="05F82C41">
      <w:pPr>
        <w:spacing w:after="180"/>
      </w:pPr>
      <w:r>
        <w:rPr>
          <w:noProof/>
        </w:rPr>
        <w:drawing>
          <wp:inline distT="0" distB="0" distL="0" distR="0" wp14:anchorId="5AC497A3" wp14:editId="56BB222D">
            <wp:extent cx="2011680" cy="3227630"/>
            <wp:effectExtent l="19050" t="19050" r="26670" b="1143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png"/>
                    <pic:cNvPicPr/>
                  </pic:nvPicPr>
                  <pic:blipFill>
                    <a:blip r:embed="rId75">
                      <a:extLst>
                        <a:ext uri="{28A0092B-C50C-407E-A947-70E740481C1C}">
                          <a14:useLocalDpi xmlns:a14="http://schemas.microsoft.com/office/drawing/2010/main" val="0"/>
                        </a:ext>
                      </a:extLst>
                    </a:blip>
                    <a:stretch>
                      <a:fillRect/>
                    </a:stretch>
                  </pic:blipFill>
                  <pic:spPr>
                    <a:xfrm>
                      <a:off x="0" y="0"/>
                      <a:ext cx="2011680" cy="3227630"/>
                    </a:xfrm>
                    <a:prstGeom prst="rect">
                      <a:avLst/>
                    </a:prstGeom>
                    <a:ln w="6350">
                      <a:solidFill>
                        <a:schemeClr val="tx1"/>
                      </a:solidFill>
                    </a:ln>
                  </pic:spPr>
                </pic:pic>
              </a:graphicData>
            </a:graphic>
          </wp:inline>
        </w:drawing>
      </w:r>
    </w:p>
    <w:p w:rsidR="00A7385F" w:rsidP="00B058F8" w:rsidRDefault="00A7385F" w14:paraId="7E4C03AF" w14:textId="77777777"/>
    <w:p w:rsidR="00B058F8" w:rsidP="00B058F8" w:rsidRDefault="00B058F8" w14:paraId="54E8463D" w14:textId="45C05364">
      <w:r>
        <w:t xml:space="preserve">When you tap </w:t>
      </w:r>
      <w:r w:rsidRPr="00B058F8">
        <w:rPr>
          <w:b/>
        </w:rPr>
        <w:t>View My Schedule</w:t>
      </w:r>
      <w:r>
        <w:t xml:space="preserve"> from the </w:t>
      </w:r>
      <w:r w:rsidRPr="00B058F8">
        <w:rPr>
          <w:b/>
        </w:rPr>
        <w:t>Time Menu</w:t>
      </w:r>
      <w:r>
        <w:t xml:space="preserve">, the current day will be selected. Use the </w:t>
      </w:r>
      <w:r w:rsidRPr="00DB53C5">
        <w:rPr>
          <w:b/>
        </w:rPr>
        <w:t>&lt;</w:t>
      </w:r>
      <w:r>
        <w:t xml:space="preserve"> (back) and </w:t>
      </w:r>
      <w:r w:rsidRPr="00DB53C5">
        <w:rPr>
          <w:b/>
        </w:rPr>
        <w:t>&gt;</w:t>
      </w:r>
      <w:r>
        <w:t xml:space="preserve"> (forward) buttons to select other days.</w:t>
      </w:r>
    </w:p>
    <w:p w:rsidR="00B058F8" w:rsidP="00B058F8" w:rsidRDefault="00B058F8" w14:paraId="2D89A8D5" w14:textId="57BDC25B">
      <w:r>
        <w:t xml:space="preserve">Use your finger to scroll up and down to </w:t>
      </w:r>
      <w:r w:rsidR="00A7385F">
        <w:t>review</w:t>
      </w:r>
      <w:r>
        <w:t xml:space="preserve"> all shifts you are scheduled to work </w:t>
      </w:r>
      <w:r w:rsidR="00A7385F">
        <w:t xml:space="preserve">on the selected </w:t>
      </w:r>
      <w:r>
        <w:t>day.</w:t>
      </w:r>
    </w:p>
    <w:p w:rsidR="00E85BEC" w:rsidP="00E85BEC" w:rsidRDefault="00E85BEC" w14:paraId="1E33D2CC" w14:textId="77777777">
      <w:r>
        <w:t xml:space="preserve">Tap </w:t>
      </w:r>
      <w:r w:rsidRPr="00B058F8">
        <w:rPr>
          <w:b/>
        </w:rPr>
        <w:t>Finished</w:t>
      </w:r>
      <w:r>
        <w:t xml:space="preserve"> to return to the </w:t>
      </w:r>
      <w:r w:rsidRPr="00B058F8">
        <w:rPr>
          <w:b/>
        </w:rPr>
        <w:t>Time Menu</w:t>
      </w:r>
      <w:r>
        <w:t>.</w:t>
      </w:r>
    </w:p>
    <w:p w:rsidR="00A7385F" w:rsidP="00B058F8" w:rsidRDefault="00A7385F" w14:paraId="7B22ED57" w14:textId="77777777"/>
    <w:p w:rsidR="00A7385F" w:rsidP="007A032C" w:rsidRDefault="00A7385F" w14:paraId="41AA8515" w14:textId="77777777">
      <w:pPr>
        <w:sectPr w:rsidR="00A7385F" w:rsidSect="00A7385F">
          <w:type w:val="continuous"/>
          <w:pgSz w:w="12240" w:h="15840"/>
          <w:pgMar w:top="1440" w:right="1440" w:bottom="720" w:left="1440" w:header="720" w:footer="720" w:gutter="0"/>
          <w:pgNumType w:start="0"/>
          <w:cols w:equalWidth="0" w:space="720" w:num="2">
            <w:col w:w="3312" w:space="720"/>
            <w:col w:w="5328"/>
          </w:cols>
          <w:titlePg/>
          <w:docGrid w:linePitch="360"/>
        </w:sectPr>
      </w:pPr>
    </w:p>
    <w:p w:rsidR="007A032C" w:rsidP="007A032C" w:rsidRDefault="007A032C" w14:paraId="1BDB18F6" w14:textId="0176B280"/>
    <w:p w:rsidR="00A7385F" w:rsidP="00F4419A" w:rsidRDefault="00A7385F" w14:paraId="261CC1C2" w14:textId="77777777">
      <w:pPr>
        <w:spacing w:after="180"/>
        <w:sectPr w:rsidR="00A7385F" w:rsidSect="009C177B">
          <w:type w:val="continuous"/>
          <w:pgSz w:w="12240" w:h="15840"/>
          <w:pgMar w:top="1440" w:right="1440" w:bottom="720" w:left="1440" w:header="720" w:footer="720" w:gutter="0"/>
          <w:pgNumType w:start="0"/>
          <w:cols w:space="720"/>
          <w:titlePg/>
          <w:docGrid w:linePitch="360"/>
        </w:sectPr>
      </w:pPr>
    </w:p>
    <w:p w:rsidR="00F4419A" w:rsidP="00F4419A" w:rsidRDefault="00F4419A" w14:paraId="6BE42908" w14:textId="57F9D2E7">
      <w:pPr>
        <w:spacing w:after="180"/>
      </w:pPr>
      <w:r w:rsidRPr="00A8432B">
        <w:rPr>
          <w:rFonts w:cs="Arial"/>
          <w:noProof/>
          <w:color w:val="404040" w:themeColor="text1" w:themeTint="BF"/>
          <w:szCs w:val="18"/>
        </w:rPr>
        <w:drawing>
          <wp:inline distT="0" distB="0" distL="0" distR="0" wp14:anchorId="12B6D0B7" wp14:editId="0A71BCEC">
            <wp:extent cx="2011680" cy="3609454"/>
            <wp:effectExtent l="19050" t="19050" r="26670" b="1016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011680" cy="3609454"/>
                    </a:xfrm>
                    <a:prstGeom prst="rect">
                      <a:avLst/>
                    </a:prstGeom>
                    <a:ln>
                      <a:solidFill>
                        <a:schemeClr val="bg1">
                          <a:lumMod val="50000"/>
                        </a:schemeClr>
                      </a:solidFill>
                    </a:ln>
                  </pic:spPr>
                </pic:pic>
              </a:graphicData>
            </a:graphic>
          </wp:inline>
        </w:drawing>
      </w:r>
    </w:p>
    <w:p w:rsidR="005A4B41" w:rsidP="00A7385F" w:rsidRDefault="005A4B41" w14:paraId="34372ECA" w14:textId="77777777"/>
    <w:p w:rsidR="00A7385F" w:rsidP="00A7385F" w:rsidRDefault="00A7385F" w14:paraId="06A0AA05" w14:textId="115E56C7">
      <w:r>
        <w:t>Tap on the shift to see more schedule details.</w:t>
      </w:r>
    </w:p>
    <w:p w:rsidR="00E85BEC" w:rsidP="00E85BEC" w:rsidRDefault="00E85BEC" w14:paraId="3A9F9D1D" w14:textId="55E7C152">
      <w:r>
        <w:t xml:space="preserve">Tap </w:t>
      </w:r>
      <w:r>
        <w:rPr>
          <w:b/>
        </w:rPr>
        <w:t>Close</w:t>
      </w:r>
      <w:r>
        <w:t xml:space="preserve"> to return to the </w:t>
      </w:r>
      <w:r w:rsidRPr="00E85BEC">
        <w:rPr>
          <w:b/>
        </w:rPr>
        <w:t>View Schedules</w:t>
      </w:r>
      <w:r>
        <w:t xml:space="preserve"> screen.</w:t>
      </w:r>
    </w:p>
    <w:p w:rsidR="00A7385F" w:rsidP="00A7385F" w:rsidRDefault="00A7385F" w14:paraId="51D9E394" w14:textId="2EFC74CA"/>
    <w:p w:rsidR="00A7385F" w:rsidP="00A7385F" w:rsidRDefault="00A7385F" w14:paraId="5732E831" w14:textId="77777777">
      <w:pPr>
        <w:sectPr w:rsidR="00A7385F" w:rsidSect="00A7385F">
          <w:type w:val="continuous"/>
          <w:pgSz w:w="12240" w:h="15840"/>
          <w:pgMar w:top="1440" w:right="1440" w:bottom="720" w:left="1440" w:header="720" w:footer="720" w:gutter="0"/>
          <w:pgNumType w:start="0"/>
          <w:cols w:equalWidth="0" w:space="720" w:num="2">
            <w:col w:w="3312" w:space="720"/>
            <w:col w:w="5328"/>
          </w:cols>
          <w:titlePg/>
          <w:docGrid w:linePitch="360"/>
        </w:sectPr>
      </w:pPr>
    </w:p>
    <w:p w:rsidR="00A7385F" w:rsidRDefault="00A7385F" w14:paraId="261942ED" w14:textId="57029463">
      <w:pPr>
        <w:spacing w:after="200" w:line="276" w:lineRule="auto"/>
      </w:pPr>
      <w:r>
        <w:br w:type="page"/>
      </w:r>
    </w:p>
    <w:p w:rsidR="00731A11" w:rsidP="00731A11" w:rsidRDefault="00731A11" w14:paraId="04CA4DB2" w14:textId="0E9B8386">
      <w:pPr>
        <w:pStyle w:val="Heading2"/>
      </w:pPr>
      <w:bookmarkStart w:name="_Settings_1" w:id="87"/>
      <w:bookmarkStart w:name="_Toc38621901" w:id="88"/>
      <w:bookmarkEnd w:id="87"/>
      <w:r>
        <w:lastRenderedPageBreak/>
        <w:t>Settings</w:t>
      </w:r>
      <w:bookmarkEnd w:id="88"/>
    </w:p>
    <w:p w:rsidR="00731A11" w:rsidP="00731A11" w:rsidRDefault="00731A11" w14:paraId="5B2E342A" w14:textId="77777777">
      <w:pPr>
        <w:spacing w:after="180"/>
      </w:pPr>
      <w:r>
        <w:t xml:space="preserve">Use </w:t>
      </w:r>
      <w:r w:rsidRPr="00452BE4">
        <w:rPr>
          <w:b/>
        </w:rPr>
        <w:t>Settings</w:t>
      </w:r>
      <w:r>
        <w:t xml:space="preserve"> to control iSolved Time options for punching, collecting labor details, and entering adjustments.</w:t>
      </w:r>
    </w:p>
    <w:p w:rsidR="00731A11" w:rsidP="00731A11" w:rsidRDefault="00731A11" w14:paraId="5F94DFAA" w14:textId="77777777">
      <w:pPr>
        <w:spacing w:after="180"/>
        <w:sectPr w:rsidR="00731A11" w:rsidSect="009C177B">
          <w:type w:val="continuous"/>
          <w:pgSz w:w="12240" w:h="15840"/>
          <w:pgMar w:top="1440" w:right="1440" w:bottom="720" w:left="1440" w:header="720" w:footer="720" w:gutter="0"/>
          <w:pgNumType w:start="0"/>
          <w:cols w:space="720"/>
          <w:titlePg/>
          <w:docGrid w:linePitch="360"/>
        </w:sectPr>
      </w:pPr>
    </w:p>
    <w:p w:rsidR="00731A11" w:rsidP="00731A11" w:rsidRDefault="00731A11" w14:paraId="6D556AFA" w14:textId="77777777">
      <w:pPr>
        <w:spacing w:after="180"/>
      </w:pPr>
      <w:r>
        <w:rPr>
          <w:noProof/>
        </w:rPr>
        <w:drawing>
          <wp:inline distT="0" distB="0" distL="0" distR="0" wp14:anchorId="3C77A7D1" wp14:editId="556DE227">
            <wp:extent cx="2020824" cy="3227832"/>
            <wp:effectExtent l="19050" t="19050" r="17780" b="1079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Screenshot_20200201-131328.png"/>
                    <pic:cNvPicPr/>
                  </pic:nvPicPr>
                  <pic:blipFill rotWithShape="1">
                    <a:blip r:embed="rId77"/>
                    <a:srcRect t="3481" b="6779"/>
                    <a:stretch/>
                  </pic:blipFill>
                  <pic:spPr bwMode="auto">
                    <a:xfrm>
                      <a:off x="0" y="0"/>
                      <a:ext cx="2020824" cy="3227832"/>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731A11" w:rsidP="00731A11" w:rsidRDefault="00731A11" w14:paraId="72BC0269" w14:textId="77777777">
      <w:pPr>
        <w:pStyle w:val="ListParagraph"/>
        <w:numPr>
          <w:ilvl w:val="0"/>
          <w:numId w:val="16"/>
        </w:numPr>
        <w:spacing w:after="180"/>
      </w:pPr>
      <w:r>
        <w:t xml:space="preserve">When Quick Punch (Punch Now) is OFF, the </w:t>
      </w:r>
      <w:r w:rsidRPr="00F431A9">
        <w:rPr>
          <w:b/>
        </w:rPr>
        <w:t>Display LG</w:t>
      </w:r>
      <w:r>
        <w:t xml:space="preserve"> settings control how many labor group fields are available on the </w:t>
      </w:r>
      <w:r w:rsidRPr="00F431A9">
        <w:rPr>
          <w:b/>
        </w:rPr>
        <w:t>Mobile Punch</w:t>
      </w:r>
      <w:r>
        <w:t xml:space="preserve"> screen.</w:t>
      </w:r>
    </w:p>
    <w:p w:rsidR="00731A11" w:rsidP="00731A11" w:rsidRDefault="00731A11" w14:paraId="31B56B7C" w14:textId="3FC3B9A2">
      <w:pPr>
        <w:pStyle w:val="ListParagraph"/>
        <w:numPr>
          <w:ilvl w:val="1"/>
          <w:numId w:val="16"/>
        </w:numPr>
        <w:spacing w:after="180"/>
        <w:ind w:left="1080"/>
      </w:pPr>
      <w:r>
        <w:t xml:space="preserve">To show the </w:t>
      </w:r>
      <w:r w:rsidR="00577AD5">
        <w:t>1</w:t>
      </w:r>
      <w:r w:rsidRPr="00577AD5" w:rsidR="00577AD5">
        <w:rPr>
          <w:vertAlign w:val="superscript"/>
        </w:rPr>
        <w:t>st</w:t>
      </w:r>
      <w:r w:rsidR="00577AD5">
        <w:t xml:space="preserve"> </w:t>
      </w:r>
      <w:r>
        <w:t xml:space="preserve">labor group, </w:t>
      </w:r>
      <w:r w:rsidR="0026486B">
        <w:t>turn</w:t>
      </w:r>
      <w:r>
        <w:t xml:space="preserve"> </w:t>
      </w:r>
      <w:r w:rsidRPr="006625F8">
        <w:rPr>
          <w:b/>
        </w:rPr>
        <w:t>Display LG1</w:t>
      </w:r>
      <w:r>
        <w:t xml:space="preserve"> ON</w:t>
      </w:r>
    </w:p>
    <w:p w:rsidR="00731A11" w:rsidP="00731A11" w:rsidRDefault="00731A11" w14:paraId="17E9444C" w14:textId="207DECC9">
      <w:pPr>
        <w:pStyle w:val="ListParagraph"/>
        <w:numPr>
          <w:ilvl w:val="1"/>
          <w:numId w:val="16"/>
        </w:numPr>
        <w:spacing w:after="180"/>
        <w:ind w:left="1080"/>
      </w:pPr>
      <w:r>
        <w:t xml:space="preserve">To show the </w:t>
      </w:r>
      <w:r w:rsidR="00577AD5">
        <w:t>2</w:t>
      </w:r>
      <w:r w:rsidRPr="00577AD5" w:rsidR="00577AD5">
        <w:rPr>
          <w:vertAlign w:val="superscript"/>
        </w:rPr>
        <w:t>nd</w:t>
      </w:r>
      <w:r w:rsidR="00577AD5">
        <w:t xml:space="preserve"> </w:t>
      </w:r>
      <w:r>
        <w:t xml:space="preserve">labor group, </w:t>
      </w:r>
      <w:r w:rsidR="0026486B">
        <w:t>turn</w:t>
      </w:r>
      <w:r>
        <w:t xml:space="preserve"> </w:t>
      </w:r>
      <w:r w:rsidRPr="006625F8">
        <w:rPr>
          <w:b/>
        </w:rPr>
        <w:t>Display LG2</w:t>
      </w:r>
      <w:r>
        <w:t xml:space="preserve"> ON</w:t>
      </w:r>
    </w:p>
    <w:p w:rsidR="00731A11" w:rsidP="00731A11" w:rsidRDefault="00731A11" w14:paraId="6AEDDFB0" w14:textId="1A61FDED">
      <w:pPr>
        <w:pStyle w:val="ListParagraph"/>
        <w:numPr>
          <w:ilvl w:val="1"/>
          <w:numId w:val="16"/>
        </w:numPr>
        <w:spacing w:after="180"/>
        <w:ind w:left="1080"/>
      </w:pPr>
      <w:r>
        <w:t xml:space="preserve">To show the </w:t>
      </w:r>
      <w:r w:rsidR="00577AD5">
        <w:t>3</w:t>
      </w:r>
      <w:r w:rsidRPr="00577AD5" w:rsidR="00577AD5">
        <w:rPr>
          <w:vertAlign w:val="superscript"/>
        </w:rPr>
        <w:t>rd</w:t>
      </w:r>
      <w:r w:rsidR="00577AD5">
        <w:t xml:space="preserve"> </w:t>
      </w:r>
      <w:r>
        <w:t xml:space="preserve">labor group, </w:t>
      </w:r>
      <w:r w:rsidR="0026486B">
        <w:t>turn</w:t>
      </w:r>
      <w:r>
        <w:t xml:space="preserve"> </w:t>
      </w:r>
      <w:r w:rsidRPr="006625F8">
        <w:rPr>
          <w:b/>
        </w:rPr>
        <w:t>Display LG3</w:t>
      </w:r>
      <w:r>
        <w:t xml:space="preserve"> ON</w:t>
      </w:r>
    </w:p>
    <w:p w:rsidRPr="0081044A" w:rsidR="00731A11" w:rsidP="00731A11" w:rsidRDefault="00731A11" w14:paraId="42AB5919" w14:textId="77777777">
      <w:pPr>
        <w:pStyle w:val="ListParagraph"/>
        <w:spacing w:after="60"/>
        <w:contextualSpacing w:val="0"/>
        <w:rPr>
          <w:i/>
        </w:rPr>
      </w:pPr>
      <w:r w:rsidRPr="0081044A">
        <w:rPr>
          <w:b/>
          <w:i/>
        </w:rPr>
        <w:t>Note:</w:t>
      </w:r>
      <w:r w:rsidRPr="0081044A">
        <w:rPr>
          <w:i/>
        </w:rPr>
        <w:t xml:space="preserve"> Your Settings screen will display the name of your labor groups.  For example, if labor group 1 is Department in your organization, it will say </w:t>
      </w:r>
      <w:r w:rsidRPr="0081044A">
        <w:rPr>
          <w:b/>
          <w:i/>
        </w:rPr>
        <w:t>Display Department</w:t>
      </w:r>
      <w:r w:rsidRPr="0081044A">
        <w:rPr>
          <w:i/>
        </w:rPr>
        <w:t>.</w:t>
      </w:r>
    </w:p>
    <w:p w:rsidR="00731A11" w:rsidP="00731A11" w:rsidRDefault="00731A11" w14:paraId="4285FF28" w14:textId="3E7C8332">
      <w:pPr>
        <w:pStyle w:val="ListParagraph"/>
        <w:numPr>
          <w:ilvl w:val="0"/>
          <w:numId w:val="16"/>
        </w:numPr>
        <w:spacing w:after="180"/>
      </w:pPr>
      <w:r>
        <w:t xml:space="preserve">Turn </w:t>
      </w:r>
      <w:r w:rsidRPr="004F6299">
        <w:rPr>
          <w:b/>
        </w:rPr>
        <w:t>Display Adjustment</w:t>
      </w:r>
      <w:r>
        <w:t xml:space="preserve"> ON if you need to enter </w:t>
      </w:r>
      <w:r w:rsidR="00726ECB">
        <w:t xml:space="preserve">amount </w:t>
      </w:r>
      <w:r>
        <w:t>adjustments in iSolved | GO</w:t>
      </w:r>
    </w:p>
    <w:p w:rsidR="00731A11" w:rsidP="00731A11" w:rsidRDefault="00731A11" w14:paraId="299A6AAA" w14:textId="5F7E2305">
      <w:pPr>
        <w:pStyle w:val="ListParagraph"/>
        <w:numPr>
          <w:ilvl w:val="0"/>
          <w:numId w:val="16"/>
        </w:numPr>
        <w:spacing w:after="180"/>
      </w:pPr>
      <w:r>
        <w:t xml:space="preserve">If </w:t>
      </w:r>
      <w:r w:rsidRPr="004F6299">
        <w:rPr>
          <w:b/>
        </w:rPr>
        <w:t>Quick Punch</w:t>
      </w:r>
      <w:r>
        <w:t xml:space="preserve"> is ON, </w:t>
      </w:r>
      <w:r w:rsidRPr="004F6299">
        <w:rPr>
          <w:b/>
        </w:rPr>
        <w:t>Punch Now</w:t>
      </w:r>
      <w:r>
        <w:t xml:space="preserve"> will be enabled</w:t>
      </w:r>
      <w:r w:rsidR="00726ECB">
        <w:t xml:space="preserve"> on </w:t>
      </w:r>
      <w:r>
        <w:t xml:space="preserve">the </w:t>
      </w:r>
      <w:r w:rsidR="00726ECB">
        <w:t>h</w:t>
      </w:r>
      <w:r>
        <w:t>ome screen</w:t>
      </w:r>
      <w:r w:rsidR="00726ECB">
        <w:t xml:space="preserve"> and in the </w:t>
      </w:r>
      <w:r w:rsidRPr="004F6299">
        <w:rPr>
          <w:b/>
        </w:rPr>
        <w:t>iSolved Time</w:t>
      </w:r>
      <w:r>
        <w:t xml:space="preserve"> menu.  Set </w:t>
      </w:r>
      <w:r w:rsidRPr="004F6299">
        <w:rPr>
          <w:b/>
        </w:rPr>
        <w:t>Quick Punch</w:t>
      </w:r>
      <w:r>
        <w:t xml:space="preserve"> to OFF to enable </w:t>
      </w:r>
      <w:r w:rsidRPr="004F6299">
        <w:rPr>
          <w:b/>
        </w:rPr>
        <w:t>Mobile Punch</w:t>
      </w:r>
      <w:r>
        <w:t xml:space="preserve"> instead.</w:t>
      </w:r>
    </w:p>
    <w:p w:rsidR="00731A11" w:rsidP="00731A11" w:rsidRDefault="00731A11" w14:paraId="23FABA06" w14:textId="6D3CFD78">
      <w:pPr>
        <w:pStyle w:val="ListParagraph"/>
        <w:numPr>
          <w:ilvl w:val="0"/>
          <w:numId w:val="16"/>
        </w:numPr>
        <w:spacing w:after="180"/>
      </w:pPr>
      <w:r>
        <w:t xml:space="preserve">If your company is using labor groups, turn </w:t>
      </w:r>
      <w:r w:rsidRPr="004F6299">
        <w:rPr>
          <w:b/>
        </w:rPr>
        <w:t>Automatically Refresh Labor groups</w:t>
      </w:r>
      <w:r>
        <w:t xml:space="preserve"> ON to update labor values </w:t>
      </w:r>
      <w:r w:rsidR="0018087C">
        <w:t>when</w:t>
      </w:r>
      <w:r w:rsidR="00726ECB">
        <w:t xml:space="preserve"> </w:t>
      </w:r>
      <w:r>
        <w:t>you login.</w:t>
      </w:r>
    </w:p>
    <w:p w:rsidR="00731A11" w:rsidP="00731A11" w:rsidRDefault="00731A11" w14:paraId="64BF4FD8" w14:textId="77777777">
      <w:pPr>
        <w:spacing w:after="180"/>
        <w:sectPr w:rsidR="00731A11" w:rsidSect="0015779B">
          <w:type w:val="continuous"/>
          <w:pgSz w:w="12240" w:h="15840"/>
          <w:pgMar w:top="1440" w:right="1440" w:bottom="720" w:left="1440" w:header="720" w:footer="720" w:gutter="0"/>
          <w:pgNumType w:start="0"/>
          <w:cols w:equalWidth="0" w:space="720" w:num="2">
            <w:col w:w="3024" w:space="720"/>
            <w:col w:w="5616"/>
          </w:cols>
          <w:titlePg/>
          <w:docGrid w:linePitch="360"/>
        </w:sectPr>
      </w:pPr>
    </w:p>
    <w:p w:rsidRPr="00BB001B" w:rsidR="00731A11" w:rsidP="00731A11" w:rsidRDefault="00731A11" w14:paraId="1A66FF3E" w14:textId="439C5C6B">
      <w:pPr>
        <w:spacing w:after="180"/>
        <w:rPr>
          <w:i/>
        </w:rPr>
      </w:pPr>
      <w:r w:rsidRPr="00BB001B">
        <w:rPr>
          <w:b/>
          <w:i/>
        </w:rPr>
        <w:t>Note:</w:t>
      </w:r>
      <w:r w:rsidRPr="00BB001B">
        <w:rPr>
          <w:i/>
        </w:rPr>
        <w:t xml:space="preserve"> </w:t>
      </w:r>
      <w:r>
        <w:rPr>
          <w:i/>
        </w:rPr>
        <w:t xml:space="preserve">You may not be able to change some settings </w:t>
      </w:r>
      <w:r w:rsidRPr="00BB001B">
        <w:rPr>
          <w:i/>
        </w:rPr>
        <w:t xml:space="preserve">if your company requires specific </w:t>
      </w:r>
      <w:r>
        <w:rPr>
          <w:i/>
        </w:rPr>
        <w:t>options</w:t>
      </w:r>
      <w:r w:rsidRPr="00BB001B">
        <w:rPr>
          <w:i/>
        </w:rPr>
        <w:t xml:space="preserve"> or has chosen not to use that feature.</w:t>
      </w:r>
      <w:r w:rsidR="009F4EF0">
        <w:rPr>
          <w:i/>
        </w:rPr>
        <w:t xml:space="preserve"> </w:t>
      </w:r>
      <w:r w:rsidR="001908FD">
        <w:rPr>
          <w:i/>
        </w:rPr>
        <w:t xml:space="preserve">View </w:t>
      </w:r>
      <w:hyperlink w:history="1" w:anchor="_Your_Company_Settings">
        <w:r w:rsidRPr="001908FD" w:rsidR="001908FD">
          <w:rPr>
            <w:rStyle w:val="Hyperlink"/>
            <w:i/>
          </w:rPr>
          <w:t>Your Company Settings</w:t>
        </w:r>
      </w:hyperlink>
      <w:r w:rsidRPr="001908FD" w:rsidR="001908FD">
        <w:rPr>
          <w:i/>
        </w:rPr>
        <w:t xml:space="preserve"> to see how your organization is configured.</w:t>
      </w:r>
    </w:p>
    <w:p w:rsidR="00731A11" w:rsidP="00731A11" w:rsidRDefault="00731A11" w14:paraId="7C5AA4F8" w14:textId="77777777">
      <w:pPr>
        <w:spacing w:after="200" w:line="276" w:lineRule="auto"/>
      </w:pPr>
      <w:r>
        <w:br w:type="page"/>
      </w:r>
    </w:p>
    <w:p w:rsidR="00731A11" w:rsidP="002F6F8D" w:rsidRDefault="002F6F8D" w14:paraId="2B65DEFD" w14:textId="79DBBCF3">
      <w:pPr>
        <w:pStyle w:val="Heading1"/>
      </w:pPr>
      <w:bookmarkStart w:name="_Notifications" w:id="89"/>
      <w:bookmarkStart w:name="_Toc38621902" w:id="90"/>
      <w:bookmarkEnd w:id="89"/>
      <w:r>
        <w:lastRenderedPageBreak/>
        <w:t>Notifications</w:t>
      </w:r>
      <w:bookmarkEnd w:id="90"/>
    </w:p>
    <w:p w:rsidR="0025599A" w:rsidP="008D5FCB" w:rsidRDefault="002F6F8D" w14:paraId="371D97A0" w14:textId="6AFA5A12">
      <w:pPr>
        <w:spacing w:after="120"/>
      </w:pPr>
      <w:r>
        <w:t>Notifications</w:t>
      </w:r>
      <w:r w:rsidR="008D5FCB">
        <w:t xml:space="preserve"> are</w:t>
      </w:r>
      <w:r>
        <w:t xml:space="preserve"> </w:t>
      </w:r>
      <w:r w:rsidR="008D5FCB">
        <w:t xml:space="preserve">messages or </w:t>
      </w:r>
      <w:r>
        <w:t>remind</w:t>
      </w:r>
      <w:r w:rsidR="008D5FCB">
        <w:t>ers</w:t>
      </w:r>
      <w:r>
        <w:t xml:space="preserve"> to review items in iSolved | GO. They are automatically generated based on your company configuration. You may receive notifications for </w:t>
      </w:r>
      <w:r w:rsidR="00AF6DC5">
        <w:t xml:space="preserve">time card </w:t>
      </w:r>
      <w:r>
        <w:t>alerts</w:t>
      </w:r>
      <w:r w:rsidR="00AF6DC5">
        <w:t xml:space="preserve"> and</w:t>
      </w:r>
      <w:r>
        <w:t xml:space="preserve"> verifications</w:t>
      </w:r>
      <w:r w:rsidR="00AF6DC5">
        <w:t xml:space="preserve"> that require you to complete a task in iSolved | GO</w:t>
      </w:r>
      <w:r w:rsidR="00E005EE">
        <w:t>, or</w:t>
      </w:r>
      <w:r w:rsidR="00AF6DC5">
        <w:t xml:space="preserve"> informational messages letting you know when your time off requests have been approved</w:t>
      </w:r>
      <w:r w:rsidR="00E005EE">
        <w:t>.</w:t>
      </w:r>
    </w:p>
    <w:bookmarkEnd w:id="25"/>
    <w:bookmarkEnd w:id="86"/>
    <w:p w:rsidR="00AF6DC5" w:rsidP="00927AA4" w:rsidRDefault="00AF6DC5" w14:paraId="5E03C364" w14:textId="77777777">
      <w:pPr>
        <w:spacing w:after="180"/>
        <w:sectPr w:rsidR="00AF6DC5" w:rsidSect="00203E00">
          <w:type w:val="continuous"/>
          <w:pgSz w:w="12240" w:h="15840"/>
          <w:pgMar w:top="1440" w:right="1440" w:bottom="720" w:left="1440" w:header="720" w:footer="720" w:gutter="0"/>
          <w:cols w:space="720"/>
          <w:titlePg/>
          <w:docGrid w:linePitch="360"/>
        </w:sectPr>
      </w:pPr>
    </w:p>
    <w:p w:rsidR="00E005EE" w:rsidP="00927AA4" w:rsidRDefault="00F82BBA" w14:paraId="0D8A9091" w14:textId="2F684EDE">
      <w:pPr>
        <w:spacing w:after="180"/>
      </w:pPr>
      <w:r>
        <w:rPr>
          <w:noProof/>
        </w:rPr>
        <w:drawing>
          <wp:inline distT="0" distB="0" distL="0" distR="0" wp14:anchorId="4FA67490" wp14:editId="2103F919">
            <wp:extent cx="2038350" cy="3246120"/>
            <wp:effectExtent l="19050" t="19050" r="19050" b="1143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Notifications highlighted.png"/>
                    <pic:cNvPicPr/>
                  </pic:nvPicPr>
                  <pic:blipFill rotWithShape="1">
                    <a:blip r:embed="rId78"/>
                    <a:srcRect t="3535" b="6785"/>
                    <a:stretch/>
                  </pic:blipFill>
                  <pic:spPr bwMode="auto">
                    <a:xfrm>
                      <a:off x="0" y="0"/>
                      <a:ext cx="2039112" cy="3247334"/>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005EE" w:rsidP="00927AA4" w:rsidRDefault="00E005EE" w14:paraId="574826DD" w14:textId="0607C860">
      <w:pPr>
        <w:spacing w:after="180"/>
      </w:pPr>
    </w:p>
    <w:p w:rsidRPr="00840073" w:rsidR="00E005EE" w:rsidP="00E005EE" w:rsidRDefault="00E005EE" w14:paraId="48400BC3" w14:textId="460B9E34">
      <w:pPr>
        <w:spacing w:after="180"/>
      </w:pPr>
      <w:r>
        <w:t xml:space="preserve">Select </w:t>
      </w:r>
      <w:r w:rsidRPr="00E005EE">
        <w:rPr>
          <w:b/>
        </w:rPr>
        <w:t>Notifications</w:t>
      </w:r>
      <w:r>
        <w:t xml:space="preserve"> from the home screen in iSolved | GO to review the notifications you have received.</w:t>
      </w:r>
    </w:p>
    <w:p w:rsidR="00AF6DC5" w:rsidP="00927AA4" w:rsidRDefault="008D5FCB" w14:paraId="4A53B106" w14:textId="77777777">
      <w:pPr>
        <w:spacing w:after="180"/>
      </w:pPr>
      <w:r>
        <w:t>If a notification requires action, clicking on the notification will take you to the area of iSolved | GO where you need to complete the action.</w:t>
      </w:r>
    </w:p>
    <w:p w:rsidR="00E005EE" w:rsidP="00927AA4" w:rsidRDefault="008D5FCB" w14:paraId="739EC76A" w14:textId="307802D5">
      <w:pPr>
        <w:spacing w:after="180"/>
      </w:pPr>
      <w:r>
        <w:t>For example, if your Supervisor or Manager change</w:t>
      </w:r>
      <w:r w:rsidR="00AF6DC5">
        <w:t>s</w:t>
      </w:r>
      <w:r>
        <w:t xml:space="preserve"> your time card after you approved it, you will receive a notification to reverify </w:t>
      </w:r>
      <w:r w:rsidR="00AF6DC5">
        <w:t>your Time Card</w:t>
      </w:r>
      <w:r>
        <w:t xml:space="preserve">. Clicking on that notification will take you directly to the </w:t>
      </w:r>
      <w:r w:rsidRPr="008D5FCB">
        <w:rPr>
          <w:b/>
        </w:rPr>
        <w:t>Time Card</w:t>
      </w:r>
      <w:r>
        <w:t xml:space="preserve"> screen.</w:t>
      </w:r>
    </w:p>
    <w:p w:rsidR="00F82BBA" w:rsidP="00F82BBA" w:rsidRDefault="00F82BBA" w14:paraId="21E7D786" w14:textId="77777777">
      <w:pPr>
        <w:spacing w:after="60"/>
      </w:pPr>
      <w:r>
        <w:t>Once you have reviewed your notifications, you can:</w:t>
      </w:r>
    </w:p>
    <w:p w:rsidR="00F82BBA" w:rsidP="00F82BBA" w:rsidRDefault="00F82BBA" w14:paraId="71226FFD" w14:textId="77777777">
      <w:pPr>
        <w:pStyle w:val="ListParagraph"/>
        <w:numPr>
          <w:ilvl w:val="0"/>
          <w:numId w:val="45"/>
        </w:numPr>
        <w:spacing w:after="180"/>
      </w:pPr>
      <w:r>
        <w:t xml:space="preserve">Return to the home screen by tapping the </w:t>
      </w:r>
      <w:r>
        <w:rPr>
          <w:noProof/>
        </w:rPr>
        <w:drawing>
          <wp:inline distT="0" distB="0" distL="0" distR="0" wp14:anchorId="3D744248" wp14:editId="256D8572">
            <wp:extent cx="137160" cy="128016"/>
            <wp:effectExtent l="0" t="0" r="0" b="571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37160" cy="128016"/>
                    </a:xfrm>
                    <a:prstGeom prst="rect">
                      <a:avLst/>
                    </a:prstGeom>
                  </pic:spPr>
                </pic:pic>
              </a:graphicData>
            </a:graphic>
          </wp:inline>
        </w:drawing>
      </w:r>
      <w:r>
        <w:t xml:space="preserve"> arrow</w:t>
      </w:r>
    </w:p>
    <w:p w:rsidR="00F82BBA" w:rsidP="00AF1573" w:rsidRDefault="00F82BBA" w14:paraId="6E037A55" w14:textId="5DE2BBBE">
      <w:pPr>
        <w:pStyle w:val="ListParagraph"/>
        <w:numPr>
          <w:ilvl w:val="0"/>
          <w:numId w:val="45"/>
        </w:numPr>
        <w:spacing w:after="180"/>
      </w:pPr>
      <w:r>
        <w:t xml:space="preserve">Log out using the </w:t>
      </w:r>
      <w:r>
        <w:rPr>
          <w:noProof/>
        </w:rPr>
        <w:drawing>
          <wp:inline distT="0" distB="0" distL="0" distR="0" wp14:anchorId="159CB5BA" wp14:editId="52E1321A">
            <wp:extent cx="137160" cy="100584"/>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37160" cy="100584"/>
                    </a:xfrm>
                    <a:prstGeom prst="rect">
                      <a:avLst/>
                    </a:prstGeom>
                  </pic:spPr>
                </pic:pic>
              </a:graphicData>
            </a:graphic>
          </wp:inline>
        </w:drawing>
      </w:r>
      <w:r>
        <w:t xml:space="preserve"> log out button</w:t>
      </w:r>
    </w:p>
    <w:p w:rsidR="00F82BBA" w:rsidP="00F82BBA" w:rsidRDefault="00F82BBA" w14:paraId="6654A571" w14:textId="77777777">
      <w:pPr>
        <w:spacing w:after="180"/>
      </w:pPr>
    </w:p>
    <w:p w:rsidR="00AF6DC5" w:rsidP="00927AA4" w:rsidRDefault="00AF6DC5" w14:paraId="2FB324AF" w14:textId="77777777">
      <w:pPr>
        <w:spacing w:after="180"/>
        <w:sectPr w:rsidR="00AF6DC5" w:rsidSect="00AF6DC5">
          <w:type w:val="continuous"/>
          <w:pgSz w:w="12240" w:h="15840"/>
          <w:pgMar w:top="1440" w:right="1440" w:bottom="720" w:left="1440" w:header="720" w:footer="720" w:gutter="0"/>
          <w:cols w:equalWidth="0" w:space="720" w:num="2">
            <w:col w:w="3312" w:space="720"/>
            <w:col w:w="5328"/>
          </w:cols>
          <w:titlePg/>
          <w:docGrid w:linePitch="360"/>
        </w:sectPr>
      </w:pPr>
    </w:p>
    <w:p w:rsidR="00AF6DC5" w:rsidP="00927AA4" w:rsidRDefault="00AF6DC5" w14:paraId="3BE72ECF" w14:textId="2EFB817C">
      <w:pPr>
        <w:spacing w:after="180"/>
      </w:pPr>
    </w:p>
    <w:p w:rsidR="00F82BBA" w:rsidP="00927AA4" w:rsidRDefault="00F82BBA" w14:paraId="7E6397D7" w14:textId="77777777">
      <w:pPr>
        <w:spacing w:after="180"/>
        <w:sectPr w:rsidR="00F82BBA" w:rsidSect="00203E00">
          <w:type w:val="continuous"/>
          <w:pgSz w:w="12240" w:h="15840"/>
          <w:pgMar w:top="1440" w:right="1440" w:bottom="720" w:left="1440" w:header="720" w:footer="720" w:gutter="0"/>
          <w:cols w:space="720"/>
          <w:titlePg/>
          <w:docGrid w:linePitch="360"/>
        </w:sectPr>
      </w:pPr>
    </w:p>
    <w:p w:rsidR="00AF6DC5" w:rsidP="00927AA4" w:rsidRDefault="00AF6DC5" w14:paraId="01A33410" w14:textId="0293E277">
      <w:pPr>
        <w:spacing w:after="180"/>
      </w:pPr>
      <w:r>
        <w:rPr>
          <w:noProof/>
        </w:rPr>
        <w:drawing>
          <wp:inline distT="0" distB="0" distL="0" distR="0" wp14:anchorId="22756339" wp14:editId="11BFDD37">
            <wp:extent cx="2075180" cy="3291840"/>
            <wp:effectExtent l="19050" t="19050" r="20320" b="228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t="3482" b="6942"/>
                    <a:stretch/>
                  </pic:blipFill>
                  <pic:spPr bwMode="auto">
                    <a:xfrm>
                      <a:off x="0" y="0"/>
                      <a:ext cx="2075688" cy="3292647"/>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82BBA" w:rsidP="00927AA4" w:rsidRDefault="00F82BBA" w14:paraId="0C99F766" w14:textId="77777777">
      <w:pPr>
        <w:spacing w:after="180"/>
      </w:pPr>
    </w:p>
    <w:p w:rsidR="008D5FCB" w:rsidP="00927AA4" w:rsidRDefault="008D5FCB" w14:paraId="44E112C9" w14:textId="7FCD8D08">
      <w:pPr>
        <w:spacing w:after="180"/>
      </w:pPr>
      <w:r>
        <w:t xml:space="preserve">Once you have read </w:t>
      </w:r>
      <w:r w:rsidR="00F82BBA">
        <w:t xml:space="preserve">a </w:t>
      </w:r>
      <w:r>
        <w:t>notification, it can be deleted by clicking the</w:t>
      </w:r>
      <w:r w:rsidR="00F82BBA">
        <w:t xml:space="preserve"> </w:t>
      </w:r>
      <w:r w:rsidR="00F82BBA">
        <w:rPr>
          <w:noProof/>
        </w:rPr>
        <w:drawing>
          <wp:inline distT="0" distB="0" distL="0" distR="0" wp14:anchorId="0BA8740E" wp14:editId="4202C47B">
            <wp:extent cx="36576" cy="109728"/>
            <wp:effectExtent l="0" t="0" r="1905" b="508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6576" cy="109728"/>
                    </a:xfrm>
                    <a:prstGeom prst="rect">
                      <a:avLst/>
                    </a:prstGeom>
                    <a:ln w="6350">
                      <a:noFill/>
                    </a:ln>
                  </pic:spPr>
                </pic:pic>
              </a:graphicData>
            </a:graphic>
          </wp:inline>
        </w:drawing>
      </w:r>
      <w:r>
        <w:t xml:space="preserve"> ellipses button</w:t>
      </w:r>
      <w:r w:rsidR="00AF6DC5">
        <w:t xml:space="preserve"> in the top right corner</w:t>
      </w:r>
      <w:r>
        <w:t>.</w:t>
      </w:r>
    </w:p>
    <w:p w:rsidR="00AF6DC5" w:rsidP="00AF6DC5" w:rsidRDefault="00AF6DC5" w14:paraId="471301AD" w14:textId="7811BB04">
      <w:pPr>
        <w:pStyle w:val="ListParagraph"/>
        <w:numPr>
          <w:ilvl w:val="0"/>
          <w:numId w:val="44"/>
        </w:numPr>
        <w:spacing w:after="180"/>
      </w:pPr>
      <w:r>
        <w:t xml:space="preserve">Tap </w:t>
      </w:r>
      <w:r w:rsidRPr="00AF6DC5" w:rsidR="008D5FCB">
        <w:rPr>
          <w:b/>
        </w:rPr>
        <w:t>Delete</w:t>
      </w:r>
      <w:r w:rsidRPr="00AF6DC5">
        <w:t xml:space="preserve"> to delete the selected notification</w:t>
      </w:r>
    </w:p>
    <w:p w:rsidR="008D5FCB" w:rsidP="00AF6DC5" w:rsidRDefault="00AF6DC5" w14:paraId="307710C7" w14:textId="7B5D393F">
      <w:pPr>
        <w:pStyle w:val="ListParagraph"/>
        <w:numPr>
          <w:ilvl w:val="0"/>
          <w:numId w:val="44"/>
        </w:numPr>
        <w:spacing w:after="180"/>
      </w:pPr>
      <w:r>
        <w:t xml:space="preserve">Tap </w:t>
      </w:r>
      <w:r w:rsidRPr="00AF6DC5" w:rsidR="008D5FCB">
        <w:rPr>
          <w:b/>
        </w:rPr>
        <w:t>Delete All</w:t>
      </w:r>
      <w:r>
        <w:t xml:space="preserve"> to delete all notifications</w:t>
      </w:r>
    </w:p>
    <w:p w:rsidR="00AF6DC5" w:rsidP="00927AA4" w:rsidRDefault="00AF6DC5" w14:paraId="311B79DB" w14:textId="77777777">
      <w:pPr>
        <w:spacing w:line="276" w:lineRule="auto"/>
      </w:pPr>
    </w:p>
    <w:p w:rsidR="00F82BBA" w:rsidP="00927AA4" w:rsidRDefault="00F82BBA" w14:paraId="19580AD9" w14:textId="77777777">
      <w:pPr>
        <w:spacing w:line="276" w:lineRule="auto"/>
        <w:sectPr w:rsidR="00F82BBA" w:rsidSect="00F82BBA">
          <w:type w:val="continuous"/>
          <w:pgSz w:w="12240" w:h="15840"/>
          <w:pgMar w:top="1440" w:right="1440" w:bottom="720" w:left="1440" w:header="720" w:footer="720" w:gutter="0"/>
          <w:cols w:equalWidth="0" w:space="720" w:num="2">
            <w:col w:w="3312" w:space="720"/>
            <w:col w:w="5328"/>
          </w:cols>
          <w:titlePg/>
          <w:docGrid w:linePitch="360"/>
        </w:sectPr>
      </w:pPr>
    </w:p>
    <w:p w:rsidR="00927AA4" w:rsidP="00927AA4" w:rsidRDefault="00EC2DD6" w14:paraId="42C4F060" w14:textId="1AB8A371">
      <w:pPr>
        <w:pStyle w:val="Heading1"/>
      </w:pPr>
      <w:bookmarkStart w:name="_Downloads" w:id="91"/>
      <w:bookmarkStart w:name="_Toc38621903" w:id="92"/>
      <w:bookmarkEnd w:id="91"/>
      <w:r>
        <w:lastRenderedPageBreak/>
        <w:t>Downloads</w:t>
      </w:r>
      <w:bookmarkEnd w:id="92"/>
    </w:p>
    <w:p w:rsidR="00927AA4" w:rsidP="00927AA4" w:rsidRDefault="007E0F47" w14:paraId="1846758F" w14:textId="7F08EACB">
      <w:pPr>
        <w:spacing w:after="180"/>
      </w:pPr>
      <w:r w:rsidRPr="007E0F47">
        <w:rPr>
          <w:b/>
        </w:rPr>
        <w:t>Downloads</w:t>
      </w:r>
      <w:r>
        <w:t xml:space="preserve"> </w:t>
      </w:r>
      <w:r w:rsidR="00927AA4">
        <w:t xml:space="preserve">allows you to </w:t>
      </w:r>
      <w:r>
        <w:t>save</w:t>
      </w:r>
      <w:r w:rsidR="00927AA4">
        <w:t xml:space="preserve"> pay</w:t>
      </w:r>
      <w:r>
        <w:t xml:space="preserve"> </w:t>
      </w:r>
      <w:r w:rsidR="00927AA4">
        <w:t>stubs and W</w:t>
      </w:r>
      <w:r>
        <w:t>-</w:t>
      </w:r>
      <w:r w:rsidR="00927AA4">
        <w:t>2s in PDF format</w:t>
      </w:r>
      <w:r>
        <w:t xml:space="preserve"> on your mobile device</w:t>
      </w:r>
      <w:r w:rsidR="00927AA4">
        <w:t>.</w:t>
      </w:r>
    </w:p>
    <w:p w:rsidR="0090000F" w:rsidP="007E0F47" w:rsidRDefault="0090000F" w14:paraId="17A3D536" w14:textId="77777777">
      <w:pPr>
        <w:spacing w:after="180"/>
        <w:sectPr w:rsidR="0090000F" w:rsidSect="00203E00">
          <w:type w:val="continuous"/>
          <w:pgSz w:w="12240" w:h="15840"/>
          <w:pgMar w:top="1440" w:right="1440" w:bottom="720" w:left="1440" w:header="720" w:footer="720" w:gutter="0"/>
          <w:cols w:space="720"/>
          <w:titlePg/>
          <w:docGrid w:linePitch="360"/>
        </w:sectPr>
      </w:pPr>
    </w:p>
    <w:p w:rsidR="007E0F47" w:rsidP="007E0F47" w:rsidRDefault="007E0F47" w14:paraId="748309D3" w14:textId="3089202B">
      <w:pPr>
        <w:spacing w:after="180"/>
      </w:pPr>
      <w:r>
        <w:rPr>
          <w:noProof/>
        </w:rPr>
        <w:drawing>
          <wp:inline distT="0" distB="0" distL="0" distR="0" wp14:anchorId="6706213B" wp14:editId="738EBAB7">
            <wp:extent cx="2093976" cy="3355848"/>
            <wp:effectExtent l="19050" t="19050" r="20955" b="165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O Downloads.png"/>
                    <pic:cNvPicPr/>
                  </pic:nvPicPr>
                  <pic:blipFill>
                    <a:blip r:embed="rId83">
                      <a:extLst>
                        <a:ext uri="{28A0092B-C50C-407E-A947-70E740481C1C}">
                          <a14:useLocalDpi xmlns:a14="http://schemas.microsoft.com/office/drawing/2010/main" val="0"/>
                        </a:ext>
                      </a:extLst>
                    </a:blip>
                    <a:stretch>
                      <a:fillRect/>
                    </a:stretch>
                  </pic:blipFill>
                  <pic:spPr>
                    <a:xfrm>
                      <a:off x="0" y="0"/>
                      <a:ext cx="2093976" cy="3355848"/>
                    </a:xfrm>
                    <a:prstGeom prst="rect">
                      <a:avLst/>
                    </a:prstGeom>
                    <a:ln>
                      <a:solidFill>
                        <a:schemeClr val="bg1">
                          <a:lumMod val="65000"/>
                        </a:schemeClr>
                      </a:solidFill>
                    </a:ln>
                  </pic:spPr>
                </pic:pic>
              </a:graphicData>
            </a:graphic>
          </wp:inline>
        </w:drawing>
      </w:r>
    </w:p>
    <w:p w:rsidRPr="00840073" w:rsidR="007E0F47" w:rsidP="0090000F" w:rsidRDefault="003C4DA5" w14:paraId="45E546C1" w14:textId="4F9D70E3">
      <w:pPr>
        <w:spacing w:after="60"/>
      </w:pPr>
      <w:r>
        <w:br w:type="column"/>
      </w:r>
      <w:r w:rsidR="007E0F47">
        <w:t xml:space="preserve">Select </w:t>
      </w:r>
      <w:r w:rsidR="007E0F47">
        <w:rPr>
          <w:b/>
        </w:rPr>
        <w:t>Downloads</w:t>
      </w:r>
      <w:r w:rsidR="007E0F47">
        <w:t xml:space="preserve"> from the home screen in iSolved | GO to download year-end forms.</w:t>
      </w:r>
    </w:p>
    <w:p w:rsidR="007E0F47" w:rsidP="0090000F" w:rsidRDefault="007E0F47" w14:paraId="187B9E21" w14:textId="29423704">
      <w:pPr>
        <w:pStyle w:val="ListParagraph"/>
        <w:numPr>
          <w:ilvl w:val="0"/>
          <w:numId w:val="11"/>
        </w:numPr>
        <w:spacing w:after="60"/>
        <w:ind w:left="360"/>
      </w:pPr>
      <w:r>
        <w:t>To download a pay stub, select the Paydate button and choose a pay date from the list.</w:t>
      </w:r>
    </w:p>
    <w:p w:rsidRPr="007E0F47" w:rsidR="007E0F47" w:rsidP="0090000F" w:rsidRDefault="007E0F47" w14:paraId="6C8EF3A6" w14:textId="5F51715F">
      <w:pPr>
        <w:spacing w:after="60"/>
        <w:ind w:left="360"/>
        <w:rPr>
          <w:i/>
        </w:rPr>
      </w:pPr>
      <w:r w:rsidRPr="007E0F47">
        <w:rPr>
          <w:b/>
          <w:i/>
        </w:rPr>
        <w:t>Note:</w:t>
      </w:r>
      <w:r w:rsidRPr="007E0F47">
        <w:rPr>
          <w:i/>
        </w:rPr>
        <w:t xml:space="preserve"> </w:t>
      </w:r>
      <w:r>
        <w:rPr>
          <w:i/>
        </w:rPr>
        <w:t>Pay d</w:t>
      </w:r>
      <w:r w:rsidRPr="007E0F47">
        <w:rPr>
          <w:i/>
        </w:rPr>
        <w:t>ates are displayed in YYYY/MM/DD format to sort by year, month, and day in the list.</w:t>
      </w:r>
    </w:p>
    <w:p w:rsidR="007E0F47" w:rsidP="007E0F47" w:rsidRDefault="007E0F47" w14:paraId="596E1355" w14:textId="683A8D0E">
      <w:pPr>
        <w:pStyle w:val="ListParagraph"/>
        <w:numPr>
          <w:ilvl w:val="0"/>
          <w:numId w:val="11"/>
        </w:numPr>
        <w:ind w:left="360"/>
      </w:pPr>
      <w:r>
        <w:t>To download a W-2 tax form, select the Year button and choose a year from the list.</w:t>
      </w:r>
    </w:p>
    <w:p w:rsidR="007E0F47" w:rsidP="007E0F47" w:rsidRDefault="007E0F47" w14:paraId="76A24CB6" w14:textId="57DD2EF8">
      <w:r>
        <w:t xml:space="preserve">Once you have selected the right pay date or year, tap </w:t>
      </w:r>
      <w:r>
        <w:rPr>
          <w:b/>
        </w:rPr>
        <w:t>Download Selected</w:t>
      </w:r>
      <w:r>
        <w:t>.</w:t>
      </w:r>
    </w:p>
    <w:p w:rsidR="0090000F" w:rsidP="0090000F" w:rsidRDefault="0090000F" w14:paraId="048C2A85" w14:textId="77777777">
      <w:pPr>
        <w:spacing w:after="60"/>
      </w:pPr>
      <w:r>
        <w:t>Depending on your device settings, you may need to:</w:t>
      </w:r>
    </w:p>
    <w:p w:rsidR="0090000F" w:rsidP="0090000F" w:rsidRDefault="0090000F" w14:paraId="1047F614" w14:textId="163D7364">
      <w:pPr>
        <w:pStyle w:val="ListParagraph"/>
        <w:numPr>
          <w:ilvl w:val="0"/>
          <w:numId w:val="11"/>
        </w:numPr>
      </w:pPr>
      <w:r>
        <w:t>Allow iSolved GO permission to save files on your device.</w:t>
      </w:r>
    </w:p>
    <w:tbl>
      <w:tblPr>
        <w:tblStyle w:val="TableGrid"/>
        <w:tblW w:w="4677" w:type="dxa"/>
        <w:tblInd w:w="72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2157"/>
        <w:gridCol w:w="2520"/>
      </w:tblGrid>
      <w:tr w:rsidR="00BE15A7" w:rsidTr="00BE15A7" w14:paraId="54F25EEB" w14:textId="77777777">
        <w:tc>
          <w:tcPr>
            <w:tcW w:w="2157" w:type="dxa"/>
            <w:vAlign w:val="center"/>
          </w:tcPr>
          <w:p w:rsidR="00BE15A7" w:rsidP="00BE15A7" w:rsidRDefault="00BE15A7" w14:paraId="7E3BFE2F" w14:textId="15811244">
            <w:pPr>
              <w:pStyle w:val="ListParagraph"/>
              <w:ind w:left="0"/>
            </w:pPr>
            <w:r>
              <w:rPr>
                <w:noProof/>
              </w:rPr>
              <w:drawing>
                <wp:inline distT="0" distB="0" distL="0" distR="0" wp14:anchorId="13A6808A" wp14:editId="759DECB2">
                  <wp:extent cx="1125537" cy="531993"/>
                  <wp:effectExtent l="19050" t="19050" r="17780" b="2095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8106" t="39365" r="8607" b="39136"/>
                          <a:stretch/>
                        </pic:blipFill>
                        <pic:spPr bwMode="auto">
                          <a:xfrm>
                            <a:off x="0" y="0"/>
                            <a:ext cx="1127135" cy="532748"/>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520" w:type="dxa"/>
            <w:vAlign w:val="center"/>
          </w:tcPr>
          <w:p w:rsidR="00BE15A7" w:rsidP="00BE15A7" w:rsidRDefault="00BE15A7" w14:paraId="5E93535F" w14:textId="4D40D319">
            <w:pPr>
              <w:pStyle w:val="ListParagraph"/>
              <w:ind w:left="0"/>
            </w:pPr>
            <w:r>
              <w:rPr>
                <w:noProof/>
              </w:rPr>
              <w:drawing>
                <wp:inline distT="0" distB="0" distL="0" distR="0" wp14:anchorId="4AEF326F" wp14:editId="556EA9AF">
                  <wp:extent cx="1319847" cy="994823"/>
                  <wp:effectExtent l="19050" t="19050" r="13970" b="1524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creenshot_20200130-192727.png"/>
                          <pic:cNvPicPr/>
                        </pic:nvPicPr>
                        <pic:blipFill rotWithShape="1">
                          <a:blip r:embed="rId85"/>
                          <a:srcRect l="6807" t="29927" r="6661" b="33399"/>
                          <a:stretch/>
                        </pic:blipFill>
                        <pic:spPr bwMode="auto">
                          <a:xfrm>
                            <a:off x="0" y="0"/>
                            <a:ext cx="1321389" cy="995985"/>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bl>
    <w:p w:rsidR="0090000F" w:rsidP="0090000F" w:rsidRDefault="0090000F" w14:paraId="33B814DD" w14:textId="77777777">
      <w:pPr>
        <w:pStyle w:val="ListParagraph"/>
        <w:numPr>
          <w:ilvl w:val="0"/>
          <w:numId w:val="11"/>
        </w:numPr>
      </w:pPr>
      <w:r>
        <w:t>Choose where to save the file</w:t>
      </w:r>
    </w:p>
    <w:p w:rsidR="0090000F" w:rsidP="00AF1573" w:rsidRDefault="0090000F" w14:paraId="5B5FC818" w14:textId="63ECC359">
      <w:pPr>
        <w:pStyle w:val="ListParagraph"/>
        <w:numPr>
          <w:ilvl w:val="0"/>
          <w:numId w:val="11"/>
        </w:numPr>
      </w:pPr>
      <w:r>
        <w:t>Choose how to open the PDF document.</w:t>
      </w:r>
    </w:p>
    <w:p w:rsidR="0090000F" w:rsidP="007E0F47" w:rsidRDefault="0090000F" w14:paraId="75B7B0FE" w14:textId="77777777">
      <w:pPr>
        <w:sectPr w:rsidR="0090000F" w:rsidSect="0090000F">
          <w:type w:val="continuous"/>
          <w:pgSz w:w="12240" w:h="15840"/>
          <w:pgMar w:top="1440" w:right="1440" w:bottom="720" w:left="1440" w:header="720" w:footer="720" w:gutter="0"/>
          <w:cols w:equalWidth="0" w:space="720" w:num="2">
            <w:col w:w="3312" w:space="720"/>
            <w:col w:w="5328"/>
          </w:cols>
          <w:titlePg/>
          <w:docGrid w:linePitch="360"/>
        </w:sectPr>
      </w:pPr>
    </w:p>
    <w:p w:rsidR="0090000F" w:rsidP="007E0F47" w:rsidRDefault="00BE15A7" w14:paraId="279B2422" w14:textId="46D5A83D">
      <w:r>
        <w:rPr>
          <w:noProof/>
        </w:rPr>
        <w:drawing>
          <wp:inline distT="0" distB="0" distL="0" distR="0" wp14:anchorId="0DA40D6C" wp14:editId="3314BC9C">
            <wp:extent cx="2249424" cy="3118104"/>
            <wp:effectExtent l="19050" t="19050" r="17780" b="2540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creenshot_20200130-192749.png"/>
                    <pic:cNvPicPr/>
                  </pic:nvPicPr>
                  <pic:blipFill rotWithShape="1">
                    <a:blip r:embed="rId86"/>
                    <a:srcRect t="3106" b="18449"/>
                    <a:stretch/>
                  </pic:blipFill>
                  <pic:spPr bwMode="auto">
                    <a:xfrm>
                      <a:off x="0" y="0"/>
                      <a:ext cx="2249424" cy="3118104"/>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BE15A7" w:rsidP="007E0F47" w:rsidRDefault="00BE15A7" w14:paraId="5924490A" w14:textId="0D0F1230"/>
    <w:p w:rsidR="003C4DA5" w:rsidP="007E0F47" w:rsidRDefault="003C4DA5" w14:paraId="163981A6" w14:textId="372F7859"/>
    <w:p w:rsidR="003C4DA5" w:rsidP="007E0F47" w:rsidRDefault="003C4DA5" w14:paraId="3328CD44" w14:textId="77777777"/>
    <w:p w:rsidR="0090000F" w:rsidP="007E0F47" w:rsidRDefault="00BE15A7" w14:paraId="18FD86B7" w14:textId="3ABF1535">
      <w:r>
        <w:t>Once you have answered all the prompts, you will be able to view and save the PDF download.</w:t>
      </w:r>
    </w:p>
    <w:p w:rsidR="00927AA4" w:rsidP="007E0F47" w:rsidRDefault="00927AA4" w14:paraId="201F5C43" w14:textId="7D4AB0AF"/>
    <w:p w:rsidR="00BE15A7" w:rsidP="00927AA4" w:rsidRDefault="00BE15A7" w14:paraId="1BB02F06" w14:textId="77777777">
      <w:pPr>
        <w:sectPr w:rsidR="00BE15A7" w:rsidSect="00BE15A7">
          <w:type w:val="continuous"/>
          <w:pgSz w:w="12240" w:h="15840"/>
          <w:pgMar w:top="1440" w:right="1440" w:bottom="720" w:left="1440" w:header="720" w:footer="720" w:gutter="0"/>
          <w:cols w:equalWidth="0" w:space="720" w:num="2">
            <w:col w:w="3312" w:space="720"/>
            <w:col w:w="5328"/>
          </w:cols>
          <w:titlePg/>
          <w:docGrid w:linePitch="360"/>
        </w:sectPr>
      </w:pPr>
    </w:p>
    <w:p w:rsidR="00E005EE" w:rsidRDefault="00BC406B" w14:paraId="14416680" w14:textId="5559262C">
      <w:pPr>
        <w:spacing w:after="200" w:line="276" w:lineRule="auto"/>
      </w:pPr>
      <w:r>
        <w:br w:type="page"/>
      </w:r>
    </w:p>
    <w:p w:rsidRPr="00540D9A" w:rsidR="00BC406B" w:rsidP="00463C12" w:rsidRDefault="00BC406B" w14:paraId="0594E2B1" w14:textId="0E2BA736">
      <w:pPr>
        <w:pStyle w:val="Heading1"/>
      </w:pPr>
      <w:bookmarkStart w:name="_Toc38621904" w:id="93"/>
      <w:r>
        <w:lastRenderedPageBreak/>
        <w:t xml:space="preserve">Appendix A: </w:t>
      </w:r>
      <w:r w:rsidRPr="00540D9A">
        <w:t>Troubleshooting Common Login Issues</w:t>
      </w:r>
      <w:bookmarkEnd w:id="93"/>
    </w:p>
    <w:p w:rsidR="00BC406B" w:rsidP="00BC406B" w:rsidRDefault="00BC406B" w14:paraId="3BC95CFE" w14:textId="70DDC244">
      <w:pPr>
        <w:spacing w:after="0"/>
      </w:pPr>
      <w:r>
        <w:t xml:space="preserve">Here are some common login issues </w:t>
      </w:r>
      <w:r w:rsidR="00463C12">
        <w:t xml:space="preserve">and how to </w:t>
      </w:r>
      <w:r>
        <w:t>resolve them:</w:t>
      </w:r>
    </w:p>
    <w:p w:rsidR="00BC406B" w:rsidP="00BC406B" w:rsidRDefault="00BC406B" w14:paraId="37015B0F" w14:textId="77777777">
      <w:pPr>
        <w:spacing w:after="0"/>
      </w:pPr>
    </w:p>
    <w:p w:rsidR="00BC406B" w:rsidP="00BC406B" w:rsidRDefault="00BC406B" w14:paraId="4A0F1FAC" w14:textId="77777777">
      <w:pPr>
        <w:pStyle w:val="ListParagraph"/>
        <w:keepNext/>
        <w:numPr>
          <w:ilvl w:val="0"/>
          <w:numId w:val="13"/>
        </w:numPr>
        <w:spacing w:after="0"/>
        <w:ind w:left="360"/>
      </w:pPr>
      <w:r>
        <w:t xml:space="preserve">If you </w:t>
      </w:r>
      <w:r w:rsidRPr="00540D9A">
        <w:rPr>
          <w:b/>
        </w:rPr>
        <w:t xml:space="preserve">type your User Name </w:t>
      </w:r>
      <w:r>
        <w:rPr>
          <w:b/>
        </w:rPr>
        <w:t xml:space="preserve">or Password </w:t>
      </w:r>
      <w:r w:rsidRPr="00540D9A">
        <w:rPr>
          <w:b/>
        </w:rPr>
        <w:t>incorrectly</w:t>
      </w:r>
      <w:r>
        <w:t>, you will see this error message:</w:t>
      </w:r>
    </w:p>
    <w:p w:rsidR="00BC406B" w:rsidP="00BC406B" w:rsidRDefault="00BC406B" w14:paraId="413EDF6D" w14:textId="77777777">
      <w:pPr>
        <w:spacing w:after="0"/>
        <w:ind w:left="360"/>
      </w:pPr>
      <w:r>
        <w:rPr>
          <w:noProof/>
        </w:rPr>
        <w:drawing>
          <wp:inline distT="0" distB="0" distL="0" distR="0" wp14:anchorId="3B1A3FD2" wp14:editId="790F3739">
            <wp:extent cx="2642616" cy="1325754"/>
            <wp:effectExtent l="19050" t="19050" r="24765" b="273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shot_20200124-131928.png"/>
                    <pic:cNvPicPr/>
                  </pic:nvPicPr>
                  <pic:blipFill rotWithShape="1">
                    <a:blip r:embed="rId87"/>
                    <a:srcRect l="6588" t="36191" r="6705" b="39346"/>
                    <a:stretch/>
                  </pic:blipFill>
                  <pic:spPr bwMode="auto">
                    <a:xfrm>
                      <a:off x="0" y="0"/>
                      <a:ext cx="2648154" cy="1328532"/>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BC406B" w:rsidP="00BC406B" w:rsidRDefault="00BC406B" w14:paraId="240E3F8D" w14:textId="77777777">
      <w:pPr>
        <w:spacing w:after="0"/>
        <w:ind w:left="360"/>
      </w:pPr>
    </w:p>
    <w:p w:rsidR="00BC406B" w:rsidP="00BC406B" w:rsidRDefault="00BC406B" w14:paraId="51A8CDBA" w14:textId="77777777">
      <w:pPr>
        <w:pStyle w:val="ListParagraph"/>
        <w:keepNext/>
        <w:numPr>
          <w:ilvl w:val="0"/>
          <w:numId w:val="13"/>
        </w:numPr>
        <w:spacing w:after="0"/>
        <w:ind w:left="360"/>
      </w:pPr>
      <w:r>
        <w:t xml:space="preserve">If you </w:t>
      </w:r>
      <w:r w:rsidRPr="00EB2C45">
        <w:rPr>
          <w:b/>
        </w:rPr>
        <w:t>forgot your password</w:t>
      </w:r>
      <w:r>
        <w:t xml:space="preserve">, you will need to use the “Forgot Password” option in the web version of iSolved ESS to reset it.  Go to </w:t>
      </w:r>
      <w:hyperlink w:history="1" r:id="rId88">
        <w:r w:rsidRPr="00EF1279">
          <w:rPr>
            <w:rStyle w:val="Hyperlink"/>
          </w:rPr>
          <w:t>https://insperity.myisolved.com</w:t>
        </w:r>
      </w:hyperlink>
      <w:r>
        <w:t xml:space="preserve"> and click </w:t>
      </w:r>
      <w:hyperlink w:history="1" r:id="rId89">
        <w:r w:rsidRPr="00EB2C45">
          <w:rPr>
            <w:rStyle w:val="Hyperlink"/>
          </w:rPr>
          <w:t>Forgot Password?</w:t>
        </w:r>
      </w:hyperlink>
    </w:p>
    <w:p w:rsidR="00BC406B" w:rsidP="00BC406B" w:rsidRDefault="00BC406B" w14:paraId="53E939AD" w14:textId="77777777">
      <w:pPr>
        <w:spacing w:after="0"/>
        <w:ind w:left="360"/>
      </w:pPr>
      <w:r>
        <w:rPr>
          <w:noProof/>
        </w:rPr>
        <w:drawing>
          <wp:inline distT="0" distB="0" distL="0" distR="0" wp14:anchorId="57C6810A" wp14:editId="755135DF">
            <wp:extent cx="3136392" cy="3355848"/>
            <wp:effectExtent l="19050" t="19050" r="26035" b="165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136392" cy="3355848"/>
                    </a:xfrm>
                    <a:prstGeom prst="rect">
                      <a:avLst/>
                    </a:prstGeom>
                    <a:ln w="6350">
                      <a:solidFill>
                        <a:schemeClr val="bg1">
                          <a:lumMod val="65000"/>
                        </a:schemeClr>
                      </a:solidFill>
                    </a:ln>
                  </pic:spPr>
                </pic:pic>
              </a:graphicData>
            </a:graphic>
          </wp:inline>
        </w:drawing>
      </w:r>
    </w:p>
    <w:p w:rsidR="00BC406B" w:rsidP="00BC406B" w:rsidRDefault="00BC406B" w14:paraId="35568B46" w14:textId="77777777">
      <w:pPr>
        <w:spacing w:after="0"/>
        <w:ind w:left="547"/>
      </w:pPr>
    </w:p>
    <w:p w:rsidR="00BC406B" w:rsidP="00BC406B" w:rsidRDefault="00BC406B" w14:paraId="5429C5B5" w14:textId="77777777">
      <w:pPr>
        <w:pStyle w:val="ListParagraph"/>
        <w:keepNext/>
        <w:keepLines/>
        <w:numPr>
          <w:ilvl w:val="0"/>
          <w:numId w:val="13"/>
        </w:numPr>
        <w:spacing w:after="0"/>
        <w:ind w:left="360"/>
      </w:pPr>
      <w:r>
        <w:lastRenderedPageBreak/>
        <w:t xml:space="preserve">If you </w:t>
      </w:r>
      <w:r w:rsidRPr="00540D9A">
        <w:rPr>
          <w:b/>
        </w:rPr>
        <w:t>enter incorrect login credentials 3 times</w:t>
      </w:r>
      <w:r>
        <w:t>, your account will be temporarily locked. It will unlock automatically after 15 minutes, or you can contact your company iSolved administrator to unlock it sooner.  This error message indicates that your account has been locked after 3 failed login attempts:</w:t>
      </w:r>
    </w:p>
    <w:p w:rsidR="00BC406B" w:rsidP="00BC406B" w:rsidRDefault="00BC406B" w14:paraId="6192A351" w14:textId="77777777">
      <w:pPr>
        <w:spacing w:after="0"/>
        <w:ind w:left="360"/>
      </w:pPr>
      <w:r>
        <w:rPr>
          <w:noProof/>
        </w:rPr>
        <w:drawing>
          <wp:inline distT="0" distB="0" distL="0" distR="0" wp14:anchorId="478C92AA" wp14:editId="76E357E6">
            <wp:extent cx="2649488" cy="1353312"/>
            <wp:effectExtent l="19050" t="19050" r="17780" b="184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shot_20200124-132035.png"/>
                    <pic:cNvPicPr/>
                  </pic:nvPicPr>
                  <pic:blipFill rotWithShape="1">
                    <a:blip r:embed="rId91"/>
                    <a:srcRect l="6587" t="36194" r="6570" b="38865"/>
                    <a:stretch/>
                  </pic:blipFill>
                  <pic:spPr bwMode="auto">
                    <a:xfrm>
                      <a:off x="0" y="0"/>
                      <a:ext cx="2652256" cy="1354726"/>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rsidR="00BC406B" w:rsidP="00BC406B" w:rsidRDefault="00BC406B" w14:paraId="51905036" w14:textId="77777777">
      <w:pPr>
        <w:spacing w:after="0"/>
        <w:ind w:left="360"/>
      </w:pPr>
    </w:p>
    <w:p w:rsidR="00BC406B" w:rsidP="00BC406B" w:rsidRDefault="00BC406B" w14:paraId="28621623" w14:textId="77777777">
      <w:pPr>
        <w:pStyle w:val="ListParagraph"/>
        <w:keepNext/>
        <w:numPr>
          <w:ilvl w:val="0"/>
          <w:numId w:val="13"/>
        </w:numPr>
        <w:spacing w:after="0"/>
        <w:ind w:left="360"/>
      </w:pPr>
      <w:r>
        <w:t xml:space="preserve">If your </w:t>
      </w:r>
      <w:r w:rsidRPr="00422375">
        <w:rPr>
          <w:b/>
        </w:rPr>
        <w:t>Network Partner ID is missing</w:t>
      </w:r>
      <w:r>
        <w:t>, you will see this error:</w:t>
      </w:r>
      <w:r w:rsidRPr="00422375">
        <w:t xml:space="preserve"> </w:t>
      </w:r>
    </w:p>
    <w:p w:rsidR="00BC406B" w:rsidP="00BC406B" w:rsidRDefault="00BC406B" w14:paraId="55F8137B" w14:textId="77777777">
      <w:pPr>
        <w:spacing w:after="0"/>
        <w:ind w:firstLine="360"/>
      </w:pPr>
      <w:r>
        <w:rPr>
          <w:noProof/>
        </w:rPr>
        <w:drawing>
          <wp:inline distT="0" distB="0" distL="0" distR="0" wp14:anchorId="0AB01216" wp14:editId="1FB28F77">
            <wp:extent cx="2605508" cy="1225296"/>
            <wp:effectExtent l="19050" t="19050" r="23495" b="133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shot_20200124-132852.png"/>
                    <pic:cNvPicPr/>
                  </pic:nvPicPr>
                  <pic:blipFill rotWithShape="1">
                    <a:blip r:embed="rId92"/>
                    <a:srcRect l="7370" t="37882" r="7363" b="39530"/>
                    <a:stretch/>
                  </pic:blipFill>
                  <pic:spPr bwMode="auto">
                    <a:xfrm>
                      <a:off x="0" y="0"/>
                      <a:ext cx="2606040" cy="1225546"/>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BC406B" w:rsidP="00BC406B" w:rsidRDefault="00BC406B" w14:paraId="29103C90" w14:textId="77777777">
      <w:pPr>
        <w:pStyle w:val="ListParagraph"/>
        <w:spacing w:after="0"/>
        <w:ind w:left="360"/>
      </w:pPr>
    </w:p>
    <w:p w:rsidR="00BC406B" w:rsidP="00BC406B" w:rsidRDefault="00BC406B" w14:paraId="6EF022D9" w14:textId="77777777">
      <w:pPr>
        <w:pStyle w:val="ListParagraph"/>
        <w:keepNext/>
        <w:numPr>
          <w:ilvl w:val="0"/>
          <w:numId w:val="13"/>
        </w:numPr>
        <w:spacing w:after="0"/>
        <w:ind w:left="360"/>
      </w:pPr>
      <w:r>
        <w:t>If you failed to login successfully 3 times and your Network Partner ID is missing or company has turned off mobile access, you will see this error when you attempt to log in:</w:t>
      </w:r>
    </w:p>
    <w:p w:rsidR="00BC406B" w:rsidP="00BC406B" w:rsidRDefault="00BC406B" w14:paraId="0D75C410" w14:textId="77777777">
      <w:pPr>
        <w:spacing w:after="200" w:line="276" w:lineRule="auto"/>
        <w:ind w:left="360"/>
      </w:pPr>
      <w:r>
        <w:rPr>
          <w:noProof/>
        </w:rPr>
        <w:drawing>
          <wp:inline distT="0" distB="0" distL="0" distR="0" wp14:anchorId="203687EC" wp14:editId="67092B58">
            <wp:extent cx="2651125" cy="2048256"/>
            <wp:effectExtent l="19050" t="19050" r="15875" b="285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shot_20200124-132912.png"/>
                    <pic:cNvPicPr/>
                  </pic:nvPicPr>
                  <pic:blipFill rotWithShape="1">
                    <a:blip r:embed="rId93"/>
                    <a:srcRect l="6587" t="29458" r="6570" b="32812"/>
                    <a:stretch/>
                  </pic:blipFill>
                  <pic:spPr bwMode="auto">
                    <a:xfrm>
                      <a:off x="0" y="0"/>
                      <a:ext cx="2652256" cy="2049130"/>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rsidR="00BC406B" w:rsidP="00BC406B" w:rsidRDefault="00BC406B" w14:paraId="79EF5C92" w14:textId="77777777">
      <w:pPr>
        <w:spacing w:after="200" w:line="276" w:lineRule="auto"/>
        <w:ind w:left="360"/>
      </w:pPr>
      <w:r>
        <w:t xml:space="preserve">Follow the </w:t>
      </w:r>
      <w:hyperlink w:history="1" w:anchor="_Connecting_iSolved_|">
        <w:r w:rsidRPr="00670EF3">
          <w:rPr>
            <w:rStyle w:val="Hyperlink"/>
          </w:rPr>
          <w:t>Connecting iSolved | GO to Insperity</w:t>
        </w:r>
      </w:hyperlink>
      <w:r>
        <w:t xml:space="preserve"> instructions to enter your Network Partner ID.</w:t>
      </w:r>
    </w:p>
    <w:p w:rsidRPr="00927AA4" w:rsidR="00BC406B" w:rsidP="00927AA4" w:rsidRDefault="00BC406B" w14:paraId="638F2540" w14:textId="77777777"/>
    <w:sectPr w:rsidRPr="00927AA4" w:rsidR="00BC406B" w:rsidSect="00203E00">
      <w:type w:val="continuous"/>
      <w:pgSz w:w="12240" w:h="15840"/>
      <w:pgMar w:top="1440" w:right="1440" w:bottom="72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E6218F" w:rsidP="00315D63" w:rsidRDefault="00E6218F" w14:paraId="10026051" w14:textId="77777777">
      <w:r>
        <w:separator/>
      </w:r>
    </w:p>
  </w:endnote>
  <w:endnote w:type="continuationSeparator" w:id="0">
    <w:p w:rsidR="00E6218F" w:rsidP="00315D63" w:rsidRDefault="00E6218F" w14:paraId="18E1291F"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61C0D" w:rsidR="00B5192E" w:rsidP="00315D63" w:rsidRDefault="00B5192E" w14:paraId="3E1E60F9" w14:textId="4B7E81C8">
    <w:pPr>
      <w:pStyle w:val="Header"/>
    </w:pPr>
    <w:r>
      <w:rPr>
        <w:rStyle w:val="BookTitle"/>
        <w:sz w:val="18"/>
        <w:szCs w:val="18"/>
      </w:rPr>
      <w:t xml:space="preserve"> </w:t>
    </w:r>
    <w:r w:rsidRPr="00316027">
      <w:rPr>
        <w:rStyle w:val="BookTitle"/>
        <w:rFonts w:ascii="Arial" w:hAnsi="Arial" w:cs="Arial"/>
        <w:b w:val="0"/>
        <w:sz w:val="20"/>
        <w:szCs w:val="20"/>
      </w:rPr>
      <w:fldChar w:fldCharType="begin"/>
    </w:r>
    <w:r w:rsidRPr="00316027">
      <w:rPr>
        <w:rStyle w:val="BookTitle"/>
        <w:rFonts w:ascii="Arial" w:hAnsi="Arial" w:cs="Arial"/>
        <w:b w:val="0"/>
        <w:sz w:val="20"/>
        <w:szCs w:val="20"/>
      </w:rPr>
      <w:instrText xml:space="preserve"> DATE  \@ "MMMM yyyy"  \* MERGEFORMAT </w:instrText>
    </w:r>
    <w:r w:rsidRPr="00316027">
      <w:rPr>
        <w:rStyle w:val="BookTitle"/>
        <w:rFonts w:ascii="Arial" w:hAnsi="Arial" w:cs="Arial"/>
        <w:b w:val="0"/>
        <w:sz w:val="20"/>
        <w:szCs w:val="20"/>
      </w:rPr>
      <w:fldChar w:fldCharType="separate"/>
    </w:r>
    <w:r w:rsidR="00263106">
      <w:rPr>
        <w:rStyle w:val="BookTitle"/>
        <w:rFonts w:ascii="Arial" w:hAnsi="Arial" w:cs="Arial"/>
        <w:b w:val="0"/>
        <w:noProof/>
        <w:sz w:val="20"/>
        <w:szCs w:val="20"/>
      </w:rPr>
      <w:t>April</w:t>
    </w:r>
    <w:r w:rsidRPr="00263106" w:rsidR="00263106">
      <w:rPr>
        <w:rStyle w:val="BookTitle"/>
        <w:rFonts w:ascii="Arial" w:hAnsi="Arial" w:cs="Arial"/>
        <w:b w:val="0"/>
        <w:noProof/>
        <w:sz w:val="18"/>
        <w:szCs w:val="18"/>
      </w:rPr>
      <w:t xml:space="preserve"> </w:t>
    </w:r>
    <w:r w:rsidR="00263106">
      <w:rPr>
        <w:rStyle w:val="BookTitle"/>
        <w:rFonts w:ascii="Arial" w:hAnsi="Arial" w:cs="Arial"/>
        <w:b w:val="0"/>
        <w:noProof/>
        <w:sz w:val="20"/>
        <w:szCs w:val="20"/>
      </w:rPr>
      <w:t>2021</w:t>
    </w:r>
    <w:r w:rsidRPr="00316027">
      <w:rPr>
        <w:rStyle w:val="BookTitle"/>
        <w:rFonts w:ascii="Arial" w:hAnsi="Arial" w:cs="Arial"/>
        <w:b w:val="0"/>
        <w:sz w:val="20"/>
        <w:szCs w:val="20"/>
      </w:rPr>
      <w:fldChar w:fldCharType="end"/>
    </w:r>
    <w:r>
      <w:rPr>
        <w:rStyle w:val="BookTitle"/>
        <w:rFonts w:ascii="Arial" w:hAnsi="Arial" w:cs="Arial"/>
        <w:b w:val="0"/>
        <w:sz w:val="20"/>
        <w:szCs w:val="20"/>
      </w:rPr>
      <w:t xml:space="preserve">          </w:t>
    </w:r>
    <w:r>
      <w:rPr>
        <w:rStyle w:val="BookTitle"/>
        <w:rFonts w:ascii="Arial" w:hAnsi="Arial" w:cs="Arial"/>
        <w:b w:val="0"/>
        <w:sz w:val="20"/>
        <w:szCs w:val="20"/>
      </w:rPr>
      <w:tab/>
    </w:r>
    <w:r>
      <w:rPr>
        <w:rStyle w:val="BookTitle"/>
        <w:rFonts w:ascii="Arial" w:hAnsi="Arial" w:cs="Arial"/>
        <w:b w:val="0"/>
        <w:sz w:val="20"/>
        <w:szCs w:val="20"/>
      </w:rPr>
      <w:tab/>
    </w:r>
    <w:r>
      <w:rPr>
        <w:rStyle w:val="BookTitle"/>
        <w:rFonts w:ascii="Arial" w:hAnsi="Arial" w:cs="Arial"/>
        <w:b w:val="0"/>
        <w:sz w:val="20"/>
        <w:szCs w:val="20"/>
      </w:rPr>
      <w:t xml:space="preserve">          Page</w:t>
    </w:r>
    <w:r w:rsidRPr="00316027">
      <w:rPr>
        <w:rStyle w:val="BookTitle"/>
        <w:rFonts w:ascii="Arial" w:hAnsi="Arial" w:cs="Arial"/>
        <w:b w:val="0"/>
        <w:sz w:val="20"/>
        <w:szCs w:val="20"/>
      </w:rPr>
      <w:t xml:space="preserve"> </w:t>
    </w:r>
    <w:r w:rsidRPr="00316027">
      <w:rPr>
        <w:rStyle w:val="BookTitle"/>
        <w:rFonts w:ascii="Arial" w:hAnsi="Arial" w:cs="Arial"/>
        <w:b w:val="0"/>
        <w:sz w:val="20"/>
        <w:szCs w:val="20"/>
      </w:rPr>
      <w:fldChar w:fldCharType="begin"/>
    </w:r>
    <w:r w:rsidRPr="00316027">
      <w:rPr>
        <w:rStyle w:val="BookTitle"/>
        <w:rFonts w:ascii="Arial" w:hAnsi="Arial" w:cs="Arial"/>
        <w:b w:val="0"/>
        <w:sz w:val="20"/>
        <w:szCs w:val="20"/>
      </w:rPr>
      <w:instrText xml:space="preserve"> PAGE   \* MERGEFORMAT </w:instrText>
    </w:r>
    <w:r w:rsidRPr="00316027">
      <w:rPr>
        <w:rStyle w:val="BookTitle"/>
        <w:rFonts w:ascii="Arial" w:hAnsi="Arial" w:cs="Arial"/>
        <w:b w:val="0"/>
        <w:sz w:val="20"/>
        <w:szCs w:val="20"/>
      </w:rPr>
      <w:fldChar w:fldCharType="separate"/>
    </w:r>
    <w:r>
      <w:rPr>
        <w:rStyle w:val="BookTitle"/>
        <w:rFonts w:ascii="Arial" w:hAnsi="Arial" w:cs="Arial"/>
        <w:b w:val="0"/>
        <w:noProof/>
        <w:sz w:val="20"/>
        <w:szCs w:val="20"/>
      </w:rPr>
      <w:t>2</w:t>
    </w:r>
    <w:r w:rsidRPr="00316027">
      <w:rPr>
        <w:rStyle w:val="BookTitle"/>
        <w:rFonts w:ascii="Arial" w:hAnsi="Arial" w:cs="Arial"/>
        <w:b w:val="0"/>
        <w:sz w:val="20"/>
        <w:szCs w:val="20"/>
      </w:rPr>
      <w:fldChar w:fldCharType="end"/>
    </w:r>
    <w:r>
      <w:rPr>
        <w:rStyle w:val="BookTitle"/>
        <w:rFonts w:cs="Arial"/>
        <w:sz w:val="18"/>
        <w:szCs w:val="18"/>
      </w:rPr>
      <w:t xml:space="preserve">   </w:t>
    </w:r>
    <w:r>
      <w:rPr>
        <w:rStyle w:val="BookTitle"/>
        <w:sz w:val="18"/>
        <w:szCs w:val="18"/>
      </w:rPr>
      <w:t xml:space="preserve">  </w:t>
    </w:r>
    <w:r>
      <w:rPr>
        <w:rStyle w:val="BookTitle"/>
        <w:sz w:val="18"/>
        <w:szCs w:val="18"/>
      </w:rPr>
      <w:br/>
    </w:r>
    <w:r>
      <w:rPr>
        <w:rStyle w:val="BookTitle"/>
        <w:sz w:val="18"/>
        <w:szCs w:val="18"/>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CD6F7D" w:rsidR="00B5192E" w:rsidP="00CD6F7D" w:rsidRDefault="00B5192E" w14:paraId="0CC00504" w14:textId="61E62611">
    <w:pPr>
      <w:pStyle w:val="Header"/>
    </w:pPr>
    <w:r w:rsidRPr="00316027">
      <w:rPr>
        <w:rStyle w:val="BookTitle"/>
        <w:rFonts w:ascii="Arial" w:hAnsi="Arial" w:cs="Arial"/>
        <w:b w:val="0"/>
        <w:sz w:val="20"/>
        <w:szCs w:val="20"/>
      </w:rPr>
      <w:fldChar w:fldCharType="begin"/>
    </w:r>
    <w:r w:rsidRPr="00316027">
      <w:rPr>
        <w:rStyle w:val="BookTitle"/>
        <w:rFonts w:ascii="Arial" w:hAnsi="Arial" w:cs="Arial"/>
        <w:b w:val="0"/>
        <w:sz w:val="20"/>
        <w:szCs w:val="20"/>
      </w:rPr>
      <w:instrText xml:space="preserve"> DATE  \@ "MMMM yyyy"  \* MERGEFORMAT </w:instrText>
    </w:r>
    <w:r w:rsidRPr="00316027">
      <w:rPr>
        <w:rStyle w:val="BookTitle"/>
        <w:rFonts w:ascii="Arial" w:hAnsi="Arial" w:cs="Arial"/>
        <w:b w:val="0"/>
        <w:sz w:val="20"/>
        <w:szCs w:val="20"/>
      </w:rPr>
      <w:fldChar w:fldCharType="separate"/>
    </w:r>
    <w:r w:rsidR="00263106">
      <w:rPr>
        <w:rStyle w:val="BookTitle"/>
        <w:rFonts w:ascii="Arial" w:hAnsi="Arial" w:cs="Arial"/>
        <w:b w:val="0"/>
        <w:noProof/>
        <w:sz w:val="20"/>
        <w:szCs w:val="20"/>
      </w:rPr>
      <w:t>April</w:t>
    </w:r>
    <w:r w:rsidRPr="00263106" w:rsidR="00263106">
      <w:rPr>
        <w:rStyle w:val="BookTitle"/>
        <w:rFonts w:ascii="Arial" w:hAnsi="Arial" w:cs="Arial"/>
        <w:b w:val="0"/>
        <w:noProof/>
        <w:sz w:val="18"/>
        <w:szCs w:val="18"/>
      </w:rPr>
      <w:t xml:space="preserve"> </w:t>
    </w:r>
    <w:r w:rsidR="00263106">
      <w:rPr>
        <w:rStyle w:val="BookTitle"/>
        <w:rFonts w:ascii="Arial" w:hAnsi="Arial" w:cs="Arial"/>
        <w:b w:val="0"/>
        <w:noProof/>
        <w:sz w:val="20"/>
        <w:szCs w:val="20"/>
      </w:rPr>
      <w:t>2021</w:t>
    </w:r>
    <w:r w:rsidRPr="00316027">
      <w:rPr>
        <w:rStyle w:val="BookTitle"/>
        <w:rFonts w:ascii="Arial" w:hAnsi="Arial" w:cs="Arial"/>
        <w:b w:val="0"/>
        <w:sz w:val="20"/>
        <w:szCs w:val="20"/>
      </w:rPr>
      <w:fldChar w:fldCharType="end"/>
    </w:r>
    <w:r>
      <w:rPr>
        <w:rStyle w:val="BookTitle"/>
        <w:rFonts w:ascii="Arial" w:hAnsi="Arial" w:cs="Arial"/>
        <w:b w:val="0"/>
        <w:sz w:val="20"/>
        <w:szCs w:val="20"/>
      </w:rPr>
      <w:t xml:space="preserve">          </w:t>
    </w:r>
    <w:r>
      <w:rPr>
        <w:rStyle w:val="BookTitle"/>
        <w:rFonts w:ascii="Arial" w:hAnsi="Arial" w:cs="Arial"/>
        <w:b w:val="0"/>
        <w:sz w:val="20"/>
        <w:szCs w:val="20"/>
      </w:rPr>
      <w:tab/>
    </w:r>
    <w:r>
      <w:rPr>
        <w:rStyle w:val="BookTitle"/>
        <w:rFonts w:ascii="Arial" w:hAnsi="Arial" w:cs="Arial"/>
        <w:b w:val="0"/>
        <w:sz w:val="20"/>
        <w:szCs w:val="20"/>
      </w:rPr>
      <w:tab/>
    </w:r>
    <w:r>
      <w:rPr>
        <w:rStyle w:val="BookTitle"/>
        <w:rFonts w:ascii="Arial" w:hAnsi="Arial" w:cs="Arial"/>
        <w:b w:val="0"/>
        <w:sz w:val="20"/>
        <w:szCs w:val="20"/>
      </w:rPr>
      <w:t xml:space="preserve">          </w:t>
    </w:r>
    <w:r>
      <w:rPr>
        <w:rStyle w:val="BookTitle"/>
        <w:sz w:val="18"/>
        <w:szCs w:val="18"/>
      </w:rPr>
      <w:br/>
    </w:r>
    <w:r>
      <w:rPr>
        <w:rStyle w:val="BookTitle"/>
        <w:sz w:val="18"/>
        <w:szCs w:val="18"/>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E6218F" w:rsidP="00315D63" w:rsidRDefault="00E6218F" w14:paraId="3427929B" w14:textId="77777777">
      <w:r>
        <w:separator/>
      </w:r>
    </w:p>
  </w:footnote>
  <w:footnote w:type="continuationSeparator" w:id="0">
    <w:p w:rsidR="00E6218F" w:rsidP="00315D63" w:rsidRDefault="00E6218F" w14:paraId="69E4AAC4"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Pr="009E446F" w:rsidR="00B5192E" w:rsidP="008D6576" w:rsidRDefault="00B5192E" w14:paraId="7C7613C0" w14:textId="02CDBBF0">
    <w:pPr>
      <w:pStyle w:val="Title"/>
      <w:jc w:val="right"/>
      <w:rPr>
        <w:color w:val="1F497D" w:themeColor="text2"/>
        <w:sz w:val="28"/>
        <w:szCs w:val="28"/>
      </w:rPr>
    </w:pPr>
    <w:r w:rsidRPr="009E446F">
      <w:rPr>
        <w:noProof/>
        <w:color w:val="1F497D" w:themeColor="text2"/>
        <w:sz w:val="28"/>
        <w:szCs w:val="28"/>
      </w:rPr>
      <w:drawing>
        <wp:anchor distT="0" distB="0" distL="114300" distR="114300" simplePos="0" relativeHeight="251659776" behindDoc="1" locked="0" layoutInCell="1" allowOverlap="1" wp14:anchorId="75E722D7" wp14:editId="7D22701C">
          <wp:simplePos x="0" y="0"/>
          <wp:positionH relativeFrom="column">
            <wp:posOffset>-142875</wp:posOffset>
          </wp:positionH>
          <wp:positionV relativeFrom="paragraph">
            <wp:posOffset>-162560</wp:posOffset>
          </wp:positionV>
          <wp:extent cx="2289175" cy="609600"/>
          <wp:effectExtent l="0" t="0" r="0" b="0"/>
          <wp:wrapTight wrapText="bothSides">
            <wp:wrapPolygon edited="0">
              <wp:start x="0" y="0"/>
              <wp:lineTo x="0" y="20925"/>
              <wp:lineTo x="21390" y="20925"/>
              <wp:lineTo x="21390" y="0"/>
              <wp:lineTo x="0" y="0"/>
            </wp:wrapPolygon>
          </wp:wrapTight>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olved Help.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289175" cy="609600"/>
                  </a:xfrm>
                  <a:prstGeom prst="rect">
                    <a:avLst/>
                  </a:prstGeom>
                </pic:spPr>
              </pic:pic>
            </a:graphicData>
          </a:graphic>
          <wp14:sizeRelH relativeFrom="page">
            <wp14:pctWidth>0</wp14:pctWidth>
          </wp14:sizeRelH>
          <wp14:sizeRelV relativeFrom="page">
            <wp14:pctHeight>0</wp14:pctHeight>
          </wp14:sizeRelV>
        </wp:anchor>
      </w:drawing>
    </w:r>
    <w:r w:rsidRPr="009E446F">
      <w:rPr>
        <w:color w:val="1F497D" w:themeColor="text2"/>
        <w:sz w:val="28"/>
        <w:szCs w:val="28"/>
      </w:rPr>
      <w:t xml:space="preserve">                                  </w:t>
    </w:r>
    <w:r w:rsidRPr="009E446F">
      <w:rPr>
        <w:b/>
        <w:color w:val="1F497D" w:themeColor="text2"/>
        <w:sz w:val="28"/>
        <w:szCs w:val="28"/>
      </w:rPr>
      <w:t xml:space="preserve"> </w:t>
    </w:r>
    <w:r>
      <w:rPr>
        <w:b/>
        <w:color w:val="1F497D" w:themeColor="text2"/>
        <w:sz w:val="28"/>
        <w:szCs w:val="28"/>
      </w:rPr>
      <w:t>iSolved | GO v13.</w:t>
    </w:r>
    <w:r w:rsidR="0027520B">
      <w:rPr>
        <w:b/>
        <w:color w:val="1F497D" w:themeColor="text2"/>
        <w:sz w:val="28"/>
        <w:szCs w:val="28"/>
      </w:rPr>
      <w:t>8</w:t>
    </w:r>
    <w:r w:rsidRPr="009E446F">
      <w:rPr>
        <w:b/>
        <w:color w:val="1F497D" w:themeColor="text2"/>
        <w:sz w:val="28"/>
        <w:szCs w:val="28"/>
      </w:rPr>
      <w:br/>
    </w:r>
    <w:r>
      <w:rPr>
        <w:b/>
        <w:color w:val="1F497D" w:themeColor="text2"/>
        <w:sz w:val="28"/>
        <w:szCs w:val="28"/>
      </w:rPr>
      <w:t xml:space="preserve">Employee </w:t>
    </w:r>
    <w:r w:rsidRPr="009E446F">
      <w:rPr>
        <w:b/>
        <w:color w:val="1F497D" w:themeColor="text2"/>
        <w:sz w:val="28"/>
        <w:szCs w:val="28"/>
      </w:rPr>
      <w:t>User Guide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Pr="009E446F" w:rsidR="00B5192E" w:rsidP="00415EE7" w:rsidRDefault="00B5192E" w14:paraId="6946C5BD" w14:textId="153279EE">
    <w:pPr>
      <w:pStyle w:val="Title"/>
      <w:jc w:val="right"/>
      <w:rPr>
        <w:color w:val="1F497D" w:themeColor="text2"/>
        <w:sz w:val="28"/>
        <w:szCs w:val="28"/>
      </w:rPr>
    </w:pPr>
    <w:r w:rsidRPr="009E446F">
      <w:rPr>
        <w:noProof/>
        <w:color w:val="1F497D" w:themeColor="text2"/>
        <w:sz w:val="28"/>
        <w:szCs w:val="28"/>
      </w:rPr>
      <w:drawing>
        <wp:anchor distT="0" distB="0" distL="114300" distR="114300" simplePos="0" relativeHeight="251661824" behindDoc="1" locked="0" layoutInCell="1" allowOverlap="1" wp14:anchorId="5B1CC25E" wp14:editId="795980C3">
          <wp:simplePos x="0" y="0"/>
          <wp:positionH relativeFrom="column">
            <wp:posOffset>-142875</wp:posOffset>
          </wp:positionH>
          <wp:positionV relativeFrom="paragraph">
            <wp:posOffset>-162560</wp:posOffset>
          </wp:positionV>
          <wp:extent cx="2289175" cy="609600"/>
          <wp:effectExtent l="0" t="0" r="0" b="0"/>
          <wp:wrapTight wrapText="bothSides">
            <wp:wrapPolygon edited="0">
              <wp:start x="0" y="0"/>
              <wp:lineTo x="0" y="20925"/>
              <wp:lineTo x="21390" y="20925"/>
              <wp:lineTo x="21390"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olved Help.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289175" cy="609600"/>
                  </a:xfrm>
                  <a:prstGeom prst="rect">
                    <a:avLst/>
                  </a:prstGeom>
                </pic:spPr>
              </pic:pic>
            </a:graphicData>
          </a:graphic>
          <wp14:sizeRelH relativeFrom="page">
            <wp14:pctWidth>0</wp14:pctWidth>
          </wp14:sizeRelH>
          <wp14:sizeRelV relativeFrom="page">
            <wp14:pctHeight>0</wp14:pctHeight>
          </wp14:sizeRelV>
        </wp:anchor>
      </w:drawing>
    </w:r>
    <w:r w:rsidRPr="009E446F">
      <w:rPr>
        <w:color w:val="1F497D" w:themeColor="text2"/>
        <w:sz w:val="28"/>
        <w:szCs w:val="28"/>
      </w:rPr>
      <w:t xml:space="preserve">                                  </w:t>
    </w:r>
    <w:r w:rsidRPr="009E446F">
      <w:rPr>
        <w:b/>
        <w:color w:val="1F497D" w:themeColor="text2"/>
        <w:sz w:val="28"/>
        <w:szCs w:val="28"/>
      </w:rPr>
      <w:t xml:space="preserve"> </w:t>
    </w:r>
    <w:r>
      <w:rPr>
        <w:b/>
        <w:color w:val="1F497D" w:themeColor="text2"/>
        <w:sz w:val="28"/>
        <w:szCs w:val="28"/>
      </w:rPr>
      <w:t>iSolved | GO v13.8</w:t>
    </w:r>
    <w:r w:rsidRPr="009E446F">
      <w:rPr>
        <w:b/>
        <w:color w:val="1F497D" w:themeColor="text2"/>
        <w:sz w:val="28"/>
        <w:szCs w:val="28"/>
      </w:rPr>
      <w:br/>
    </w:r>
    <w:r>
      <w:rPr>
        <w:b/>
        <w:color w:val="1F497D" w:themeColor="text2"/>
        <w:sz w:val="28"/>
        <w:szCs w:val="28"/>
      </w:rPr>
      <w:t xml:space="preserve">Employee </w:t>
    </w:r>
    <w:r w:rsidRPr="009E446F">
      <w:rPr>
        <w:b/>
        <w:color w:val="1F497D" w:themeColor="text2"/>
        <w:sz w:val="28"/>
        <w:szCs w:val="28"/>
      </w:rPr>
      <w:t>User Guide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8A623A"/>
    <w:multiLevelType w:val="hybridMultilevel"/>
    <w:tmpl w:val="75361B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63F409D"/>
    <w:multiLevelType w:val="hybridMultilevel"/>
    <w:tmpl w:val="FE34C04E"/>
    <w:lvl w:ilvl="0" w:tplc="04090001">
      <w:start w:val="1"/>
      <w:numFmt w:val="bullet"/>
      <w:lvlText w:val=""/>
      <w:lvlJc w:val="left"/>
      <w:pPr>
        <w:ind w:left="1080" w:hanging="360"/>
      </w:pPr>
      <w:rPr>
        <w:rFonts w:hint="default" w:ascii="Symbol" w:hAnsi="Symbol"/>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2" w15:restartNumberingAfterBreak="0">
    <w:nsid w:val="06466993"/>
    <w:multiLevelType w:val="hybridMultilevel"/>
    <w:tmpl w:val="D20CA3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6896081"/>
    <w:multiLevelType w:val="hybridMultilevel"/>
    <w:tmpl w:val="E0B4E844"/>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 w15:restartNumberingAfterBreak="0">
    <w:nsid w:val="06970FFB"/>
    <w:multiLevelType w:val="hybridMultilevel"/>
    <w:tmpl w:val="7D7ED40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 w15:restartNumberingAfterBreak="0">
    <w:nsid w:val="071D0FF0"/>
    <w:multiLevelType w:val="hybridMultilevel"/>
    <w:tmpl w:val="2F4CF2C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6" w15:restartNumberingAfterBreak="0">
    <w:nsid w:val="0B41742F"/>
    <w:multiLevelType w:val="hybridMultilevel"/>
    <w:tmpl w:val="DD64FFC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 w15:restartNumberingAfterBreak="0">
    <w:nsid w:val="0F7C2B5E"/>
    <w:multiLevelType w:val="hybridMultilevel"/>
    <w:tmpl w:val="C0F295F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 w15:restartNumberingAfterBreak="0">
    <w:nsid w:val="150A5218"/>
    <w:multiLevelType w:val="hybridMultilevel"/>
    <w:tmpl w:val="70A2755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 w15:restartNumberingAfterBreak="0">
    <w:nsid w:val="15FE6F71"/>
    <w:multiLevelType w:val="hybridMultilevel"/>
    <w:tmpl w:val="669CD70E"/>
    <w:lvl w:ilvl="0" w:tplc="33FE25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63647B2"/>
    <w:multiLevelType w:val="hybridMultilevel"/>
    <w:tmpl w:val="7460EA9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1" w15:restartNumberingAfterBreak="0">
    <w:nsid w:val="18AC24EC"/>
    <w:multiLevelType w:val="hybridMultilevel"/>
    <w:tmpl w:val="6DCA6FE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2" w15:restartNumberingAfterBreak="0">
    <w:nsid w:val="19D37C63"/>
    <w:multiLevelType w:val="hybridMultilevel"/>
    <w:tmpl w:val="59BE2074"/>
    <w:lvl w:ilvl="0" w:tplc="33FE25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AAF673A"/>
    <w:multiLevelType w:val="hybridMultilevel"/>
    <w:tmpl w:val="D4B0DF2E"/>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4" w15:restartNumberingAfterBreak="0">
    <w:nsid w:val="1AB252E8"/>
    <w:multiLevelType w:val="hybridMultilevel"/>
    <w:tmpl w:val="9E2ECB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F937BED"/>
    <w:multiLevelType w:val="hybridMultilevel"/>
    <w:tmpl w:val="17C2CE7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6" w15:restartNumberingAfterBreak="0">
    <w:nsid w:val="20E40760"/>
    <w:multiLevelType w:val="hybridMultilevel"/>
    <w:tmpl w:val="55BA2A8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7" w15:restartNumberingAfterBreak="0">
    <w:nsid w:val="20E47D47"/>
    <w:multiLevelType w:val="hybridMultilevel"/>
    <w:tmpl w:val="91CE24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3982FA0"/>
    <w:multiLevelType w:val="hybridMultilevel"/>
    <w:tmpl w:val="832469B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9" w15:restartNumberingAfterBreak="0">
    <w:nsid w:val="32CC6740"/>
    <w:multiLevelType w:val="hybridMultilevel"/>
    <w:tmpl w:val="52A2A4FE"/>
    <w:lvl w:ilvl="0" w:tplc="04090003">
      <w:start w:val="1"/>
      <w:numFmt w:val="bullet"/>
      <w:lvlText w:val="o"/>
      <w:lvlJc w:val="left"/>
      <w:pPr>
        <w:ind w:left="720" w:hanging="360"/>
      </w:pPr>
      <w:rPr>
        <w:rFonts w:hint="default" w:ascii="Courier New" w:hAnsi="Courier New" w:cs="Courier New"/>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0" w15:restartNumberingAfterBreak="0">
    <w:nsid w:val="395B09AC"/>
    <w:multiLevelType w:val="hybridMultilevel"/>
    <w:tmpl w:val="722A291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1" w15:restartNumberingAfterBreak="0">
    <w:nsid w:val="3EA33100"/>
    <w:multiLevelType w:val="hybridMultilevel"/>
    <w:tmpl w:val="02360C58"/>
    <w:lvl w:ilvl="0" w:tplc="04090001">
      <w:start w:val="1"/>
      <w:numFmt w:val="bullet"/>
      <w:lvlText w:val=""/>
      <w:lvlJc w:val="left"/>
      <w:pPr>
        <w:ind w:left="819" w:hanging="360"/>
      </w:pPr>
      <w:rPr>
        <w:rFonts w:hint="default" w:ascii="Symbol" w:hAnsi="Symbol"/>
      </w:rPr>
    </w:lvl>
    <w:lvl w:ilvl="1" w:tplc="04090003" w:tentative="1">
      <w:start w:val="1"/>
      <w:numFmt w:val="bullet"/>
      <w:lvlText w:val="o"/>
      <w:lvlJc w:val="left"/>
      <w:pPr>
        <w:ind w:left="1539" w:hanging="360"/>
      </w:pPr>
      <w:rPr>
        <w:rFonts w:hint="default" w:ascii="Courier New" w:hAnsi="Courier New" w:cs="Courier New"/>
      </w:rPr>
    </w:lvl>
    <w:lvl w:ilvl="2" w:tplc="04090005" w:tentative="1">
      <w:start w:val="1"/>
      <w:numFmt w:val="bullet"/>
      <w:lvlText w:val=""/>
      <w:lvlJc w:val="left"/>
      <w:pPr>
        <w:ind w:left="2259" w:hanging="360"/>
      </w:pPr>
      <w:rPr>
        <w:rFonts w:hint="default" w:ascii="Wingdings" w:hAnsi="Wingdings"/>
      </w:rPr>
    </w:lvl>
    <w:lvl w:ilvl="3" w:tplc="04090001" w:tentative="1">
      <w:start w:val="1"/>
      <w:numFmt w:val="bullet"/>
      <w:lvlText w:val=""/>
      <w:lvlJc w:val="left"/>
      <w:pPr>
        <w:ind w:left="2979" w:hanging="360"/>
      </w:pPr>
      <w:rPr>
        <w:rFonts w:hint="default" w:ascii="Symbol" w:hAnsi="Symbol"/>
      </w:rPr>
    </w:lvl>
    <w:lvl w:ilvl="4" w:tplc="04090003" w:tentative="1">
      <w:start w:val="1"/>
      <w:numFmt w:val="bullet"/>
      <w:lvlText w:val="o"/>
      <w:lvlJc w:val="left"/>
      <w:pPr>
        <w:ind w:left="3699" w:hanging="360"/>
      </w:pPr>
      <w:rPr>
        <w:rFonts w:hint="default" w:ascii="Courier New" w:hAnsi="Courier New" w:cs="Courier New"/>
      </w:rPr>
    </w:lvl>
    <w:lvl w:ilvl="5" w:tplc="04090005" w:tentative="1">
      <w:start w:val="1"/>
      <w:numFmt w:val="bullet"/>
      <w:lvlText w:val=""/>
      <w:lvlJc w:val="left"/>
      <w:pPr>
        <w:ind w:left="4419" w:hanging="360"/>
      </w:pPr>
      <w:rPr>
        <w:rFonts w:hint="default" w:ascii="Wingdings" w:hAnsi="Wingdings"/>
      </w:rPr>
    </w:lvl>
    <w:lvl w:ilvl="6" w:tplc="04090001" w:tentative="1">
      <w:start w:val="1"/>
      <w:numFmt w:val="bullet"/>
      <w:lvlText w:val=""/>
      <w:lvlJc w:val="left"/>
      <w:pPr>
        <w:ind w:left="5139" w:hanging="360"/>
      </w:pPr>
      <w:rPr>
        <w:rFonts w:hint="default" w:ascii="Symbol" w:hAnsi="Symbol"/>
      </w:rPr>
    </w:lvl>
    <w:lvl w:ilvl="7" w:tplc="04090003" w:tentative="1">
      <w:start w:val="1"/>
      <w:numFmt w:val="bullet"/>
      <w:lvlText w:val="o"/>
      <w:lvlJc w:val="left"/>
      <w:pPr>
        <w:ind w:left="5859" w:hanging="360"/>
      </w:pPr>
      <w:rPr>
        <w:rFonts w:hint="default" w:ascii="Courier New" w:hAnsi="Courier New" w:cs="Courier New"/>
      </w:rPr>
    </w:lvl>
    <w:lvl w:ilvl="8" w:tplc="04090005" w:tentative="1">
      <w:start w:val="1"/>
      <w:numFmt w:val="bullet"/>
      <w:lvlText w:val=""/>
      <w:lvlJc w:val="left"/>
      <w:pPr>
        <w:ind w:left="6579" w:hanging="360"/>
      </w:pPr>
      <w:rPr>
        <w:rFonts w:hint="default" w:ascii="Wingdings" w:hAnsi="Wingdings"/>
      </w:rPr>
    </w:lvl>
  </w:abstractNum>
  <w:abstractNum w:abstractNumId="22" w15:restartNumberingAfterBreak="0">
    <w:nsid w:val="41A775D2"/>
    <w:multiLevelType w:val="hybridMultilevel"/>
    <w:tmpl w:val="8F92762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3" w15:restartNumberingAfterBreak="0">
    <w:nsid w:val="43E43CA7"/>
    <w:multiLevelType w:val="hybridMultilevel"/>
    <w:tmpl w:val="05561946"/>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4" w15:restartNumberingAfterBreak="0">
    <w:nsid w:val="48BA5C0A"/>
    <w:multiLevelType w:val="hybridMultilevel"/>
    <w:tmpl w:val="67C0CA88"/>
    <w:lvl w:ilvl="0" w:tplc="04090001">
      <w:start w:val="1"/>
      <w:numFmt w:val="bullet"/>
      <w:lvlText w:val=""/>
      <w:lvlJc w:val="left"/>
      <w:pPr>
        <w:ind w:left="1080" w:hanging="360"/>
      </w:pPr>
      <w:rPr>
        <w:rFonts w:hint="default" w:ascii="Symbol" w:hAnsi="Symbol"/>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25" w15:restartNumberingAfterBreak="0">
    <w:nsid w:val="49CD7A55"/>
    <w:multiLevelType w:val="hybridMultilevel"/>
    <w:tmpl w:val="30FCB7E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6" w15:restartNumberingAfterBreak="0">
    <w:nsid w:val="4AC7679E"/>
    <w:multiLevelType w:val="hybridMultilevel"/>
    <w:tmpl w:val="E740496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7" w15:restartNumberingAfterBreak="0">
    <w:nsid w:val="527A46C4"/>
    <w:multiLevelType w:val="hybridMultilevel"/>
    <w:tmpl w:val="256E5D2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8" w15:restartNumberingAfterBreak="0">
    <w:nsid w:val="53D02775"/>
    <w:multiLevelType w:val="hybridMultilevel"/>
    <w:tmpl w:val="B2064546"/>
    <w:lvl w:ilvl="0" w:tplc="BD38BDFA">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15:restartNumberingAfterBreak="0">
    <w:nsid w:val="59141C87"/>
    <w:multiLevelType w:val="hybridMultilevel"/>
    <w:tmpl w:val="0A92F66A"/>
    <w:lvl w:ilvl="0" w:tplc="5746A636">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B2D1414"/>
    <w:multiLevelType w:val="hybridMultilevel"/>
    <w:tmpl w:val="E7C0685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1" w15:restartNumberingAfterBreak="0">
    <w:nsid w:val="5B9818BD"/>
    <w:multiLevelType w:val="hybridMultilevel"/>
    <w:tmpl w:val="8DFED8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D141FCF"/>
    <w:multiLevelType w:val="hybridMultilevel"/>
    <w:tmpl w:val="DF2ADE1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3" w15:restartNumberingAfterBreak="0">
    <w:nsid w:val="60A73ECA"/>
    <w:multiLevelType w:val="hybridMultilevel"/>
    <w:tmpl w:val="AFFE337A"/>
    <w:lvl w:ilvl="0" w:tplc="33FE257E">
      <w:start w:val="1"/>
      <w:numFmt w:val="decimal"/>
      <w:lvlText w:val="%1."/>
      <w:lvlJc w:val="left"/>
      <w:pPr>
        <w:ind w:left="720" w:hanging="360"/>
      </w:pPr>
      <w:rPr>
        <w:rFonts w:hint="default"/>
      </w:rPr>
    </w:lvl>
    <w:lvl w:ilvl="1" w:tplc="04090001">
      <w:start w:val="1"/>
      <w:numFmt w:val="bullet"/>
      <w:lvlText w:val=""/>
      <w:lvlJc w:val="left"/>
      <w:pPr>
        <w:ind w:left="1440" w:hanging="360"/>
      </w:pPr>
      <w:rPr>
        <w:rFonts w:hint="default" w:ascii="Symbol" w:hAnsi="Symbol"/>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0C82179"/>
    <w:multiLevelType w:val="hybridMultilevel"/>
    <w:tmpl w:val="C4A0D0A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5" w15:restartNumberingAfterBreak="0">
    <w:nsid w:val="65C3440E"/>
    <w:multiLevelType w:val="hybridMultilevel"/>
    <w:tmpl w:val="14BA67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8431AD5"/>
    <w:multiLevelType w:val="hybridMultilevel"/>
    <w:tmpl w:val="193A3B8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7" w15:restartNumberingAfterBreak="0">
    <w:nsid w:val="68B77AFB"/>
    <w:multiLevelType w:val="hybridMultilevel"/>
    <w:tmpl w:val="75361B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C9848C5"/>
    <w:multiLevelType w:val="hybridMultilevel"/>
    <w:tmpl w:val="0982191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9" w15:restartNumberingAfterBreak="0">
    <w:nsid w:val="6EAC100B"/>
    <w:multiLevelType w:val="hybridMultilevel"/>
    <w:tmpl w:val="785E2B2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0" w15:restartNumberingAfterBreak="0">
    <w:nsid w:val="6F251CF7"/>
    <w:multiLevelType w:val="hybridMultilevel"/>
    <w:tmpl w:val="84A4FE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55D39BF"/>
    <w:multiLevelType w:val="hybridMultilevel"/>
    <w:tmpl w:val="8618DA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56E44A1"/>
    <w:multiLevelType w:val="hybridMultilevel"/>
    <w:tmpl w:val="C9AC79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6237091"/>
    <w:multiLevelType w:val="hybridMultilevel"/>
    <w:tmpl w:val="5D76E356"/>
    <w:lvl w:ilvl="0" w:tplc="04090001">
      <w:start w:val="1"/>
      <w:numFmt w:val="bullet"/>
      <w:lvlText w:val=""/>
      <w:lvlJc w:val="left"/>
      <w:pPr>
        <w:ind w:left="774" w:hanging="360"/>
      </w:pPr>
      <w:rPr>
        <w:rFonts w:hint="default" w:ascii="Symbol" w:hAnsi="Symbol"/>
      </w:rPr>
    </w:lvl>
    <w:lvl w:ilvl="1" w:tplc="04090003" w:tentative="1">
      <w:start w:val="1"/>
      <w:numFmt w:val="bullet"/>
      <w:lvlText w:val="o"/>
      <w:lvlJc w:val="left"/>
      <w:pPr>
        <w:ind w:left="1494" w:hanging="360"/>
      </w:pPr>
      <w:rPr>
        <w:rFonts w:hint="default" w:ascii="Courier New" w:hAnsi="Courier New" w:cs="Courier New"/>
      </w:rPr>
    </w:lvl>
    <w:lvl w:ilvl="2" w:tplc="04090005" w:tentative="1">
      <w:start w:val="1"/>
      <w:numFmt w:val="bullet"/>
      <w:lvlText w:val=""/>
      <w:lvlJc w:val="left"/>
      <w:pPr>
        <w:ind w:left="2214" w:hanging="360"/>
      </w:pPr>
      <w:rPr>
        <w:rFonts w:hint="default" w:ascii="Wingdings" w:hAnsi="Wingdings"/>
      </w:rPr>
    </w:lvl>
    <w:lvl w:ilvl="3" w:tplc="04090001" w:tentative="1">
      <w:start w:val="1"/>
      <w:numFmt w:val="bullet"/>
      <w:lvlText w:val=""/>
      <w:lvlJc w:val="left"/>
      <w:pPr>
        <w:ind w:left="2934" w:hanging="360"/>
      </w:pPr>
      <w:rPr>
        <w:rFonts w:hint="default" w:ascii="Symbol" w:hAnsi="Symbol"/>
      </w:rPr>
    </w:lvl>
    <w:lvl w:ilvl="4" w:tplc="04090003" w:tentative="1">
      <w:start w:val="1"/>
      <w:numFmt w:val="bullet"/>
      <w:lvlText w:val="o"/>
      <w:lvlJc w:val="left"/>
      <w:pPr>
        <w:ind w:left="3654" w:hanging="360"/>
      </w:pPr>
      <w:rPr>
        <w:rFonts w:hint="default" w:ascii="Courier New" w:hAnsi="Courier New" w:cs="Courier New"/>
      </w:rPr>
    </w:lvl>
    <w:lvl w:ilvl="5" w:tplc="04090005" w:tentative="1">
      <w:start w:val="1"/>
      <w:numFmt w:val="bullet"/>
      <w:lvlText w:val=""/>
      <w:lvlJc w:val="left"/>
      <w:pPr>
        <w:ind w:left="4374" w:hanging="360"/>
      </w:pPr>
      <w:rPr>
        <w:rFonts w:hint="default" w:ascii="Wingdings" w:hAnsi="Wingdings"/>
      </w:rPr>
    </w:lvl>
    <w:lvl w:ilvl="6" w:tplc="04090001" w:tentative="1">
      <w:start w:val="1"/>
      <w:numFmt w:val="bullet"/>
      <w:lvlText w:val=""/>
      <w:lvlJc w:val="left"/>
      <w:pPr>
        <w:ind w:left="5094" w:hanging="360"/>
      </w:pPr>
      <w:rPr>
        <w:rFonts w:hint="default" w:ascii="Symbol" w:hAnsi="Symbol"/>
      </w:rPr>
    </w:lvl>
    <w:lvl w:ilvl="7" w:tplc="04090003" w:tentative="1">
      <w:start w:val="1"/>
      <w:numFmt w:val="bullet"/>
      <w:lvlText w:val="o"/>
      <w:lvlJc w:val="left"/>
      <w:pPr>
        <w:ind w:left="5814" w:hanging="360"/>
      </w:pPr>
      <w:rPr>
        <w:rFonts w:hint="default" w:ascii="Courier New" w:hAnsi="Courier New" w:cs="Courier New"/>
      </w:rPr>
    </w:lvl>
    <w:lvl w:ilvl="8" w:tplc="04090005" w:tentative="1">
      <w:start w:val="1"/>
      <w:numFmt w:val="bullet"/>
      <w:lvlText w:val=""/>
      <w:lvlJc w:val="left"/>
      <w:pPr>
        <w:ind w:left="6534" w:hanging="360"/>
      </w:pPr>
      <w:rPr>
        <w:rFonts w:hint="default" w:ascii="Wingdings" w:hAnsi="Wingdings"/>
      </w:rPr>
    </w:lvl>
  </w:abstractNum>
  <w:abstractNum w:abstractNumId="44" w15:restartNumberingAfterBreak="0">
    <w:nsid w:val="78BE5277"/>
    <w:multiLevelType w:val="hybridMultilevel"/>
    <w:tmpl w:val="D08064D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5" w15:restartNumberingAfterBreak="0">
    <w:nsid w:val="7C406F90"/>
    <w:multiLevelType w:val="hybridMultilevel"/>
    <w:tmpl w:val="75666400"/>
    <w:lvl w:ilvl="0" w:tplc="04090005">
      <w:start w:val="1"/>
      <w:numFmt w:val="bullet"/>
      <w:lvlText w:val=""/>
      <w:lvlJc w:val="left"/>
      <w:pPr>
        <w:ind w:left="720" w:hanging="360"/>
      </w:pPr>
      <w:rPr>
        <w:rFonts w:hint="default" w:ascii="Wingdings" w:hAnsi="Wingdings"/>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6" w15:restartNumberingAfterBreak="0">
    <w:nsid w:val="7CFB703E"/>
    <w:multiLevelType w:val="hybridMultilevel"/>
    <w:tmpl w:val="0A92F66A"/>
    <w:lvl w:ilvl="0" w:tplc="5746A636">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DCE1BE3"/>
    <w:multiLevelType w:val="hybridMultilevel"/>
    <w:tmpl w:val="047427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1"/>
  </w:num>
  <w:num w:numId="2">
    <w:abstractNumId w:val="22"/>
  </w:num>
  <w:num w:numId="3">
    <w:abstractNumId w:val="42"/>
  </w:num>
  <w:num w:numId="4">
    <w:abstractNumId w:val="7"/>
  </w:num>
  <w:num w:numId="5">
    <w:abstractNumId w:val="37"/>
  </w:num>
  <w:num w:numId="6">
    <w:abstractNumId w:val="23"/>
  </w:num>
  <w:num w:numId="7">
    <w:abstractNumId w:val="39"/>
  </w:num>
  <w:num w:numId="8">
    <w:abstractNumId w:val="34"/>
  </w:num>
  <w:num w:numId="9">
    <w:abstractNumId w:val="0"/>
  </w:num>
  <w:num w:numId="10">
    <w:abstractNumId w:val="16"/>
  </w:num>
  <w:num w:numId="11">
    <w:abstractNumId w:val="25"/>
  </w:num>
  <w:num w:numId="12">
    <w:abstractNumId w:val="28"/>
  </w:num>
  <w:num w:numId="13">
    <w:abstractNumId w:val="19"/>
  </w:num>
  <w:num w:numId="14">
    <w:abstractNumId w:val="43"/>
  </w:num>
  <w:num w:numId="15">
    <w:abstractNumId w:val="41"/>
  </w:num>
  <w:num w:numId="16">
    <w:abstractNumId w:val="3"/>
  </w:num>
  <w:num w:numId="17">
    <w:abstractNumId w:val="26"/>
  </w:num>
  <w:num w:numId="18">
    <w:abstractNumId w:val="21"/>
  </w:num>
  <w:num w:numId="19">
    <w:abstractNumId w:val="14"/>
  </w:num>
  <w:num w:numId="20">
    <w:abstractNumId w:val="2"/>
  </w:num>
  <w:num w:numId="21">
    <w:abstractNumId w:val="17"/>
  </w:num>
  <w:num w:numId="22">
    <w:abstractNumId w:val="10"/>
  </w:num>
  <w:num w:numId="23">
    <w:abstractNumId w:val="40"/>
  </w:num>
  <w:num w:numId="24">
    <w:abstractNumId w:val="46"/>
  </w:num>
  <w:num w:numId="25">
    <w:abstractNumId w:val="6"/>
  </w:num>
  <w:num w:numId="26">
    <w:abstractNumId w:val="1"/>
  </w:num>
  <w:num w:numId="27">
    <w:abstractNumId w:val="24"/>
  </w:num>
  <w:num w:numId="28">
    <w:abstractNumId w:val="20"/>
  </w:num>
  <w:num w:numId="29">
    <w:abstractNumId w:val="45"/>
  </w:num>
  <w:num w:numId="30">
    <w:abstractNumId w:val="44"/>
  </w:num>
  <w:num w:numId="31">
    <w:abstractNumId w:val="30"/>
  </w:num>
  <w:num w:numId="32">
    <w:abstractNumId w:val="38"/>
  </w:num>
  <w:num w:numId="33">
    <w:abstractNumId w:val="36"/>
  </w:num>
  <w:num w:numId="34">
    <w:abstractNumId w:val="15"/>
  </w:num>
  <w:num w:numId="35">
    <w:abstractNumId w:val="8"/>
  </w:num>
  <w:num w:numId="36">
    <w:abstractNumId w:val="13"/>
  </w:num>
  <w:num w:numId="37">
    <w:abstractNumId w:val="18"/>
  </w:num>
  <w:num w:numId="38">
    <w:abstractNumId w:val="32"/>
  </w:num>
  <w:num w:numId="39">
    <w:abstractNumId w:val="29"/>
  </w:num>
  <w:num w:numId="40">
    <w:abstractNumId w:val="33"/>
  </w:num>
  <w:num w:numId="41">
    <w:abstractNumId w:val="9"/>
  </w:num>
  <w:num w:numId="42">
    <w:abstractNumId w:val="12"/>
  </w:num>
  <w:num w:numId="43">
    <w:abstractNumId w:val="4"/>
  </w:num>
  <w:num w:numId="44">
    <w:abstractNumId w:val="11"/>
  </w:num>
  <w:num w:numId="45">
    <w:abstractNumId w:val="5"/>
  </w:num>
  <w:num w:numId="46">
    <w:abstractNumId w:val="47"/>
  </w:num>
  <w:num w:numId="47">
    <w:abstractNumId w:val="35"/>
  </w:num>
  <w:num w:numId="48">
    <w:abstractNumId w:val="27"/>
  </w:num>
  <w:numIdMacAtCleanup w:val="24"/>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p14">
  <w:zoom w:percent="9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F7C6C"/>
    <w:rsid w:val="00000100"/>
    <w:rsid w:val="00000368"/>
    <w:rsid w:val="0000221E"/>
    <w:rsid w:val="0000402C"/>
    <w:rsid w:val="0000410C"/>
    <w:rsid w:val="000052F1"/>
    <w:rsid w:val="00010B43"/>
    <w:rsid w:val="0001108D"/>
    <w:rsid w:val="0001462C"/>
    <w:rsid w:val="00021CA3"/>
    <w:rsid w:val="00022860"/>
    <w:rsid w:val="00025C3E"/>
    <w:rsid w:val="00034473"/>
    <w:rsid w:val="00034947"/>
    <w:rsid w:val="00034F9D"/>
    <w:rsid w:val="0003519F"/>
    <w:rsid w:val="00036313"/>
    <w:rsid w:val="0003725A"/>
    <w:rsid w:val="00037824"/>
    <w:rsid w:val="00042F51"/>
    <w:rsid w:val="00043BF2"/>
    <w:rsid w:val="00044BAF"/>
    <w:rsid w:val="00045ABE"/>
    <w:rsid w:val="0004686D"/>
    <w:rsid w:val="00047634"/>
    <w:rsid w:val="00051669"/>
    <w:rsid w:val="00051E9C"/>
    <w:rsid w:val="00054ABF"/>
    <w:rsid w:val="000556DE"/>
    <w:rsid w:val="0005767D"/>
    <w:rsid w:val="00057D6C"/>
    <w:rsid w:val="00060E1A"/>
    <w:rsid w:val="00061EE9"/>
    <w:rsid w:val="0006255B"/>
    <w:rsid w:val="00065263"/>
    <w:rsid w:val="000675EC"/>
    <w:rsid w:val="000703A4"/>
    <w:rsid w:val="00070743"/>
    <w:rsid w:val="00070F84"/>
    <w:rsid w:val="00074285"/>
    <w:rsid w:val="000801F7"/>
    <w:rsid w:val="000809C7"/>
    <w:rsid w:val="00080ADA"/>
    <w:rsid w:val="00082166"/>
    <w:rsid w:val="0008547D"/>
    <w:rsid w:val="00087055"/>
    <w:rsid w:val="000905A1"/>
    <w:rsid w:val="00091EDE"/>
    <w:rsid w:val="00093005"/>
    <w:rsid w:val="00094B18"/>
    <w:rsid w:val="00096C7D"/>
    <w:rsid w:val="000977A9"/>
    <w:rsid w:val="000A0584"/>
    <w:rsid w:val="000A603B"/>
    <w:rsid w:val="000A60A1"/>
    <w:rsid w:val="000B0B2A"/>
    <w:rsid w:val="000B0E41"/>
    <w:rsid w:val="000B1F61"/>
    <w:rsid w:val="000B574D"/>
    <w:rsid w:val="000B5864"/>
    <w:rsid w:val="000C03CA"/>
    <w:rsid w:val="000C2558"/>
    <w:rsid w:val="000C2674"/>
    <w:rsid w:val="000C2DB2"/>
    <w:rsid w:val="000C3A31"/>
    <w:rsid w:val="000C4F56"/>
    <w:rsid w:val="000D5309"/>
    <w:rsid w:val="000D5B65"/>
    <w:rsid w:val="000D789E"/>
    <w:rsid w:val="000E068E"/>
    <w:rsid w:val="000E08EA"/>
    <w:rsid w:val="000E0F26"/>
    <w:rsid w:val="000E2AE0"/>
    <w:rsid w:val="000E2BC9"/>
    <w:rsid w:val="000E4DC2"/>
    <w:rsid w:val="000E63AA"/>
    <w:rsid w:val="000F1474"/>
    <w:rsid w:val="000F3C10"/>
    <w:rsid w:val="000F5BA8"/>
    <w:rsid w:val="0010250D"/>
    <w:rsid w:val="001043FD"/>
    <w:rsid w:val="00105D70"/>
    <w:rsid w:val="00106C72"/>
    <w:rsid w:val="001115E8"/>
    <w:rsid w:val="00111866"/>
    <w:rsid w:val="001202E9"/>
    <w:rsid w:val="00122130"/>
    <w:rsid w:val="00125B04"/>
    <w:rsid w:val="00125EAD"/>
    <w:rsid w:val="0012760C"/>
    <w:rsid w:val="00127F33"/>
    <w:rsid w:val="00134D3A"/>
    <w:rsid w:val="001356A7"/>
    <w:rsid w:val="00137B3E"/>
    <w:rsid w:val="0014019F"/>
    <w:rsid w:val="00140409"/>
    <w:rsid w:val="001452A2"/>
    <w:rsid w:val="0014638D"/>
    <w:rsid w:val="00147348"/>
    <w:rsid w:val="00147B57"/>
    <w:rsid w:val="00147CA9"/>
    <w:rsid w:val="00147CB5"/>
    <w:rsid w:val="00150AB3"/>
    <w:rsid w:val="00150C1B"/>
    <w:rsid w:val="00151A6A"/>
    <w:rsid w:val="00155068"/>
    <w:rsid w:val="001557D6"/>
    <w:rsid w:val="001569A9"/>
    <w:rsid w:val="00157679"/>
    <w:rsid w:val="0015779B"/>
    <w:rsid w:val="001604C7"/>
    <w:rsid w:val="00163977"/>
    <w:rsid w:val="0016571A"/>
    <w:rsid w:val="001678CA"/>
    <w:rsid w:val="00167C60"/>
    <w:rsid w:val="001710CE"/>
    <w:rsid w:val="00171628"/>
    <w:rsid w:val="00172029"/>
    <w:rsid w:val="001735EC"/>
    <w:rsid w:val="001758F5"/>
    <w:rsid w:val="00177126"/>
    <w:rsid w:val="00177A3B"/>
    <w:rsid w:val="001803E6"/>
    <w:rsid w:val="0018087C"/>
    <w:rsid w:val="00182414"/>
    <w:rsid w:val="00182586"/>
    <w:rsid w:val="00183025"/>
    <w:rsid w:val="00183870"/>
    <w:rsid w:val="00184829"/>
    <w:rsid w:val="0018497C"/>
    <w:rsid w:val="00184B6B"/>
    <w:rsid w:val="001908FD"/>
    <w:rsid w:val="00191E45"/>
    <w:rsid w:val="00192660"/>
    <w:rsid w:val="0019504A"/>
    <w:rsid w:val="00195946"/>
    <w:rsid w:val="00196940"/>
    <w:rsid w:val="001977DC"/>
    <w:rsid w:val="001A0062"/>
    <w:rsid w:val="001A2DDE"/>
    <w:rsid w:val="001A4752"/>
    <w:rsid w:val="001A67BF"/>
    <w:rsid w:val="001B1F3D"/>
    <w:rsid w:val="001B28AD"/>
    <w:rsid w:val="001B3075"/>
    <w:rsid w:val="001B416E"/>
    <w:rsid w:val="001B53CB"/>
    <w:rsid w:val="001B7B4E"/>
    <w:rsid w:val="001C01C2"/>
    <w:rsid w:val="001C02FA"/>
    <w:rsid w:val="001C1A0C"/>
    <w:rsid w:val="001C2D09"/>
    <w:rsid w:val="001C3D31"/>
    <w:rsid w:val="001C4123"/>
    <w:rsid w:val="001C41E2"/>
    <w:rsid w:val="001C7575"/>
    <w:rsid w:val="001D1DA9"/>
    <w:rsid w:val="001D3115"/>
    <w:rsid w:val="001D31B6"/>
    <w:rsid w:val="001D482D"/>
    <w:rsid w:val="001D50F0"/>
    <w:rsid w:val="001D64E5"/>
    <w:rsid w:val="001E04F8"/>
    <w:rsid w:val="001E0574"/>
    <w:rsid w:val="001E1257"/>
    <w:rsid w:val="001E1AC5"/>
    <w:rsid w:val="001E36E4"/>
    <w:rsid w:val="001E4AB1"/>
    <w:rsid w:val="001E578B"/>
    <w:rsid w:val="001E6496"/>
    <w:rsid w:val="001E6B61"/>
    <w:rsid w:val="001F11D8"/>
    <w:rsid w:val="001F1864"/>
    <w:rsid w:val="001F42CD"/>
    <w:rsid w:val="001F5361"/>
    <w:rsid w:val="001F6F28"/>
    <w:rsid w:val="001F7D20"/>
    <w:rsid w:val="002005C9"/>
    <w:rsid w:val="00203223"/>
    <w:rsid w:val="00203E00"/>
    <w:rsid w:val="00206001"/>
    <w:rsid w:val="0020611E"/>
    <w:rsid w:val="00207411"/>
    <w:rsid w:val="00210821"/>
    <w:rsid w:val="0021158E"/>
    <w:rsid w:val="00212C91"/>
    <w:rsid w:val="002141DA"/>
    <w:rsid w:val="0021450E"/>
    <w:rsid w:val="002159EC"/>
    <w:rsid w:val="00216E7D"/>
    <w:rsid w:val="00220D97"/>
    <w:rsid w:val="00220E31"/>
    <w:rsid w:val="00221E97"/>
    <w:rsid w:val="0022344C"/>
    <w:rsid w:val="00223829"/>
    <w:rsid w:val="00224E3F"/>
    <w:rsid w:val="00225319"/>
    <w:rsid w:val="00230CB6"/>
    <w:rsid w:val="0023111B"/>
    <w:rsid w:val="002332AB"/>
    <w:rsid w:val="00233A6F"/>
    <w:rsid w:val="00233B03"/>
    <w:rsid w:val="00234E2E"/>
    <w:rsid w:val="00235249"/>
    <w:rsid w:val="00236E59"/>
    <w:rsid w:val="002415DB"/>
    <w:rsid w:val="00242CEE"/>
    <w:rsid w:val="00244573"/>
    <w:rsid w:val="002447F8"/>
    <w:rsid w:val="00244F3F"/>
    <w:rsid w:val="00250B1C"/>
    <w:rsid w:val="00251602"/>
    <w:rsid w:val="002554A3"/>
    <w:rsid w:val="0025599A"/>
    <w:rsid w:val="0025667F"/>
    <w:rsid w:val="00260883"/>
    <w:rsid w:val="00261C0D"/>
    <w:rsid w:val="00263106"/>
    <w:rsid w:val="00263978"/>
    <w:rsid w:val="0026486B"/>
    <w:rsid w:val="00264A6B"/>
    <w:rsid w:val="0026597B"/>
    <w:rsid w:val="00266DA3"/>
    <w:rsid w:val="00267570"/>
    <w:rsid w:val="00274B2C"/>
    <w:rsid w:val="0027520B"/>
    <w:rsid w:val="00275C44"/>
    <w:rsid w:val="00277231"/>
    <w:rsid w:val="002817F5"/>
    <w:rsid w:val="002833A5"/>
    <w:rsid w:val="002851FD"/>
    <w:rsid w:val="00286B1B"/>
    <w:rsid w:val="00290BCF"/>
    <w:rsid w:val="0029134A"/>
    <w:rsid w:val="00293698"/>
    <w:rsid w:val="00296D4B"/>
    <w:rsid w:val="00297372"/>
    <w:rsid w:val="002A04A7"/>
    <w:rsid w:val="002A12E7"/>
    <w:rsid w:val="002A267A"/>
    <w:rsid w:val="002A56A8"/>
    <w:rsid w:val="002A62F0"/>
    <w:rsid w:val="002B38E0"/>
    <w:rsid w:val="002C51BE"/>
    <w:rsid w:val="002C5D5A"/>
    <w:rsid w:val="002D26A2"/>
    <w:rsid w:val="002D36C0"/>
    <w:rsid w:val="002D64A3"/>
    <w:rsid w:val="002D6B9B"/>
    <w:rsid w:val="002D79DD"/>
    <w:rsid w:val="002E02F5"/>
    <w:rsid w:val="002E1103"/>
    <w:rsid w:val="002E15F2"/>
    <w:rsid w:val="002E301F"/>
    <w:rsid w:val="002E4FCA"/>
    <w:rsid w:val="002E56D4"/>
    <w:rsid w:val="002E5DE0"/>
    <w:rsid w:val="002E6AC0"/>
    <w:rsid w:val="002F0790"/>
    <w:rsid w:val="002F20DF"/>
    <w:rsid w:val="002F23D1"/>
    <w:rsid w:val="002F2720"/>
    <w:rsid w:val="002F5505"/>
    <w:rsid w:val="002F5520"/>
    <w:rsid w:val="002F6CE0"/>
    <w:rsid w:val="002F6F8D"/>
    <w:rsid w:val="002F715E"/>
    <w:rsid w:val="00304490"/>
    <w:rsid w:val="00305921"/>
    <w:rsid w:val="00315D63"/>
    <w:rsid w:val="00315DBE"/>
    <w:rsid w:val="00316027"/>
    <w:rsid w:val="00317C61"/>
    <w:rsid w:val="00320B31"/>
    <w:rsid w:val="00325DE4"/>
    <w:rsid w:val="00327636"/>
    <w:rsid w:val="0033166B"/>
    <w:rsid w:val="003342BD"/>
    <w:rsid w:val="00344C30"/>
    <w:rsid w:val="0034657E"/>
    <w:rsid w:val="00347E7B"/>
    <w:rsid w:val="00351D68"/>
    <w:rsid w:val="003530BF"/>
    <w:rsid w:val="00355D95"/>
    <w:rsid w:val="003607FE"/>
    <w:rsid w:val="00361C00"/>
    <w:rsid w:val="0036213D"/>
    <w:rsid w:val="00362975"/>
    <w:rsid w:val="00363D3F"/>
    <w:rsid w:val="00365621"/>
    <w:rsid w:val="0036719F"/>
    <w:rsid w:val="00367F7A"/>
    <w:rsid w:val="00370C34"/>
    <w:rsid w:val="00373F93"/>
    <w:rsid w:val="00376D0A"/>
    <w:rsid w:val="003775B7"/>
    <w:rsid w:val="003808F2"/>
    <w:rsid w:val="003850C4"/>
    <w:rsid w:val="0038519C"/>
    <w:rsid w:val="0039084B"/>
    <w:rsid w:val="0039128F"/>
    <w:rsid w:val="00391C2D"/>
    <w:rsid w:val="0039272E"/>
    <w:rsid w:val="003951E7"/>
    <w:rsid w:val="00396455"/>
    <w:rsid w:val="00397E18"/>
    <w:rsid w:val="003A03AB"/>
    <w:rsid w:val="003A20FD"/>
    <w:rsid w:val="003A3D1E"/>
    <w:rsid w:val="003A44B4"/>
    <w:rsid w:val="003A5BFC"/>
    <w:rsid w:val="003B007F"/>
    <w:rsid w:val="003B0666"/>
    <w:rsid w:val="003B17CD"/>
    <w:rsid w:val="003B1D7D"/>
    <w:rsid w:val="003B23E1"/>
    <w:rsid w:val="003B2ACF"/>
    <w:rsid w:val="003B4AA8"/>
    <w:rsid w:val="003B7AB6"/>
    <w:rsid w:val="003C1C47"/>
    <w:rsid w:val="003C3037"/>
    <w:rsid w:val="003C4DA5"/>
    <w:rsid w:val="003C4EBD"/>
    <w:rsid w:val="003C73CB"/>
    <w:rsid w:val="003D05DA"/>
    <w:rsid w:val="003D062B"/>
    <w:rsid w:val="003D0C0F"/>
    <w:rsid w:val="003D150B"/>
    <w:rsid w:val="003D2520"/>
    <w:rsid w:val="003D3A40"/>
    <w:rsid w:val="003E07E3"/>
    <w:rsid w:val="003E4ADF"/>
    <w:rsid w:val="003E77F2"/>
    <w:rsid w:val="003F0055"/>
    <w:rsid w:val="003F10A2"/>
    <w:rsid w:val="003F1685"/>
    <w:rsid w:val="003F375E"/>
    <w:rsid w:val="003F3986"/>
    <w:rsid w:val="003F5D5F"/>
    <w:rsid w:val="003F69E1"/>
    <w:rsid w:val="0040041C"/>
    <w:rsid w:val="00400E49"/>
    <w:rsid w:val="004029DC"/>
    <w:rsid w:val="00403465"/>
    <w:rsid w:val="0040488F"/>
    <w:rsid w:val="00404B3F"/>
    <w:rsid w:val="00404C16"/>
    <w:rsid w:val="0040503E"/>
    <w:rsid w:val="00411383"/>
    <w:rsid w:val="00412038"/>
    <w:rsid w:val="0041319E"/>
    <w:rsid w:val="004131F8"/>
    <w:rsid w:val="00414758"/>
    <w:rsid w:val="004159F0"/>
    <w:rsid w:val="00415EE7"/>
    <w:rsid w:val="00420370"/>
    <w:rsid w:val="00420DB7"/>
    <w:rsid w:val="00422258"/>
    <w:rsid w:val="00422375"/>
    <w:rsid w:val="004223D8"/>
    <w:rsid w:val="00424453"/>
    <w:rsid w:val="00430333"/>
    <w:rsid w:val="00430450"/>
    <w:rsid w:val="004311E8"/>
    <w:rsid w:val="00432DAB"/>
    <w:rsid w:val="00435E8B"/>
    <w:rsid w:val="00436CC7"/>
    <w:rsid w:val="004403BC"/>
    <w:rsid w:val="00445E36"/>
    <w:rsid w:val="0044623B"/>
    <w:rsid w:val="00446933"/>
    <w:rsid w:val="00446D85"/>
    <w:rsid w:val="00446E83"/>
    <w:rsid w:val="00447F47"/>
    <w:rsid w:val="0045046C"/>
    <w:rsid w:val="00452BA9"/>
    <w:rsid w:val="00452BE4"/>
    <w:rsid w:val="00453000"/>
    <w:rsid w:val="00456209"/>
    <w:rsid w:val="00456D29"/>
    <w:rsid w:val="00457560"/>
    <w:rsid w:val="00460A3B"/>
    <w:rsid w:val="00463823"/>
    <w:rsid w:val="00463C12"/>
    <w:rsid w:val="004665AE"/>
    <w:rsid w:val="004667C4"/>
    <w:rsid w:val="00466BFB"/>
    <w:rsid w:val="00466F8D"/>
    <w:rsid w:val="00472501"/>
    <w:rsid w:val="00472A1B"/>
    <w:rsid w:val="0047479D"/>
    <w:rsid w:val="00476D96"/>
    <w:rsid w:val="004779D7"/>
    <w:rsid w:val="004818E5"/>
    <w:rsid w:val="004821B8"/>
    <w:rsid w:val="00482374"/>
    <w:rsid w:val="00485D1B"/>
    <w:rsid w:val="00485DC6"/>
    <w:rsid w:val="00485F15"/>
    <w:rsid w:val="0049018C"/>
    <w:rsid w:val="00490494"/>
    <w:rsid w:val="00490989"/>
    <w:rsid w:val="00491C89"/>
    <w:rsid w:val="00492954"/>
    <w:rsid w:val="00492F07"/>
    <w:rsid w:val="00493443"/>
    <w:rsid w:val="00493580"/>
    <w:rsid w:val="00495AD6"/>
    <w:rsid w:val="00497728"/>
    <w:rsid w:val="00497A83"/>
    <w:rsid w:val="00497B7F"/>
    <w:rsid w:val="004A0549"/>
    <w:rsid w:val="004A117E"/>
    <w:rsid w:val="004A39D5"/>
    <w:rsid w:val="004A46D0"/>
    <w:rsid w:val="004A4D38"/>
    <w:rsid w:val="004A6977"/>
    <w:rsid w:val="004B06DE"/>
    <w:rsid w:val="004B092D"/>
    <w:rsid w:val="004B615C"/>
    <w:rsid w:val="004B6E73"/>
    <w:rsid w:val="004B7AE1"/>
    <w:rsid w:val="004C0EF3"/>
    <w:rsid w:val="004C11E3"/>
    <w:rsid w:val="004C14AA"/>
    <w:rsid w:val="004C1B75"/>
    <w:rsid w:val="004C2010"/>
    <w:rsid w:val="004C2D9C"/>
    <w:rsid w:val="004C3626"/>
    <w:rsid w:val="004C3A38"/>
    <w:rsid w:val="004C5829"/>
    <w:rsid w:val="004C5C95"/>
    <w:rsid w:val="004C639F"/>
    <w:rsid w:val="004D1D77"/>
    <w:rsid w:val="004D232B"/>
    <w:rsid w:val="004D6AC8"/>
    <w:rsid w:val="004D7DEF"/>
    <w:rsid w:val="004E3210"/>
    <w:rsid w:val="004E4906"/>
    <w:rsid w:val="004E4D76"/>
    <w:rsid w:val="004E4D7E"/>
    <w:rsid w:val="004F03EF"/>
    <w:rsid w:val="004F148D"/>
    <w:rsid w:val="004F5B10"/>
    <w:rsid w:val="004F6299"/>
    <w:rsid w:val="004F6420"/>
    <w:rsid w:val="004F65D1"/>
    <w:rsid w:val="005006E4"/>
    <w:rsid w:val="00503D50"/>
    <w:rsid w:val="00504CB0"/>
    <w:rsid w:val="00510AFB"/>
    <w:rsid w:val="005114C9"/>
    <w:rsid w:val="00513504"/>
    <w:rsid w:val="005143CD"/>
    <w:rsid w:val="00515214"/>
    <w:rsid w:val="00515365"/>
    <w:rsid w:val="005206AA"/>
    <w:rsid w:val="005221BD"/>
    <w:rsid w:val="00522588"/>
    <w:rsid w:val="0052660F"/>
    <w:rsid w:val="00527239"/>
    <w:rsid w:val="0052734B"/>
    <w:rsid w:val="00527D9B"/>
    <w:rsid w:val="00534250"/>
    <w:rsid w:val="00534CFA"/>
    <w:rsid w:val="00534F94"/>
    <w:rsid w:val="00536A1A"/>
    <w:rsid w:val="0053767D"/>
    <w:rsid w:val="00540D9A"/>
    <w:rsid w:val="00543B92"/>
    <w:rsid w:val="00544B95"/>
    <w:rsid w:val="00544C08"/>
    <w:rsid w:val="00546224"/>
    <w:rsid w:val="00547520"/>
    <w:rsid w:val="00550B6C"/>
    <w:rsid w:val="00552B48"/>
    <w:rsid w:val="005532E7"/>
    <w:rsid w:val="00553411"/>
    <w:rsid w:val="00554458"/>
    <w:rsid w:val="005563A2"/>
    <w:rsid w:val="00556B6C"/>
    <w:rsid w:val="00557307"/>
    <w:rsid w:val="005600EE"/>
    <w:rsid w:val="005642FC"/>
    <w:rsid w:val="005709AB"/>
    <w:rsid w:val="0057243F"/>
    <w:rsid w:val="0057469A"/>
    <w:rsid w:val="0057655F"/>
    <w:rsid w:val="00577AD5"/>
    <w:rsid w:val="00580CD7"/>
    <w:rsid w:val="005815A7"/>
    <w:rsid w:val="00582639"/>
    <w:rsid w:val="00585E72"/>
    <w:rsid w:val="0058773E"/>
    <w:rsid w:val="00590156"/>
    <w:rsid w:val="00596743"/>
    <w:rsid w:val="005A1E2D"/>
    <w:rsid w:val="005A2EEC"/>
    <w:rsid w:val="005A4B41"/>
    <w:rsid w:val="005A5E5A"/>
    <w:rsid w:val="005B01DE"/>
    <w:rsid w:val="005B15F5"/>
    <w:rsid w:val="005B49FA"/>
    <w:rsid w:val="005B7A6A"/>
    <w:rsid w:val="005C3857"/>
    <w:rsid w:val="005C54F8"/>
    <w:rsid w:val="005C5C0C"/>
    <w:rsid w:val="005C718B"/>
    <w:rsid w:val="005C7EEE"/>
    <w:rsid w:val="005D07D2"/>
    <w:rsid w:val="005D1203"/>
    <w:rsid w:val="005D4707"/>
    <w:rsid w:val="005D5D90"/>
    <w:rsid w:val="005D5FA0"/>
    <w:rsid w:val="005D6C24"/>
    <w:rsid w:val="005E1C4C"/>
    <w:rsid w:val="005E1FBF"/>
    <w:rsid w:val="005E2718"/>
    <w:rsid w:val="005E2D8F"/>
    <w:rsid w:val="005E64F7"/>
    <w:rsid w:val="005E753D"/>
    <w:rsid w:val="005F0415"/>
    <w:rsid w:val="005F2DC7"/>
    <w:rsid w:val="005F3852"/>
    <w:rsid w:val="005F67C2"/>
    <w:rsid w:val="005F7B0B"/>
    <w:rsid w:val="00603713"/>
    <w:rsid w:val="00604ACE"/>
    <w:rsid w:val="00610FF6"/>
    <w:rsid w:val="00612169"/>
    <w:rsid w:val="00613889"/>
    <w:rsid w:val="006138AA"/>
    <w:rsid w:val="00613AFB"/>
    <w:rsid w:val="0061441D"/>
    <w:rsid w:val="0061495E"/>
    <w:rsid w:val="0061566B"/>
    <w:rsid w:val="00615FEA"/>
    <w:rsid w:val="006207F3"/>
    <w:rsid w:val="006208C4"/>
    <w:rsid w:val="006225EF"/>
    <w:rsid w:val="0062349A"/>
    <w:rsid w:val="0063211C"/>
    <w:rsid w:val="00640E06"/>
    <w:rsid w:val="006410FA"/>
    <w:rsid w:val="0064169C"/>
    <w:rsid w:val="006420D8"/>
    <w:rsid w:val="0064709C"/>
    <w:rsid w:val="0064774F"/>
    <w:rsid w:val="0065131A"/>
    <w:rsid w:val="00652808"/>
    <w:rsid w:val="00653336"/>
    <w:rsid w:val="00654BD7"/>
    <w:rsid w:val="0065762C"/>
    <w:rsid w:val="00660A64"/>
    <w:rsid w:val="006625F8"/>
    <w:rsid w:val="00663E1C"/>
    <w:rsid w:val="00664939"/>
    <w:rsid w:val="00665D23"/>
    <w:rsid w:val="00667479"/>
    <w:rsid w:val="00667BBB"/>
    <w:rsid w:val="0067034A"/>
    <w:rsid w:val="00670EF3"/>
    <w:rsid w:val="00673B9E"/>
    <w:rsid w:val="006744A3"/>
    <w:rsid w:val="00676799"/>
    <w:rsid w:val="00676AC9"/>
    <w:rsid w:val="00676E74"/>
    <w:rsid w:val="00677B5C"/>
    <w:rsid w:val="00677DFF"/>
    <w:rsid w:val="006802BA"/>
    <w:rsid w:val="00680543"/>
    <w:rsid w:val="00681EEF"/>
    <w:rsid w:val="00682FB2"/>
    <w:rsid w:val="0068614D"/>
    <w:rsid w:val="00692243"/>
    <w:rsid w:val="006935F6"/>
    <w:rsid w:val="006954FE"/>
    <w:rsid w:val="006A0174"/>
    <w:rsid w:val="006A1BFF"/>
    <w:rsid w:val="006B1F60"/>
    <w:rsid w:val="006B21D0"/>
    <w:rsid w:val="006B2AF9"/>
    <w:rsid w:val="006B31A6"/>
    <w:rsid w:val="006B5D9F"/>
    <w:rsid w:val="006B6DBF"/>
    <w:rsid w:val="006C10FB"/>
    <w:rsid w:val="006C35C4"/>
    <w:rsid w:val="006C4453"/>
    <w:rsid w:val="006D25B1"/>
    <w:rsid w:val="006D2998"/>
    <w:rsid w:val="006D5857"/>
    <w:rsid w:val="006D7719"/>
    <w:rsid w:val="006E0E7B"/>
    <w:rsid w:val="006E2BD8"/>
    <w:rsid w:val="006E34A5"/>
    <w:rsid w:val="006E6C22"/>
    <w:rsid w:val="006F0B61"/>
    <w:rsid w:val="006F21C0"/>
    <w:rsid w:val="006F36A7"/>
    <w:rsid w:val="006F5B7F"/>
    <w:rsid w:val="00701E86"/>
    <w:rsid w:val="00704588"/>
    <w:rsid w:val="00705D21"/>
    <w:rsid w:val="00707F95"/>
    <w:rsid w:val="00710A46"/>
    <w:rsid w:val="007148C2"/>
    <w:rsid w:val="007171A9"/>
    <w:rsid w:val="007206C7"/>
    <w:rsid w:val="00721F39"/>
    <w:rsid w:val="00724DF3"/>
    <w:rsid w:val="007250C4"/>
    <w:rsid w:val="00725189"/>
    <w:rsid w:val="0072551A"/>
    <w:rsid w:val="007255F4"/>
    <w:rsid w:val="0072573B"/>
    <w:rsid w:val="00726ECB"/>
    <w:rsid w:val="00730277"/>
    <w:rsid w:val="00731A11"/>
    <w:rsid w:val="007354AC"/>
    <w:rsid w:val="0073563F"/>
    <w:rsid w:val="00737443"/>
    <w:rsid w:val="00737CBB"/>
    <w:rsid w:val="0074039F"/>
    <w:rsid w:val="007457D7"/>
    <w:rsid w:val="00747ADF"/>
    <w:rsid w:val="00750E79"/>
    <w:rsid w:val="007533AF"/>
    <w:rsid w:val="00753D8C"/>
    <w:rsid w:val="00754368"/>
    <w:rsid w:val="007558C3"/>
    <w:rsid w:val="0075722D"/>
    <w:rsid w:val="00757AAE"/>
    <w:rsid w:val="007642A1"/>
    <w:rsid w:val="007675E3"/>
    <w:rsid w:val="0077095E"/>
    <w:rsid w:val="0077160B"/>
    <w:rsid w:val="00772E0A"/>
    <w:rsid w:val="00774DF2"/>
    <w:rsid w:val="00775BDC"/>
    <w:rsid w:val="007767F2"/>
    <w:rsid w:val="00777070"/>
    <w:rsid w:val="0078242F"/>
    <w:rsid w:val="00785901"/>
    <w:rsid w:val="00786EF2"/>
    <w:rsid w:val="007879C6"/>
    <w:rsid w:val="00787BA9"/>
    <w:rsid w:val="00791C3F"/>
    <w:rsid w:val="007A032C"/>
    <w:rsid w:val="007A396F"/>
    <w:rsid w:val="007A3E01"/>
    <w:rsid w:val="007A4AB2"/>
    <w:rsid w:val="007A6C23"/>
    <w:rsid w:val="007A6C71"/>
    <w:rsid w:val="007A70AE"/>
    <w:rsid w:val="007B24D3"/>
    <w:rsid w:val="007B63C4"/>
    <w:rsid w:val="007C018A"/>
    <w:rsid w:val="007C176B"/>
    <w:rsid w:val="007C20B4"/>
    <w:rsid w:val="007C20BF"/>
    <w:rsid w:val="007C4BED"/>
    <w:rsid w:val="007C60D0"/>
    <w:rsid w:val="007C675D"/>
    <w:rsid w:val="007C72A8"/>
    <w:rsid w:val="007C7525"/>
    <w:rsid w:val="007D01E7"/>
    <w:rsid w:val="007D0737"/>
    <w:rsid w:val="007D1654"/>
    <w:rsid w:val="007D28FB"/>
    <w:rsid w:val="007D42B6"/>
    <w:rsid w:val="007D67E8"/>
    <w:rsid w:val="007D6A9B"/>
    <w:rsid w:val="007D71F8"/>
    <w:rsid w:val="007E0F47"/>
    <w:rsid w:val="007E20A6"/>
    <w:rsid w:val="007E622A"/>
    <w:rsid w:val="007F3A8B"/>
    <w:rsid w:val="007F7070"/>
    <w:rsid w:val="007F71F2"/>
    <w:rsid w:val="00801693"/>
    <w:rsid w:val="00804D1C"/>
    <w:rsid w:val="00807594"/>
    <w:rsid w:val="0081044A"/>
    <w:rsid w:val="008104B0"/>
    <w:rsid w:val="00810916"/>
    <w:rsid w:val="0081136E"/>
    <w:rsid w:val="00811F59"/>
    <w:rsid w:val="00814201"/>
    <w:rsid w:val="00815B74"/>
    <w:rsid w:val="008173D8"/>
    <w:rsid w:val="00817E32"/>
    <w:rsid w:val="008209E9"/>
    <w:rsid w:val="00821E8D"/>
    <w:rsid w:val="00821FCF"/>
    <w:rsid w:val="00823DF2"/>
    <w:rsid w:val="00823E11"/>
    <w:rsid w:val="008259B2"/>
    <w:rsid w:val="0082626B"/>
    <w:rsid w:val="00830C27"/>
    <w:rsid w:val="0083318B"/>
    <w:rsid w:val="0083526D"/>
    <w:rsid w:val="008352F2"/>
    <w:rsid w:val="0084315E"/>
    <w:rsid w:val="008444AC"/>
    <w:rsid w:val="008453CC"/>
    <w:rsid w:val="00845560"/>
    <w:rsid w:val="00855C56"/>
    <w:rsid w:val="00856B14"/>
    <w:rsid w:val="008622AF"/>
    <w:rsid w:val="008628F1"/>
    <w:rsid w:val="00864E5C"/>
    <w:rsid w:val="00864EF6"/>
    <w:rsid w:val="00871487"/>
    <w:rsid w:val="008820E0"/>
    <w:rsid w:val="00882494"/>
    <w:rsid w:val="0088410A"/>
    <w:rsid w:val="00885B85"/>
    <w:rsid w:val="00885D11"/>
    <w:rsid w:val="00885FC6"/>
    <w:rsid w:val="008861BB"/>
    <w:rsid w:val="00891769"/>
    <w:rsid w:val="00894AC1"/>
    <w:rsid w:val="00895666"/>
    <w:rsid w:val="008A2155"/>
    <w:rsid w:val="008A2B65"/>
    <w:rsid w:val="008A302C"/>
    <w:rsid w:val="008A3276"/>
    <w:rsid w:val="008A34D1"/>
    <w:rsid w:val="008A5E80"/>
    <w:rsid w:val="008A6170"/>
    <w:rsid w:val="008B5847"/>
    <w:rsid w:val="008B71E7"/>
    <w:rsid w:val="008C2937"/>
    <w:rsid w:val="008C6D11"/>
    <w:rsid w:val="008C6E9C"/>
    <w:rsid w:val="008D105A"/>
    <w:rsid w:val="008D1D34"/>
    <w:rsid w:val="008D35DC"/>
    <w:rsid w:val="008D3AFD"/>
    <w:rsid w:val="008D51F8"/>
    <w:rsid w:val="008D5FCB"/>
    <w:rsid w:val="008D61E8"/>
    <w:rsid w:val="008D6576"/>
    <w:rsid w:val="008D6684"/>
    <w:rsid w:val="008D676C"/>
    <w:rsid w:val="008D7E85"/>
    <w:rsid w:val="008E055F"/>
    <w:rsid w:val="008E1DBB"/>
    <w:rsid w:val="008E1EC1"/>
    <w:rsid w:val="008E21BB"/>
    <w:rsid w:val="008E4825"/>
    <w:rsid w:val="008E611A"/>
    <w:rsid w:val="008E68C1"/>
    <w:rsid w:val="008F3B7B"/>
    <w:rsid w:val="008F41C0"/>
    <w:rsid w:val="008F51A6"/>
    <w:rsid w:val="008F6386"/>
    <w:rsid w:val="0090000F"/>
    <w:rsid w:val="009025A7"/>
    <w:rsid w:val="00905209"/>
    <w:rsid w:val="00907C6F"/>
    <w:rsid w:val="00907CFB"/>
    <w:rsid w:val="00915434"/>
    <w:rsid w:val="00915541"/>
    <w:rsid w:val="0091780A"/>
    <w:rsid w:val="00920F76"/>
    <w:rsid w:val="00922837"/>
    <w:rsid w:val="00923B45"/>
    <w:rsid w:val="00926CDF"/>
    <w:rsid w:val="00927AA4"/>
    <w:rsid w:val="009305AB"/>
    <w:rsid w:val="00930B54"/>
    <w:rsid w:val="0093126B"/>
    <w:rsid w:val="009318CB"/>
    <w:rsid w:val="00935AF2"/>
    <w:rsid w:val="00936E0E"/>
    <w:rsid w:val="00942B9D"/>
    <w:rsid w:val="00942BC6"/>
    <w:rsid w:val="00943369"/>
    <w:rsid w:val="009501F2"/>
    <w:rsid w:val="0095067A"/>
    <w:rsid w:val="009526DE"/>
    <w:rsid w:val="00954444"/>
    <w:rsid w:val="00955754"/>
    <w:rsid w:val="00962C2D"/>
    <w:rsid w:val="009633AE"/>
    <w:rsid w:val="00963892"/>
    <w:rsid w:val="00963D10"/>
    <w:rsid w:val="009645F0"/>
    <w:rsid w:val="009654DF"/>
    <w:rsid w:val="00971807"/>
    <w:rsid w:val="009803B0"/>
    <w:rsid w:val="00985064"/>
    <w:rsid w:val="00987274"/>
    <w:rsid w:val="00987314"/>
    <w:rsid w:val="00992250"/>
    <w:rsid w:val="0099249C"/>
    <w:rsid w:val="0099504D"/>
    <w:rsid w:val="00995E95"/>
    <w:rsid w:val="00995EEB"/>
    <w:rsid w:val="009A04C0"/>
    <w:rsid w:val="009A2218"/>
    <w:rsid w:val="009A24F0"/>
    <w:rsid w:val="009A5399"/>
    <w:rsid w:val="009A7FA9"/>
    <w:rsid w:val="009B0844"/>
    <w:rsid w:val="009B19FC"/>
    <w:rsid w:val="009B26C9"/>
    <w:rsid w:val="009B27F0"/>
    <w:rsid w:val="009B29DE"/>
    <w:rsid w:val="009B4B33"/>
    <w:rsid w:val="009B4F47"/>
    <w:rsid w:val="009B61BB"/>
    <w:rsid w:val="009B6F0C"/>
    <w:rsid w:val="009C0CA0"/>
    <w:rsid w:val="009C0D07"/>
    <w:rsid w:val="009C177B"/>
    <w:rsid w:val="009C4307"/>
    <w:rsid w:val="009C504F"/>
    <w:rsid w:val="009C6617"/>
    <w:rsid w:val="009C70AB"/>
    <w:rsid w:val="009D1FAB"/>
    <w:rsid w:val="009D2E2F"/>
    <w:rsid w:val="009D2E43"/>
    <w:rsid w:val="009D47F0"/>
    <w:rsid w:val="009D71AA"/>
    <w:rsid w:val="009D7BE2"/>
    <w:rsid w:val="009E0DB5"/>
    <w:rsid w:val="009E1149"/>
    <w:rsid w:val="009E15D9"/>
    <w:rsid w:val="009E2AC6"/>
    <w:rsid w:val="009E3279"/>
    <w:rsid w:val="009E37F4"/>
    <w:rsid w:val="009E446F"/>
    <w:rsid w:val="009E5D4E"/>
    <w:rsid w:val="009E6497"/>
    <w:rsid w:val="009F15EA"/>
    <w:rsid w:val="009F1772"/>
    <w:rsid w:val="009F4EF0"/>
    <w:rsid w:val="009F4F7B"/>
    <w:rsid w:val="009F5BA1"/>
    <w:rsid w:val="009F7A1D"/>
    <w:rsid w:val="00A008C7"/>
    <w:rsid w:val="00A0401A"/>
    <w:rsid w:val="00A04AAA"/>
    <w:rsid w:val="00A05357"/>
    <w:rsid w:val="00A07995"/>
    <w:rsid w:val="00A11B63"/>
    <w:rsid w:val="00A16E06"/>
    <w:rsid w:val="00A25F48"/>
    <w:rsid w:val="00A26948"/>
    <w:rsid w:val="00A315CE"/>
    <w:rsid w:val="00A32C43"/>
    <w:rsid w:val="00A34AE3"/>
    <w:rsid w:val="00A3544B"/>
    <w:rsid w:val="00A3572F"/>
    <w:rsid w:val="00A3726C"/>
    <w:rsid w:val="00A3771C"/>
    <w:rsid w:val="00A37855"/>
    <w:rsid w:val="00A37B2C"/>
    <w:rsid w:val="00A37CE7"/>
    <w:rsid w:val="00A45F11"/>
    <w:rsid w:val="00A50350"/>
    <w:rsid w:val="00A5067A"/>
    <w:rsid w:val="00A50B82"/>
    <w:rsid w:val="00A52206"/>
    <w:rsid w:val="00A52FDF"/>
    <w:rsid w:val="00A546E8"/>
    <w:rsid w:val="00A554D4"/>
    <w:rsid w:val="00A55E2E"/>
    <w:rsid w:val="00A6084F"/>
    <w:rsid w:val="00A625C7"/>
    <w:rsid w:val="00A62715"/>
    <w:rsid w:val="00A6272A"/>
    <w:rsid w:val="00A65190"/>
    <w:rsid w:val="00A66044"/>
    <w:rsid w:val="00A72446"/>
    <w:rsid w:val="00A73028"/>
    <w:rsid w:val="00A7385F"/>
    <w:rsid w:val="00A73BAD"/>
    <w:rsid w:val="00A75ABF"/>
    <w:rsid w:val="00A807F3"/>
    <w:rsid w:val="00A84F72"/>
    <w:rsid w:val="00A857EE"/>
    <w:rsid w:val="00A85D05"/>
    <w:rsid w:val="00A86492"/>
    <w:rsid w:val="00A92BB6"/>
    <w:rsid w:val="00A93131"/>
    <w:rsid w:val="00A93371"/>
    <w:rsid w:val="00A94B6C"/>
    <w:rsid w:val="00A95CC5"/>
    <w:rsid w:val="00A96CD6"/>
    <w:rsid w:val="00A973DD"/>
    <w:rsid w:val="00AA1A83"/>
    <w:rsid w:val="00AA4B0E"/>
    <w:rsid w:val="00AA5C47"/>
    <w:rsid w:val="00AA5DBA"/>
    <w:rsid w:val="00AA6F45"/>
    <w:rsid w:val="00AA71B5"/>
    <w:rsid w:val="00AA7ACF"/>
    <w:rsid w:val="00AB0BA4"/>
    <w:rsid w:val="00AB0E8F"/>
    <w:rsid w:val="00AB74E5"/>
    <w:rsid w:val="00AC16A4"/>
    <w:rsid w:val="00AC1EF2"/>
    <w:rsid w:val="00AC5ABD"/>
    <w:rsid w:val="00AC6052"/>
    <w:rsid w:val="00AC607C"/>
    <w:rsid w:val="00AC709B"/>
    <w:rsid w:val="00AD0CD4"/>
    <w:rsid w:val="00AD0E20"/>
    <w:rsid w:val="00AD2BC8"/>
    <w:rsid w:val="00AD5FD1"/>
    <w:rsid w:val="00AD7178"/>
    <w:rsid w:val="00AD7BFD"/>
    <w:rsid w:val="00AE1624"/>
    <w:rsid w:val="00AF1573"/>
    <w:rsid w:val="00AF2CD7"/>
    <w:rsid w:val="00AF493C"/>
    <w:rsid w:val="00AF50AF"/>
    <w:rsid w:val="00AF57B8"/>
    <w:rsid w:val="00AF5984"/>
    <w:rsid w:val="00AF6DC5"/>
    <w:rsid w:val="00B01CB7"/>
    <w:rsid w:val="00B02B7C"/>
    <w:rsid w:val="00B058F8"/>
    <w:rsid w:val="00B059ED"/>
    <w:rsid w:val="00B11816"/>
    <w:rsid w:val="00B11C34"/>
    <w:rsid w:val="00B139F4"/>
    <w:rsid w:val="00B15374"/>
    <w:rsid w:val="00B174D6"/>
    <w:rsid w:val="00B201D3"/>
    <w:rsid w:val="00B21F37"/>
    <w:rsid w:val="00B22331"/>
    <w:rsid w:val="00B227BE"/>
    <w:rsid w:val="00B260EE"/>
    <w:rsid w:val="00B27CCD"/>
    <w:rsid w:val="00B3110E"/>
    <w:rsid w:val="00B31963"/>
    <w:rsid w:val="00B33F5D"/>
    <w:rsid w:val="00B340F1"/>
    <w:rsid w:val="00B3727A"/>
    <w:rsid w:val="00B40F39"/>
    <w:rsid w:val="00B46B70"/>
    <w:rsid w:val="00B5192E"/>
    <w:rsid w:val="00B552B5"/>
    <w:rsid w:val="00B55D8C"/>
    <w:rsid w:val="00B57F9F"/>
    <w:rsid w:val="00B61D79"/>
    <w:rsid w:val="00B6355A"/>
    <w:rsid w:val="00B64DF1"/>
    <w:rsid w:val="00B65B96"/>
    <w:rsid w:val="00B6650F"/>
    <w:rsid w:val="00B7002A"/>
    <w:rsid w:val="00B709DA"/>
    <w:rsid w:val="00B755E1"/>
    <w:rsid w:val="00B80517"/>
    <w:rsid w:val="00B8248E"/>
    <w:rsid w:val="00B83AA5"/>
    <w:rsid w:val="00B876C7"/>
    <w:rsid w:val="00BA0B13"/>
    <w:rsid w:val="00BA264B"/>
    <w:rsid w:val="00BA2674"/>
    <w:rsid w:val="00BA38F7"/>
    <w:rsid w:val="00BA5344"/>
    <w:rsid w:val="00BA62D1"/>
    <w:rsid w:val="00BA6F05"/>
    <w:rsid w:val="00BB001B"/>
    <w:rsid w:val="00BB2B21"/>
    <w:rsid w:val="00BB2EC7"/>
    <w:rsid w:val="00BB2F3A"/>
    <w:rsid w:val="00BB3485"/>
    <w:rsid w:val="00BB3E4A"/>
    <w:rsid w:val="00BB4195"/>
    <w:rsid w:val="00BB55C1"/>
    <w:rsid w:val="00BB667B"/>
    <w:rsid w:val="00BB74DA"/>
    <w:rsid w:val="00BB79FF"/>
    <w:rsid w:val="00BC28ED"/>
    <w:rsid w:val="00BC34BB"/>
    <w:rsid w:val="00BC406B"/>
    <w:rsid w:val="00BC4902"/>
    <w:rsid w:val="00BC4D6F"/>
    <w:rsid w:val="00BC689E"/>
    <w:rsid w:val="00BC6DE2"/>
    <w:rsid w:val="00BD1E89"/>
    <w:rsid w:val="00BD1F4C"/>
    <w:rsid w:val="00BD3B60"/>
    <w:rsid w:val="00BD61FB"/>
    <w:rsid w:val="00BE13B6"/>
    <w:rsid w:val="00BE15A7"/>
    <w:rsid w:val="00BE19FA"/>
    <w:rsid w:val="00BE2229"/>
    <w:rsid w:val="00BE2414"/>
    <w:rsid w:val="00BE3579"/>
    <w:rsid w:val="00BE431A"/>
    <w:rsid w:val="00BE4411"/>
    <w:rsid w:val="00BF2611"/>
    <w:rsid w:val="00BF261F"/>
    <w:rsid w:val="00BF28E3"/>
    <w:rsid w:val="00BF2F20"/>
    <w:rsid w:val="00BF3181"/>
    <w:rsid w:val="00BF342D"/>
    <w:rsid w:val="00BF54EA"/>
    <w:rsid w:val="00BF583F"/>
    <w:rsid w:val="00BF7C5D"/>
    <w:rsid w:val="00C007BC"/>
    <w:rsid w:val="00C0163D"/>
    <w:rsid w:val="00C01E42"/>
    <w:rsid w:val="00C051B5"/>
    <w:rsid w:val="00C0544B"/>
    <w:rsid w:val="00C06BDA"/>
    <w:rsid w:val="00C07340"/>
    <w:rsid w:val="00C126C8"/>
    <w:rsid w:val="00C12EE1"/>
    <w:rsid w:val="00C14BA5"/>
    <w:rsid w:val="00C17193"/>
    <w:rsid w:val="00C178C3"/>
    <w:rsid w:val="00C17A18"/>
    <w:rsid w:val="00C21E10"/>
    <w:rsid w:val="00C22B5A"/>
    <w:rsid w:val="00C23407"/>
    <w:rsid w:val="00C23F32"/>
    <w:rsid w:val="00C24AD3"/>
    <w:rsid w:val="00C2637D"/>
    <w:rsid w:val="00C3111C"/>
    <w:rsid w:val="00C3128E"/>
    <w:rsid w:val="00C32766"/>
    <w:rsid w:val="00C34605"/>
    <w:rsid w:val="00C34B9A"/>
    <w:rsid w:val="00C350F4"/>
    <w:rsid w:val="00C35279"/>
    <w:rsid w:val="00C3620F"/>
    <w:rsid w:val="00C36B25"/>
    <w:rsid w:val="00C42E2E"/>
    <w:rsid w:val="00C42FAB"/>
    <w:rsid w:val="00C43DBB"/>
    <w:rsid w:val="00C441DF"/>
    <w:rsid w:val="00C5059B"/>
    <w:rsid w:val="00C5093B"/>
    <w:rsid w:val="00C50A96"/>
    <w:rsid w:val="00C52CB6"/>
    <w:rsid w:val="00C54A0C"/>
    <w:rsid w:val="00C63D86"/>
    <w:rsid w:val="00C64D77"/>
    <w:rsid w:val="00C673CF"/>
    <w:rsid w:val="00C70B7E"/>
    <w:rsid w:val="00C75590"/>
    <w:rsid w:val="00C7691E"/>
    <w:rsid w:val="00C76BA9"/>
    <w:rsid w:val="00C76C11"/>
    <w:rsid w:val="00C777EE"/>
    <w:rsid w:val="00C77843"/>
    <w:rsid w:val="00C77E53"/>
    <w:rsid w:val="00C77FE4"/>
    <w:rsid w:val="00C901AE"/>
    <w:rsid w:val="00C91383"/>
    <w:rsid w:val="00C91483"/>
    <w:rsid w:val="00C924E3"/>
    <w:rsid w:val="00CA33FA"/>
    <w:rsid w:val="00CA577C"/>
    <w:rsid w:val="00CA64CD"/>
    <w:rsid w:val="00CB090F"/>
    <w:rsid w:val="00CB24B4"/>
    <w:rsid w:val="00CB2E50"/>
    <w:rsid w:val="00CB3D41"/>
    <w:rsid w:val="00CB7275"/>
    <w:rsid w:val="00CC15B1"/>
    <w:rsid w:val="00CC1F05"/>
    <w:rsid w:val="00CC2E6B"/>
    <w:rsid w:val="00CC32F0"/>
    <w:rsid w:val="00CC351E"/>
    <w:rsid w:val="00CC3683"/>
    <w:rsid w:val="00CC38A5"/>
    <w:rsid w:val="00CC4570"/>
    <w:rsid w:val="00CC47A4"/>
    <w:rsid w:val="00CC55E1"/>
    <w:rsid w:val="00CC5A17"/>
    <w:rsid w:val="00CC63BB"/>
    <w:rsid w:val="00CC6E9E"/>
    <w:rsid w:val="00CD12C5"/>
    <w:rsid w:val="00CD162A"/>
    <w:rsid w:val="00CD1824"/>
    <w:rsid w:val="00CD2FF5"/>
    <w:rsid w:val="00CD62D0"/>
    <w:rsid w:val="00CD6F7D"/>
    <w:rsid w:val="00CE1FFE"/>
    <w:rsid w:val="00CE49D3"/>
    <w:rsid w:val="00CF2F43"/>
    <w:rsid w:val="00CF39FA"/>
    <w:rsid w:val="00CF5C34"/>
    <w:rsid w:val="00CF69E2"/>
    <w:rsid w:val="00CF74B5"/>
    <w:rsid w:val="00D008CF"/>
    <w:rsid w:val="00D031E7"/>
    <w:rsid w:val="00D04226"/>
    <w:rsid w:val="00D0686A"/>
    <w:rsid w:val="00D12A38"/>
    <w:rsid w:val="00D12D85"/>
    <w:rsid w:val="00D1306C"/>
    <w:rsid w:val="00D1412A"/>
    <w:rsid w:val="00D164F0"/>
    <w:rsid w:val="00D17CB7"/>
    <w:rsid w:val="00D17F42"/>
    <w:rsid w:val="00D200F3"/>
    <w:rsid w:val="00D21F2B"/>
    <w:rsid w:val="00D23F5A"/>
    <w:rsid w:val="00D27178"/>
    <w:rsid w:val="00D27D49"/>
    <w:rsid w:val="00D304A1"/>
    <w:rsid w:val="00D313B5"/>
    <w:rsid w:val="00D31AF3"/>
    <w:rsid w:val="00D327C2"/>
    <w:rsid w:val="00D373E4"/>
    <w:rsid w:val="00D37712"/>
    <w:rsid w:val="00D42DF4"/>
    <w:rsid w:val="00D430EA"/>
    <w:rsid w:val="00D4382D"/>
    <w:rsid w:val="00D4693C"/>
    <w:rsid w:val="00D5043B"/>
    <w:rsid w:val="00D51398"/>
    <w:rsid w:val="00D513E5"/>
    <w:rsid w:val="00D52638"/>
    <w:rsid w:val="00D537E1"/>
    <w:rsid w:val="00D56A6C"/>
    <w:rsid w:val="00D56CC3"/>
    <w:rsid w:val="00D5745A"/>
    <w:rsid w:val="00D61B76"/>
    <w:rsid w:val="00D61C79"/>
    <w:rsid w:val="00D62397"/>
    <w:rsid w:val="00D630E0"/>
    <w:rsid w:val="00D632FA"/>
    <w:rsid w:val="00D637BC"/>
    <w:rsid w:val="00D6482E"/>
    <w:rsid w:val="00D664A0"/>
    <w:rsid w:val="00D675ED"/>
    <w:rsid w:val="00D72C48"/>
    <w:rsid w:val="00D74CEA"/>
    <w:rsid w:val="00D76C3C"/>
    <w:rsid w:val="00D80B77"/>
    <w:rsid w:val="00D812EC"/>
    <w:rsid w:val="00D82980"/>
    <w:rsid w:val="00D85505"/>
    <w:rsid w:val="00D87052"/>
    <w:rsid w:val="00D8749F"/>
    <w:rsid w:val="00D874E7"/>
    <w:rsid w:val="00D904FC"/>
    <w:rsid w:val="00D90C06"/>
    <w:rsid w:val="00D91768"/>
    <w:rsid w:val="00D918BD"/>
    <w:rsid w:val="00D91FA7"/>
    <w:rsid w:val="00D9369E"/>
    <w:rsid w:val="00D94FDC"/>
    <w:rsid w:val="00D959C6"/>
    <w:rsid w:val="00D963A5"/>
    <w:rsid w:val="00DA3850"/>
    <w:rsid w:val="00DA5F39"/>
    <w:rsid w:val="00DA6A78"/>
    <w:rsid w:val="00DA7748"/>
    <w:rsid w:val="00DA7949"/>
    <w:rsid w:val="00DB105A"/>
    <w:rsid w:val="00DB1721"/>
    <w:rsid w:val="00DB3C8D"/>
    <w:rsid w:val="00DB3DBB"/>
    <w:rsid w:val="00DB53C5"/>
    <w:rsid w:val="00DB64D5"/>
    <w:rsid w:val="00DC01A0"/>
    <w:rsid w:val="00DC16D3"/>
    <w:rsid w:val="00DC3936"/>
    <w:rsid w:val="00DC6C78"/>
    <w:rsid w:val="00DD12AB"/>
    <w:rsid w:val="00DD2F20"/>
    <w:rsid w:val="00DD3A81"/>
    <w:rsid w:val="00DD4148"/>
    <w:rsid w:val="00DD4986"/>
    <w:rsid w:val="00DE14EF"/>
    <w:rsid w:val="00DE3263"/>
    <w:rsid w:val="00DE60F4"/>
    <w:rsid w:val="00DE6E59"/>
    <w:rsid w:val="00DF141D"/>
    <w:rsid w:val="00DF15CD"/>
    <w:rsid w:val="00DF3473"/>
    <w:rsid w:val="00DF39C9"/>
    <w:rsid w:val="00DF7C6C"/>
    <w:rsid w:val="00E005EE"/>
    <w:rsid w:val="00E034AF"/>
    <w:rsid w:val="00E03B22"/>
    <w:rsid w:val="00E04A78"/>
    <w:rsid w:val="00E06569"/>
    <w:rsid w:val="00E07155"/>
    <w:rsid w:val="00E14125"/>
    <w:rsid w:val="00E148AC"/>
    <w:rsid w:val="00E14BCC"/>
    <w:rsid w:val="00E1645F"/>
    <w:rsid w:val="00E17AF1"/>
    <w:rsid w:val="00E202A6"/>
    <w:rsid w:val="00E2152A"/>
    <w:rsid w:val="00E237C6"/>
    <w:rsid w:val="00E24722"/>
    <w:rsid w:val="00E2514C"/>
    <w:rsid w:val="00E2524C"/>
    <w:rsid w:val="00E25C81"/>
    <w:rsid w:val="00E2697A"/>
    <w:rsid w:val="00E27408"/>
    <w:rsid w:val="00E30562"/>
    <w:rsid w:val="00E31C2C"/>
    <w:rsid w:val="00E31ED2"/>
    <w:rsid w:val="00E32CC7"/>
    <w:rsid w:val="00E32D99"/>
    <w:rsid w:val="00E32DBE"/>
    <w:rsid w:val="00E33E6A"/>
    <w:rsid w:val="00E34820"/>
    <w:rsid w:val="00E35B32"/>
    <w:rsid w:val="00E37F22"/>
    <w:rsid w:val="00E404ED"/>
    <w:rsid w:val="00E40D90"/>
    <w:rsid w:val="00E41AC0"/>
    <w:rsid w:val="00E41E7D"/>
    <w:rsid w:val="00E4249C"/>
    <w:rsid w:val="00E451D0"/>
    <w:rsid w:val="00E47CE1"/>
    <w:rsid w:val="00E50092"/>
    <w:rsid w:val="00E52435"/>
    <w:rsid w:val="00E542B0"/>
    <w:rsid w:val="00E545E4"/>
    <w:rsid w:val="00E56C8C"/>
    <w:rsid w:val="00E56F2A"/>
    <w:rsid w:val="00E60DF5"/>
    <w:rsid w:val="00E616B0"/>
    <w:rsid w:val="00E6218F"/>
    <w:rsid w:val="00E63FAA"/>
    <w:rsid w:val="00E6450C"/>
    <w:rsid w:val="00E64B36"/>
    <w:rsid w:val="00E65151"/>
    <w:rsid w:val="00E665D8"/>
    <w:rsid w:val="00E676A4"/>
    <w:rsid w:val="00E67F34"/>
    <w:rsid w:val="00E71FE9"/>
    <w:rsid w:val="00E72DD1"/>
    <w:rsid w:val="00E73710"/>
    <w:rsid w:val="00E7780D"/>
    <w:rsid w:val="00E77A8E"/>
    <w:rsid w:val="00E812E9"/>
    <w:rsid w:val="00E853D3"/>
    <w:rsid w:val="00E85BEC"/>
    <w:rsid w:val="00E87116"/>
    <w:rsid w:val="00E922E2"/>
    <w:rsid w:val="00E92FDD"/>
    <w:rsid w:val="00E9403F"/>
    <w:rsid w:val="00E942B1"/>
    <w:rsid w:val="00E95809"/>
    <w:rsid w:val="00EA3548"/>
    <w:rsid w:val="00EA389A"/>
    <w:rsid w:val="00EA7697"/>
    <w:rsid w:val="00EB0513"/>
    <w:rsid w:val="00EB08B0"/>
    <w:rsid w:val="00EB2A45"/>
    <w:rsid w:val="00EB2C45"/>
    <w:rsid w:val="00EB2EF4"/>
    <w:rsid w:val="00EB40A3"/>
    <w:rsid w:val="00EB4C8D"/>
    <w:rsid w:val="00EB76D8"/>
    <w:rsid w:val="00EB773F"/>
    <w:rsid w:val="00EC0375"/>
    <w:rsid w:val="00EC20B5"/>
    <w:rsid w:val="00EC26BE"/>
    <w:rsid w:val="00EC2DD6"/>
    <w:rsid w:val="00EC4CB1"/>
    <w:rsid w:val="00EC629E"/>
    <w:rsid w:val="00EC674E"/>
    <w:rsid w:val="00ED0556"/>
    <w:rsid w:val="00ED08FF"/>
    <w:rsid w:val="00ED2B4D"/>
    <w:rsid w:val="00ED332D"/>
    <w:rsid w:val="00EE1A23"/>
    <w:rsid w:val="00EE22EA"/>
    <w:rsid w:val="00EE53A0"/>
    <w:rsid w:val="00EE5894"/>
    <w:rsid w:val="00EE7611"/>
    <w:rsid w:val="00EF07C0"/>
    <w:rsid w:val="00EF1B66"/>
    <w:rsid w:val="00F0332C"/>
    <w:rsid w:val="00F05973"/>
    <w:rsid w:val="00F06493"/>
    <w:rsid w:val="00F107D6"/>
    <w:rsid w:val="00F11D41"/>
    <w:rsid w:val="00F13745"/>
    <w:rsid w:val="00F1409C"/>
    <w:rsid w:val="00F148BB"/>
    <w:rsid w:val="00F15889"/>
    <w:rsid w:val="00F216F3"/>
    <w:rsid w:val="00F2420F"/>
    <w:rsid w:val="00F2469A"/>
    <w:rsid w:val="00F261C4"/>
    <w:rsid w:val="00F30346"/>
    <w:rsid w:val="00F32016"/>
    <w:rsid w:val="00F34057"/>
    <w:rsid w:val="00F35937"/>
    <w:rsid w:val="00F36D1F"/>
    <w:rsid w:val="00F36E39"/>
    <w:rsid w:val="00F4264B"/>
    <w:rsid w:val="00F42AF9"/>
    <w:rsid w:val="00F431A9"/>
    <w:rsid w:val="00F4419A"/>
    <w:rsid w:val="00F442A1"/>
    <w:rsid w:val="00F44528"/>
    <w:rsid w:val="00F46C4E"/>
    <w:rsid w:val="00F4749F"/>
    <w:rsid w:val="00F47B73"/>
    <w:rsid w:val="00F60583"/>
    <w:rsid w:val="00F62AA5"/>
    <w:rsid w:val="00F64908"/>
    <w:rsid w:val="00F64A77"/>
    <w:rsid w:val="00F6541A"/>
    <w:rsid w:val="00F67CA5"/>
    <w:rsid w:val="00F71E9F"/>
    <w:rsid w:val="00F73633"/>
    <w:rsid w:val="00F73E8C"/>
    <w:rsid w:val="00F74669"/>
    <w:rsid w:val="00F7528F"/>
    <w:rsid w:val="00F759DA"/>
    <w:rsid w:val="00F761A7"/>
    <w:rsid w:val="00F80DDB"/>
    <w:rsid w:val="00F814E3"/>
    <w:rsid w:val="00F82BBA"/>
    <w:rsid w:val="00F839AC"/>
    <w:rsid w:val="00F8482F"/>
    <w:rsid w:val="00F863A4"/>
    <w:rsid w:val="00F8763A"/>
    <w:rsid w:val="00F876EF"/>
    <w:rsid w:val="00F923D3"/>
    <w:rsid w:val="00F933B2"/>
    <w:rsid w:val="00F9412D"/>
    <w:rsid w:val="00F9669D"/>
    <w:rsid w:val="00F9757C"/>
    <w:rsid w:val="00FA056A"/>
    <w:rsid w:val="00FA062A"/>
    <w:rsid w:val="00FA0C14"/>
    <w:rsid w:val="00FA4DF4"/>
    <w:rsid w:val="00FA5987"/>
    <w:rsid w:val="00FA5A23"/>
    <w:rsid w:val="00FB1AFC"/>
    <w:rsid w:val="00FB286D"/>
    <w:rsid w:val="00FB5B96"/>
    <w:rsid w:val="00FB6C57"/>
    <w:rsid w:val="00FC0022"/>
    <w:rsid w:val="00FC053D"/>
    <w:rsid w:val="00FC0FD6"/>
    <w:rsid w:val="00FC36BE"/>
    <w:rsid w:val="00FC411B"/>
    <w:rsid w:val="00FC54C8"/>
    <w:rsid w:val="00FC59D3"/>
    <w:rsid w:val="00FC7F56"/>
    <w:rsid w:val="00FD0B12"/>
    <w:rsid w:val="00FD2FD5"/>
    <w:rsid w:val="00FD41E2"/>
    <w:rsid w:val="00FD53AC"/>
    <w:rsid w:val="00FD7598"/>
    <w:rsid w:val="00FE01CF"/>
    <w:rsid w:val="00FE066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41DDE8A"/>
  <w15:docId w15:val="{7DE0B505-4F9F-4381-BE67-FA115575E164}"/>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p14">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qFormat="1"/>
    <w:lsdException w:name="toc 2" w:uiPriority="39" w:semiHidden="1" w:unhideWhenUsed="1" w:qFormat="1"/>
    <w:lsdException w:name="toc 3" w:uiPriority="39" w:semiHidden="1" w:unhideWhenUsed="1" w:qFormat="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aliases w:val="Body"/>
    <w:qFormat/>
    <w:rsid w:val="008D6576"/>
    <w:pPr>
      <w:spacing w:after="100" w:line="240" w:lineRule="auto"/>
    </w:pPr>
    <w:rPr>
      <w:rFonts w:eastAsia="Times New Roman" w:cs="Times New Roman"/>
    </w:rPr>
  </w:style>
  <w:style w:type="paragraph" w:styleId="Heading1">
    <w:name w:val="heading 1"/>
    <w:basedOn w:val="NoSpacing"/>
    <w:next w:val="Normal"/>
    <w:link w:val="Heading1Char"/>
    <w:uiPriority w:val="9"/>
    <w:qFormat/>
    <w:rsid w:val="008D6576"/>
    <w:pPr>
      <w:spacing w:before="100" w:after="180"/>
      <w:outlineLvl w:val="0"/>
    </w:pPr>
    <w:rPr>
      <w:b/>
      <w:color w:val="1F497D" w:themeColor="text2"/>
      <w:sz w:val="28"/>
    </w:rPr>
  </w:style>
  <w:style w:type="paragraph" w:styleId="Heading2">
    <w:name w:val="heading 2"/>
    <w:basedOn w:val="NoSpacing"/>
    <w:next w:val="Normal"/>
    <w:link w:val="Heading2Char"/>
    <w:uiPriority w:val="9"/>
    <w:unhideWhenUsed/>
    <w:qFormat/>
    <w:rsid w:val="00810916"/>
    <w:pPr>
      <w:spacing w:before="180" w:after="100"/>
      <w:outlineLvl w:val="1"/>
    </w:pPr>
    <w:rPr>
      <w:b/>
      <w:color w:val="4F81BD" w:themeColor="accent1"/>
      <w:szCs w:val="28"/>
    </w:rPr>
  </w:style>
  <w:style w:type="paragraph" w:styleId="Heading3">
    <w:name w:val="heading 3"/>
    <w:basedOn w:val="Heading4"/>
    <w:next w:val="Normal"/>
    <w:link w:val="Heading3Char"/>
    <w:uiPriority w:val="9"/>
    <w:unhideWhenUsed/>
    <w:qFormat/>
    <w:rsid w:val="00D27178"/>
    <w:pPr>
      <w:outlineLvl w:val="2"/>
    </w:pPr>
  </w:style>
  <w:style w:type="paragraph" w:styleId="Heading4">
    <w:name w:val="heading 4"/>
    <w:basedOn w:val="Normal"/>
    <w:next w:val="Normal"/>
    <w:link w:val="Heading4Char"/>
    <w:uiPriority w:val="9"/>
    <w:unhideWhenUsed/>
    <w:qFormat/>
    <w:rsid w:val="00DD12AB"/>
    <w:pPr>
      <w:keepNext/>
      <w:keepLines/>
      <w:spacing w:before="200" w:after="0"/>
      <w:outlineLvl w:val="3"/>
    </w:pPr>
    <w:rPr>
      <w:rFonts w:eastAsiaTheme="majorEastAsia" w:cstheme="majorBidi"/>
      <w:b/>
      <w:bCs/>
      <w:i/>
      <w:iCs/>
      <w:color w:val="1F497D" w:themeColor="text2"/>
      <w:sz w:val="24"/>
      <w:szCs w:val="24"/>
    </w:rPr>
  </w:style>
  <w:style w:type="paragraph" w:styleId="Heading5">
    <w:name w:val="heading 5"/>
    <w:basedOn w:val="Normal"/>
    <w:next w:val="Normal"/>
    <w:link w:val="Heading5Char"/>
    <w:uiPriority w:val="9"/>
    <w:unhideWhenUsed/>
    <w:qFormat/>
    <w:rsid w:val="0015779B"/>
    <w:pPr>
      <w:keepNext/>
      <w:keepLines/>
      <w:spacing w:before="40" w:after="0"/>
      <w:outlineLvl w:val="4"/>
    </w:pPr>
    <w:rPr>
      <w:rFonts w:asciiTheme="majorHAnsi" w:hAnsiTheme="majorHAnsi" w:eastAsiaTheme="majorEastAsia" w:cstheme="majorBidi"/>
      <w:color w:val="365F91" w:themeColor="accent1" w:themeShade="BF"/>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NoSpacing">
    <w:name w:val="No Spacing"/>
    <w:link w:val="NoSpacingChar"/>
    <w:uiPriority w:val="1"/>
    <w:qFormat/>
    <w:rsid w:val="007457D7"/>
    <w:pPr>
      <w:spacing w:after="0" w:line="240" w:lineRule="auto"/>
    </w:pPr>
    <w:rPr>
      <w:rFonts w:eastAsia="Times New Roman" w:cs="Times New Roman"/>
      <w:color w:val="595959" w:themeColor="text1" w:themeTint="A6"/>
      <w:sz w:val="24"/>
      <w:szCs w:val="24"/>
    </w:rPr>
  </w:style>
  <w:style w:type="character" w:styleId="NoSpacingChar" w:customStyle="1">
    <w:name w:val="No Spacing Char"/>
    <w:basedOn w:val="DefaultParagraphFont"/>
    <w:link w:val="NoSpacing"/>
    <w:uiPriority w:val="1"/>
    <w:rsid w:val="00E07155"/>
    <w:rPr>
      <w:rFonts w:eastAsia="Times New Roman" w:cs="Times New Roman"/>
      <w:color w:val="595959" w:themeColor="text1" w:themeTint="A6"/>
      <w:sz w:val="24"/>
      <w:szCs w:val="24"/>
    </w:rPr>
  </w:style>
  <w:style w:type="character" w:styleId="Heading1Char" w:customStyle="1">
    <w:name w:val="Heading 1 Char"/>
    <w:basedOn w:val="DefaultParagraphFont"/>
    <w:link w:val="Heading1"/>
    <w:uiPriority w:val="9"/>
    <w:rsid w:val="008D6576"/>
    <w:rPr>
      <w:rFonts w:eastAsia="Times New Roman" w:cs="Times New Roman"/>
      <w:b/>
      <w:color w:val="1F497D" w:themeColor="text2"/>
      <w:sz w:val="28"/>
      <w:szCs w:val="24"/>
    </w:rPr>
  </w:style>
  <w:style w:type="character" w:styleId="Heading2Char" w:customStyle="1">
    <w:name w:val="Heading 2 Char"/>
    <w:basedOn w:val="DefaultParagraphFont"/>
    <w:link w:val="Heading2"/>
    <w:uiPriority w:val="9"/>
    <w:rsid w:val="00810916"/>
    <w:rPr>
      <w:rFonts w:eastAsia="Times New Roman" w:cs="Times New Roman"/>
      <w:b/>
      <w:color w:val="4F81BD" w:themeColor="accent1"/>
      <w:sz w:val="24"/>
      <w:szCs w:val="28"/>
    </w:rPr>
  </w:style>
  <w:style w:type="character" w:styleId="Heading3Char" w:customStyle="1">
    <w:name w:val="Heading 3 Char"/>
    <w:basedOn w:val="DefaultParagraphFont"/>
    <w:link w:val="Heading3"/>
    <w:uiPriority w:val="9"/>
    <w:rsid w:val="00D27178"/>
    <w:rPr>
      <w:rFonts w:eastAsiaTheme="majorEastAsia" w:cstheme="majorBidi"/>
      <w:b/>
      <w:bCs/>
      <w:i/>
      <w:iCs/>
      <w:color w:val="1F497D" w:themeColor="text2"/>
      <w:sz w:val="24"/>
      <w:szCs w:val="24"/>
    </w:rPr>
  </w:style>
  <w:style w:type="character" w:styleId="Heading4Char" w:customStyle="1">
    <w:name w:val="Heading 4 Char"/>
    <w:basedOn w:val="DefaultParagraphFont"/>
    <w:link w:val="Heading4"/>
    <w:uiPriority w:val="9"/>
    <w:rsid w:val="00DD12AB"/>
    <w:rPr>
      <w:rFonts w:eastAsiaTheme="majorEastAsia" w:cstheme="majorBidi"/>
      <w:b/>
      <w:bCs/>
      <w:i/>
      <w:iCs/>
      <w:color w:val="1F497D" w:themeColor="text2"/>
      <w:sz w:val="24"/>
      <w:szCs w:val="24"/>
    </w:rPr>
  </w:style>
  <w:style w:type="paragraph" w:styleId="BalloonText">
    <w:name w:val="Balloon Text"/>
    <w:basedOn w:val="Normal"/>
    <w:link w:val="BalloonTextChar"/>
    <w:uiPriority w:val="99"/>
    <w:semiHidden/>
    <w:unhideWhenUsed/>
    <w:rsid w:val="007533AF"/>
    <w:rPr>
      <w:rFonts w:ascii="Tahoma" w:hAnsi="Tahoma" w:cs="Tahoma" w:eastAsiaTheme="minorHAnsi"/>
      <w:sz w:val="16"/>
      <w:szCs w:val="16"/>
    </w:rPr>
  </w:style>
  <w:style w:type="character" w:styleId="BalloonTextChar" w:customStyle="1">
    <w:name w:val="Balloon Text Char"/>
    <w:basedOn w:val="DefaultParagraphFont"/>
    <w:link w:val="BalloonText"/>
    <w:uiPriority w:val="99"/>
    <w:semiHidden/>
    <w:rsid w:val="007533AF"/>
    <w:rPr>
      <w:rFonts w:ascii="Tahoma" w:hAnsi="Tahoma" w:cs="Tahoma"/>
      <w:sz w:val="16"/>
      <w:szCs w:val="16"/>
    </w:rPr>
  </w:style>
  <w:style w:type="character" w:styleId="CommentReference">
    <w:name w:val="annotation reference"/>
    <w:basedOn w:val="DefaultParagraphFont"/>
    <w:uiPriority w:val="99"/>
    <w:semiHidden/>
    <w:unhideWhenUsed/>
    <w:rsid w:val="00923B45"/>
    <w:rPr>
      <w:sz w:val="16"/>
      <w:szCs w:val="16"/>
    </w:rPr>
  </w:style>
  <w:style w:type="paragraph" w:styleId="CommentText">
    <w:name w:val="annotation text"/>
    <w:basedOn w:val="Normal"/>
    <w:link w:val="CommentTextChar"/>
    <w:uiPriority w:val="99"/>
    <w:semiHidden/>
    <w:unhideWhenUsed/>
    <w:rsid w:val="00923B45"/>
    <w:pPr>
      <w:spacing w:after="200"/>
    </w:pPr>
    <w:rPr>
      <w:rFonts w:eastAsiaTheme="minorHAnsi" w:cstheme="minorBidi"/>
      <w:sz w:val="20"/>
      <w:szCs w:val="20"/>
    </w:rPr>
  </w:style>
  <w:style w:type="character" w:styleId="CommentTextChar" w:customStyle="1">
    <w:name w:val="Comment Text Char"/>
    <w:basedOn w:val="DefaultParagraphFont"/>
    <w:link w:val="CommentText"/>
    <w:uiPriority w:val="99"/>
    <w:semiHidden/>
    <w:rsid w:val="00923B45"/>
    <w:rPr>
      <w:sz w:val="20"/>
      <w:szCs w:val="20"/>
    </w:rPr>
  </w:style>
  <w:style w:type="paragraph" w:styleId="CommentSubject">
    <w:name w:val="annotation subject"/>
    <w:basedOn w:val="CommentText"/>
    <w:next w:val="CommentText"/>
    <w:link w:val="CommentSubjectChar"/>
    <w:uiPriority w:val="99"/>
    <w:semiHidden/>
    <w:unhideWhenUsed/>
    <w:rsid w:val="00923B45"/>
    <w:rPr>
      <w:b/>
      <w:bCs/>
    </w:rPr>
  </w:style>
  <w:style w:type="character" w:styleId="CommentSubjectChar" w:customStyle="1">
    <w:name w:val="Comment Subject Char"/>
    <w:basedOn w:val="CommentTextChar"/>
    <w:link w:val="CommentSubject"/>
    <w:uiPriority w:val="99"/>
    <w:semiHidden/>
    <w:rsid w:val="00923B45"/>
    <w:rPr>
      <w:b/>
      <w:bCs/>
      <w:sz w:val="20"/>
      <w:szCs w:val="20"/>
    </w:rPr>
  </w:style>
  <w:style w:type="paragraph" w:styleId="Header">
    <w:name w:val="header"/>
    <w:basedOn w:val="Normal"/>
    <w:link w:val="HeaderChar"/>
    <w:uiPriority w:val="99"/>
    <w:unhideWhenUsed/>
    <w:rsid w:val="000F1474"/>
    <w:pPr>
      <w:tabs>
        <w:tab w:val="center" w:pos="4680"/>
        <w:tab w:val="right" w:pos="9360"/>
      </w:tabs>
    </w:pPr>
    <w:rPr>
      <w:rFonts w:eastAsiaTheme="minorHAnsi" w:cstheme="minorBidi"/>
    </w:rPr>
  </w:style>
  <w:style w:type="character" w:styleId="HeaderChar" w:customStyle="1">
    <w:name w:val="Header Char"/>
    <w:basedOn w:val="DefaultParagraphFont"/>
    <w:link w:val="Header"/>
    <w:uiPriority w:val="99"/>
    <w:rsid w:val="000F1474"/>
  </w:style>
  <w:style w:type="paragraph" w:styleId="Footer">
    <w:name w:val="footer"/>
    <w:basedOn w:val="Normal"/>
    <w:link w:val="FooterChar"/>
    <w:uiPriority w:val="99"/>
    <w:unhideWhenUsed/>
    <w:rsid w:val="000F1474"/>
    <w:pPr>
      <w:tabs>
        <w:tab w:val="center" w:pos="4680"/>
        <w:tab w:val="right" w:pos="9360"/>
      </w:tabs>
    </w:pPr>
    <w:rPr>
      <w:rFonts w:eastAsiaTheme="minorHAnsi" w:cstheme="minorBidi"/>
    </w:rPr>
  </w:style>
  <w:style w:type="character" w:styleId="FooterChar" w:customStyle="1">
    <w:name w:val="Footer Char"/>
    <w:basedOn w:val="DefaultParagraphFont"/>
    <w:link w:val="Footer"/>
    <w:uiPriority w:val="99"/>
    <w:rsid w:val="000F1474"/>
  </w:style>
  <w:style w:type="character" w:styleId="Hyperlink">
    <w:name w:val="Hyperlink"/>
    <w:basedOn w:val="DefaultParagraphFont"/>
    <w:uiPriority w:val="99"/>
    <w:unhideWhenUsed/>
    <w:rsid w:val="000F1474"/>
    <w:rPr>
      <w:color w:val="0000FF" w:themeColor="hyperlink"/>
      <w:u w:val="single"/>
    </w:rPr>
  </w:style>
  <w:style w:type="paragraph" w:styleId="Title">
    <w:name w:val="Title"/>
    <w:basedOn w:val="Normal"/>
    <w:next w:val="Normal"/>
    <w:link w:val="TitleChar"/>
    <w:uiPriority w:val="10"/>
    <w:qFormat/>
    <w:rsid w:val="007457D7"/>
    <w:pPr>
      <w:contextualSpacing/>
    </w:pPr>
    <w:rPr>
      <w:rFonts w:eastAsiaTheme="majorEastAsia" w:cstheme="majorBidi"/>
      <w:color w:val="005596"/>
      <w:spacing w:val="5"/>
      <w:kern w:val="28"/>
      <w:sz w:val="72"/>
      <w:szCs w:val="52"/>
    </w:rPr>
  </w:style>
  <w:style w:type="character" w:styleId="TitleChar" w:customStyle="1">
    <w:name w:val="Title Char"/>
    <w:basedOn w:val="DefaultParagraphFont"/>
    <w:link w:val="Title"/>
    <w:uiPriority w:val="10"/>
    <w:rsid w:val="007457D7"/>
    <w:rPr>
      <w:rFonts w:eastAsiaTheme="majorEastAsia" w:cstheme="majorBidi"/>
      <w:color w:val="005596"/>
      <w:spacing w:val="5"/>
      <w:kern w:val="28"/>
      <w:sz w:val="72"/>
      <w:szCs w:val="52"/>
    </w:rPr>
  </w:style>
  <w:style w:type="character" w:styleId="BookTitle">
    <w:name w:val="Book Title"/>
    <w:basedOn w:val="DefaultParagraphFont"/>
    <w:uiPriority w:val="33"/>
    <w:qFormat/>
    <w:rsid w:val="007457D7"/>
    <w:rPr>
      <w:b/>
      <w:bCs/>
      <w:smallCaps/>
      <w:spacing w:val="5"/>
    </w:rPr>
  </w:style>
  <w:style w:type="paragraph" w:styleId="TOCHeading">
    <w:name w:val="TOC Heading"/>
    <w:basedOn w:val="Heading1"/>
    <w:next w:val="Normal"/>
    <w:uiPriority w:val="39"/>
    <w:unhideWhenUsed/>
    <w:qFormat/>
    <w:rsid w:val="00E07155"/>
    <w:pPr>
      <w:outlineLvl w:val="9"/>
    </w:pPr>
    <w:rPr>
      <w:lang w:eastAsia="ja-JP"/>
    </w:rPr>
  </w:style>
  <w:style w:type="paragraph" w:styleId="TOC1">
    <w:name w:val="toc 1"/>
    <w:basedOn w:val="Normal"/>
    <w:next w:val="Normal"/>
    <w:autoRedefine/>
    <w:uiPriority w:val="39"/>
    <w:unhideWhenUsed/>
    <w:qFormat/>
    <w:rsid w:val="00E07155"/>
    <w:pPr>
      <w:spacing w:before="120" w:after="120"/>
    </w:pPr>
    <w:rPr>
      <w:b/>
      <w:bCs/>
      <w:caps/>
      <w:sz w:val="20"/>
      <w:szCs w:val="20"/>
    </w:rPr>
  </w:style>
  <w:style w:type="paragraph" w:styleId="TOC2">
    <w:name w:val="toc 2"/>
    <w:basedOn w:val="Normal"/>
    <w:next w:val="Normal"/>
    <w:autoRedefine/>
    <w:uiPriority w:val="39"/>
    <w:unhideWhenUsed/>
    <w:qFormat/>
    <w:rsid w:val="00497B7F"/>
    <w:pPr>
      <w:spacing w:after="0"/>
      <w:ind w:left="220"/>
    </w:pPr>
    <w:rPr>
      <w:smallCaps/>
      <w:sz w:val="20"/>
      <w:szCs w:val="20"/>
    </w:rPr>
  </w:style>
  <w:style w:type="paragraph" w:styleId="TOC3">
    <w:name w:val="toc 3"/>
    <w:basedOn w:val="Normal"/>
    <w:next w:val="Normal"/>
    <w:autoRedefine/>
    <w:uiPriority w:val="39"/>
    <w:unhideWhenUsed/>
    <w:qFormat/>
    <w:rsid w:val="00497B7F"/>
    <w:pPr>
      <w:spacing w:after="0"/>
      <w:ind w:left="440"/>
    </w:pPr>
    <w:rPr>
      <w:i/>
      <w:iCs/>
      <w:sz w:val="20"/>
      <w:szCs w:val="20"/>
    </w:rPr>
  </w:style>
  <w:style w:type="paragraph" w:styleId="ListParagraph">
    <w:name w:val="List Paragraph"/>
    <w:basedOn w:val="Normal"/>
    <w:uiPriority w:val="34"/>
    <w:qFormat/>
    <w:rsid w:val="0022344C"/>
    <w:pPr>
      <w:ind w:left="720"/>
      <w:contextualSpacing/>
    </w:pPr>
  </w:style>
  <w:style w:type="paragraph" w:styleId="Caption">
    <w:name w:val="caption"/>
    <w:basedOn w:val="Normal"/>
    <w:next w:val="Normal"/>
    <w:uiPriority w:val="35"/>
    <w:unhideWhenUsed/>
    <w:qFormat/>
    <w:rsid w:val="004821B8"/>
    <w:pPr>
      <w:spacing w:after="200"/>
      <w:jc w:val="center"/>
    </w:pPr>
    <w:rPr>
      <w:b/>
      <w:bCs/>
      <w:sz w:val="18"/>
      <w:szCs w:val="18"/>
    </w:rPr>
  </w:style>
  <w:style w:type="table" w:styleId="TableGrid">
    <w:name w:val="Table Grid"/>
    <w:basedOn w:val="TableNormal"/>
    <w:uiPriority w:val="59"/>
    <w:rsid w:val="00A34AE3"/>
    <w:pPr>
      <w:spacing w:after="0" w:line="240" w:lineRule="auto"/>
    </w:pPr>
    <w:tblP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
  </w:style>
  <w:style w:type="paragraph" w:styleId="Heading" w:customStyle="1">
    <w:name w:val="Heading"/>
    <w:basedOn w:val="NoSpacing"/>
    <w:link w:val="HeadingChar"/>
    <w:qFormat/>
    <w:rsid w:val="00362975"/>
    <w:rPr>
      <w:rFonts w:eastAsiaTheme="minorEastAsia"/>
      <w:b/>
      <w:color w:val="005596"/>
      <w:sz w:val="36"/>
    </w:rPr>
  </w:style>
  <w:style w:type="character" w:styleId="HeadingChar" w:customStyle="1">
    <w:name w:val="Heading Char"/>
    <w:basedOn w:val="NoSpacingChar"/>
    <w:link w:val="Heading"/>
    <w:rsid w:val="00362975"/>
    <w:rPr>
      <w:rFonts w:cs="Times New Roman" w:eastAsiaTheme="minorEastAsia"/>
      <w:b/>
      <w:color w:val="005596"/>
      <w:sz w:val="36"/>
      <w:szCs w:val="24"/>
    </w:rPr>
  </w:style>
  <w:style w:type="paragraph" w:styleId="NormalWeb">
    <w:name w:val="Normal (Web)"/>
    <w:basedOn w:val="Normal"/>
    <w:uiPriority w:val="99"/>
    <w:unhideWhenUsed/>
    <w:rsid w:val="00362975"/>
    <w:pPr>
      <w:spacing w:before="100" w:beforeAutospacing="1" w:afterAutospacing="1"/>
    </w:pPr>
    <w:rPr>
      <w:rFonts w:ascii="Times New Roman" w:hAnsi="Times New Roman"/>
    </w:rPr>
  </w:style>
  <w:style w:type="paragraph" w:styleId="TOC4">
    <w:name w:val="toc 4"/>
    <w:basedOn w:val="Normal"/>
    <w:next w:val="Normal"/>
    <w:autoRedefine/>
    <w:uiPriority w:val="39"/>
    <w:unhideWhenUsed/>
    <w:rsid w:val="006B1F60"/>
    <w:pPr>
      <w:spacing w:after="0"/>
      <w:ind w:left="660"/>
    </w:pPr>
    <w:rPr>
      <w:sz w:val="18"/>
      <w:szCs w:val="18"/>
    </w:rPr>
  </w:style>
  <w:style w:type="paragraph" w:styleId="TOC5">
    <w:name w:val="toc 5"/>
    <w:basedOn w:val="Normal"/>
    <w:next w:val="Normal"/>
    <w:autoRedefine/>
    <w:uiPriority w:val="39"/>
    <w:unhideWhenUsed/>
    <w:rsid w:val="006B1F60"/>
    <w:pPr>
      <w:spacing w:after="0"/>
      <w:ind w:left="880"/>
    </w:pPr>
    <w:rPr>
      <w:sz w:val="18"/>
      <w:szCs w:val="18"/>
    </w:rPr>
  </w:style>
  <w:style w:type="paragraph" w:styleId="TOC6">
    <w:name w:val="toc 6"/>
    <w:basedOn w:val="Normal"/>
    <w:next w:val="Normal"/>
    <w:autoRedefine/>
    <w:uiPriority w:val="39"/>
    <w:unhideWhenUsed/>
    <w:rsid w:val="006B1F60"/>
    <w:pPr>
      <w:spacing w:after="0"/>
      <w:ind w:left="1100"/>
    </w:pPr>
    <w:rPr>
      <w:sz w:val="18"/>
      <w:szCs w:val="18"/>
    </w:rPr>
  </w:style>
  <w:style w:type="paragraph" w:styleId="TOC7">
    <w:name w:val="toc 7"/>
    <w:basedOn w:val="Normal"/>
    <w:next w:val="Normal"/>
    <w:autoRedefine/>
    <w:uiPriority w:val="39"/>
    <w:unhideWhenUsed/>
    <w:rsid w:val="006B1F60"/>
    <w:pPr>
      <w:spacing w:after="0"/>
      <w:ind w:left="1320"/>
    </w:pPr>
    <w:rPr>
      <w:sz w:val="18"/>
      <w:szCs w:val="18"/>
    </w:rPr>
  </w:style>
  <w:style w:type="paragraph" w:styleId="TOC8">
    <w:name w:val="toc 8"/>
    <w:basedOn w:val="Normal"/>
    <w:next w:val="Normal"/>
    <w:autoRedefine/>
    <w:uiPriority w:val="39"/>
    <w:unhideWhenUsed/>
    <w:rsid w:val="006B1F60"/>
    <w:pPr>
      <w:spacing w:after="0"/>
      <w:ind w:left="1540"/>
    </w:pPr>
    <w:rPr>
      <w:sz w:val="18"/>
      <w:szCs w:val="18"/>
    </w:rPr>
  </w:style>
  <w:style w:type="paragraph" w:styleId="TOC9">
    <w:name w:val="toc 9"/>
    <w:basedOn w:val="Normal"/>
    <w:next w:val="Normal"/>
    <w:autoRedefine/>
    <w:uiPriority w:val="39"/>
    <w:unhideWhenUsed/>
    <w:rsid w:val="006B1F60"/>
    <w:pPr>
      <w:spacing w:after="0"/>
      <w:ind w:left="1760"/>
    </w:pPr>
    <w:rPr>
      <w:sz w:val="18"/>
      <w:szCs w:val="18"/>
    </w:rPr>
  </w:style>
  <w:style w:type="character" w:styleId="PlaceholderText">
    <w:name w:val="Placeholder Text"/>
    <w:basedOn w:val="DefaultParagraphFont"/>
    <w:uiPriority w:val="99"/>
    <w:semiHidden/>
    <w:rsid w:val="00010B43"/>
    <w:rPr>
      <w:color w:val="808080"/>
    </w:rPr>
  </w:style>
  <w:style w:type="table" w:styleId="LightList-Accent1">
    <w:name w:val="Light List Accent 1"/>
    <w:basedOn w:val="TableNormal"/>
    <w:uiPriority w:val="61"/>
    <w:rsid w:val="004F65D1"/>
    <w:pPr>
      <w:spacing w:after="0" w:line="240" w:lineRule="auto"/>
    </w:pPr>
    <w:tblPr>
      <w:tblStyleRowBandSize w:val="1"/>
      <w:tblStyleColBandSize w:val="1"/>
      <w:tblBorders>
        <w:top w:val="single" w:color="4F81BD" w:themeColor="accent1" w:sz="8" w:space="0"/>
        <w:left w:val="single" w:color="4F81BD" w:themeColor="accent1" w:sz="8" w:space="0"/>
        <w:bottom w:val="single" w:color="4F81BD" w:themeColor="accent1" w:sz="8" w:space="0"/>
        <w:right w:val="single" w:color="4F81BD" w:themeColor="accent1" w:sz="8" w:space="0"/>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firstCol">
      <w:rPr>
        <w:b/>
        <w:bCs/>
      </w:rPr>
    </w:tblStylePr>
    <w:tblStylePr w:type="lastCol">
      <w:rPr>
        <w:b/>
        <w:bCs/>
      </w:rPr>
    </w:tblStylePr>
    <w:tblStylePr w:type="band1Vert">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Horz">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style>
  <w:style w:type="table" w:styleId="LightGrid">
    <w:name w:val="Light Grid"/>
    <w:basedOn w:val="TableNormal"/>
    <w:uiPriority w:val="62"/>
    <w:rsid w:val="007C20BF"/>
    <w:pPr>
      <w:spacing w:after="0" w:line="240" w:lineRule="auto"/>
    </w:pPr>
    <w:tblPr>
      <w:tblStyleRowBandSize w:val="1"/>
      <w:tblStyleColBandSize w:val="1"/>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000000" w:themeColor="text1" w:sz="8" w:space="0"/>
          <w:left w:val="single" w:color="000000" w:themeColor="text1" w:sz="8" w:space="0"/>
          <w:bottom w:val="single" w:color="000000" w:themeColor="text1" w:sz="18" w:space="0"/>
          <w:right w:val="single" w:color="000000" w:themeColor="text1" w:sz="8" w:space="0"/>
          <w:insideH w:val="nil"/>
          <w:insideV w:val="single" w:color="000000" w:themeColor="text1"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000000" w:themeColor="text1" w:sz="6" w:space="0"/>
          <w:left w:val="single" w:color="000000" w:themeColor="text1" w:sz="8" w:space="0"/>
          <w:bottom w:val="single" w:color="000000" w:themeColor="text1" w:sz="8" w:space="0"/>
          <w:right w:val="single" w:color="000000" w:themeColor="text1" w:sz="8" w:space="0"/>
          <w:insideH w:val="nil"/>
          <w:insideV w:val="single" w:color="000000" w:themeColor="text1"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tblPr/>
      <w:tcPr>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C0C0C0" w:themeFill="text1" w:themeFillTint="3F"/>
      </w:tcPr>
    </w:tblStylePr>
    <w:tblStylePr w:type="band1Horz">
      <w:tblPr/>
      <w:tcPr>
        <w:tcBorders>
          <w:top w:val="single" w:color="000000" w:themeColor="text1" w:sz="8" w:space="0"/>
          <w:left w:val="single" w:color="000000" w:themeColor="text1" w:sz="8" w:space="0"/>
          <w:bottom w:val="single" w:color="000000" w:themeColor="text1" w:sz="8" w:space="0"/>
          <w:right w:val="single" w:color="000000" w:themeColor="text1" w:sz="8" w:space="0"/>
          <w:insideV w:val="single" w:color="000000" w:themeColor="text1" w:sz="8" w:space="0"/>
        </w:tcBorders>
        <w:shd w:val="clear" w:color="auto" w:fill="C0C0C0" w:themeFill="text1" w:themeFillTint="3F"/>
      </w:tcPr>
    </w:tblStylePr>
    <w:tblStylePr w:type="band2Horz">
      <w:tblPr/>
      <w:tcPr>
        <w:tcBorders>
          <w:top w:val="single" w:color="000000" w:themeColor="text1" w:sz="8" w:space="0"/>
          <w:left w:val="single" w:color="000000" w:themeColor="text1" w:sz="8" w:space="0"/>
          <w:bottom w:val="single" w:color="000000" w:themeColor="text1" w:sz="8" w:space="0"/>
          <w:right w:val="single" w:color="000000" w:themeColor="text1" w:sz="8" w:space="0"/>
          <w:insideV w:val="single" w:color="000000" w:themeColor="text1" w:sz="8" w:space="0"/>
        </w:tcBorders>
      </w:tcPr>
    </w:tblStylePr>
  </w:style>
  <w:style w:type="paragraph" w:styleId="Default" w:customStyle="1">
    <w:name w:val="Default"/>
    <w:rsid w:val="000C3A31"/>
    <w:pPr>
      <w:autoSpaceDE w:val="0"/>
      <w:autoSpaceDN w:val="0"/>
      <w:adjustRightInd w:val="0"/>
      <w:spacing w:after="0" w:line="240" w:lineRule="auto"/>
    </w:pPr>
    <w:rPr>
      <w:rFonts w:ascii="Calibri" w:hAnsi="Calibri" w:cs="Calibri"/>
      <w:color w:val="000000"/>
      <w:sz w:val="24"/>
      <w:szCs w:val="24"/>
    </w:rPr>
  </w:style>
  <w:style w:type="character" w:styleId="UnresolvedMention">
    <w:name w:val="Unresolved Mention"/>
    <w:basedOn w:val="DefaultParagraphFont"/>
    <w:uiPriority w:val="99"/>
    <w:semiHidden/>
    <w:unhideWhenUsed/>
    <w:rsid w:val="00EB2C45"/>
    <w:rPr>
      <w:color w:val="605E5C"/>
      <w:shd w:val="clear" w:color="auto" w:fill="E1DFDD"/>
    </w:rPr>
  </w:style>
  <w:style w:type="character" w:styleId="Heading5Char" w:customStyle="1">
    <w:name w:val="Heading 5 Char"/>
    <w:basedOn w:val="DefaultParagraphFont"/>
    <w:link w:val="Heading5"/>
    <w:uiPriority w:val="9"/>
    <w:rsid w:val="0015779B"/>
    <w:rPr>
      <w:rFonts w:asciiTheme="majorHAnsi" w:hAnsiTheme="majorHAnsi" w:eastAsiaTheme="majorEastAsia" w:cstheme="majorBidi"/>
      <w:color w:val="365F91"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5838296">
      <w:bodyDiv w:val="1"/>
      <w:marLeft w:val="0"/>
      <w:marRight w:val="0"/>
      <w:marTop w:val="0"/>
      <w:marBottom w:val="0"/>
      <w:divBdr>
        <w:top w:val="none" w:sz="0" w:space="0" w:color="auto"/>
        <w:left w:val="none" w:sz="0" w:space="0" w:color="auto"/>
        <w:bottom w:val="none" w:sz="0" w:space="0" w:color="auto"/>
        <w:right w:val="none" w:sz="0" w:space="0" w:color="auto"/>
      </w:divBdr>
    </w:div>
    <w:div w:id="242223599">
      <w:bodyDiv w:val="1"/>
      <w:marLeft w:val="0"/>
      <w:marRight w:val="0"/>
      <w:marTop w:val="0"/>
      <w:marBottom w:val="0"/>
      <w:divBdr>
        <w:top w:val="none" w:sz="0" w:space="0" w:color="auto"/>
        <w:left w:val="none" w:sz="0" w:space="0" w:color="auto"/>
        <w:bottom w:val="none" w:sz="0" w:space="0" w:color="auto"/>
        <w:right w:val="none" w:sz="0" w:space="0" w:color="auto"/>
      </w:divBdr>
    </w:div>
    <w:div w:id="697507022">
      <w:bodyDiv w:val="1"/>
      <w:marLeft w:val="0"/>
      <w:marRight w:val="0"/>
      <w:marTop w:val="0"/>
      <w:marBottom w:val="0"/>
      <w:divBdr>
        <w:top w:val="none" w:sz="0" w:space="0" w:color="auto"/>
        <w:left w:val="none" w:sz="0" w:space="0" w:color="auto"/>
        <w:bottom w:val="none" w:sz="0" w:space="0" w:color="auto"/>
        <w:right w:val="none" w:sz="0" w:space="0" w:color="auto"/>
      </w:divBdr>
    </w:div>
    <w:div w:id="803423125">
      <w:bodyDiv w:val="1"/>
      <w:marLeft w:val="0"/>
      <w:marRight w:val="0"/>
      <w:marTop w:val="0"/>
      <w:marBottom w:val="0"/>
      <w:divBdr>
        <w:top w:val="none" w:sz="0" w:space="0" w:color="auto"/>
        <w:left w:val="none" w:sz="0" w:space="0" w:color="auto"/>
        <w:bottom w:val="none" w:sz="0" w:space="0" w:color="auto"/>
        <w:right w:val="none" w:sz="0" w:space="0" w:color="auto"/>
      </w:divBdr>
    </w:div>
    <w:div w:id="852918040">
      <w:bodyDiv w:val="1"/>
      <w:marLeft w:val="0"/>
      <w:marRight w:val="0"/>
      <w:marTop w:val="0"/>
      <w:marBottom w:val="0"/>
      <w:divBdr>
        <w:top w:val="none" w:sz="0" w:space="0" w:color="auto"/>
        <w:left w:val="none" w:sz="0" w:space="0" w:color="auto"/>
        <w:bottom w:val="none" w:sz="0" w:space="0" w:color="auto"/>
        <w:right w:val="none" w:sz="0" w:space="0" w:color="auto"/>
      </w:divBdr>
    </w:div>
    <w:div w:id="1414625572">
      <w:bodyDiv w:val="1"/>
      <w:marLeft w:val="0"/>
      <w:marRight w:val="0"/>
      <w:marTop w:val="0"/>
      <w:marBottom w:val="0"/>
      <w:divBdr>
        <w:top w:val="none" w:sz="0" w:space="0" w:color="auto"/>
        <w:left w:val="none" w:sz="0" w:space="0" w:color="auto"/>
        <w:bottom w:val="none" w:sz="0" w:space="0" w:color="auto"/>
        <w:right w:val="none" w:sz="0" w:space="0" w:color="auto"/>
      </w:divBdr>
    </w:div>
    <w:div w:id="1536380899">
      <w:bodyDiv w:val="1"/>
      <w:marLeft w:val="0"/>
      <w:marRight w:val="0"/>
      <w:marTop w:val="0"/>
      <w:marBottom w:val="0"/>
      <w:divBdr>
        <w:top w:val="none" w:sz="0" w:space="0" w:color="auto"/>
        <w:left w:val="none" w:sz="0" w:space="0" w:color="auto"/>
        <w:bottom w:val="none" w:sz="0" w:space="0" w:color="auto"/>
        <w:right w:val="none" w:sz="0" w:space="0" w:color="auto"/>
      </w:divBdr>
    </w:div>
    <w:div w:id="1708947939">
      <w:bodyDiv w:val="1"/>
      <w:marLeft w:val="0"/>
      <w:marRight w:val="0"/>
      <w:marTop w:val="0"/>
      <w:marBottom w:val="0"/>
      <w:divBdr>
        <w:top w:val="none" w:sz="0" w:space="0" w:color="auto"/>
        <w:left w:val="none" w:sz="0" w:space="0" w:color="auto"/>
        <w:bottom w:val="none" w:sz="0" w:space="0" w:color="auto"/>
        <w:right w:val="none" w:sz="0" w:space="0" w:color="auto"/>
      </w:divBdr>
    </w:div>
    <w:div w:id="1725712739">
      <w:bodyDiv w:val="1"/>
      <w:marLeft w:val="0"/>
      <w:marRight w:val="0"/>
      <w:marTop w:val="0"/>
      <w:marBottom w:val="0"/>
      <w:divBdr>
        <w:top w:val="none" w:sz="0" w:space="0" w:color="auto"/>
        <w:left w:val="none" w:sz="0" w:space="0" w:color="auto"/>
        <w:bottom w:val="none" w:sz="0" w:space="0" w:color="auto"/>
        <w:right w:val="none" w:sz="0" w:space="0" w:color="auto"/>
      </w:divBdr>
    </w:div>
    <w:div w:id="1773893772">
      <w:bodyDiv w:val="1"/>
      <w:marLeft w:val="0"/>
      <w:marRight w:val="0"/>
      <w:marTop w:val="0"/>
      <w:marBottom w:val="0"/>
      <w:divBdr>
        <w:top w:val="none" w:sz="0" w:space="0" w:color="auto"/>
        <w:left w:val="none" w:sz="0" w:space="0" w:color="auto"/>
        <w:bottom w:val="none" w:sz="0" w:space="0" w:color="auto"/>
        <w:right w:val="none" w:sz="0" w:space="0" w:color="auto"/>
      </w:divBdr>
    </w:div>
    <w:div w:id="1900435139">
      <w:bodyDiv w:val="1"/>
      <w:marLeft w:val="0"/>
      <w:marRight w:val="0"/>
      <w:marTop w:val="0"/>
      <w:marBottom w:val="0"/>
      <w:divBdr>
        <w:top w:val="none" w:sz="0" w:space="0" w:color="auto"/>
        <w:left w:val="none" w:sz="0" w:space="0" w:color="auto"/>
        <w:bottom w:val="none" w:sz="0" w:space="0" w:color="auto"/>
        <w:right w:val="none" w:sz="0" w:space="0" w:color="auto"/>
      </w:divBdr>
    </w:div>
    <w:div w:id="19049498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&#65279;<?xml version="1.0" encoding="utf-8"?><Relationships xmlns="http://schemas.openxmlformats.org/package/2006/relationships"><Relationship Type="http://schemas.openxmlformats.org/officeDocument/2006/relationships/image" Target="cid:image013.jpg@01D61A1E.46D036C0" TargetMode="External" Id="rId26" /><Relationship Type="http://schemas.openxmlformats.org/officeDocument/2006/relationships/image" Target="media/image7.png" Id="rId21" /><Relationship Type="http://schemas.openxmlformats.org/officeDocument/2006/relationships/image" Target="media/image26.png" Id="rId42" /><Relationship Type="http://schemas.openxmlformats.org/officeDocument/2006/relationships/image" Target="media/image31.png" Id="rId47" /><Relationship Type="http://schemas.openxmlformats.org/officeDocument/2006/relationships/image" Target="media/image46.png" Id="rId63" /><Relationship Type="http://schemas.openxmlformats.org/officeDocument/2006/relationships/image" Target="media/image51.png" Id="rId68" /><Relationship Type="http://schemas.openxmlformats.org/officeDocument/2006/relationships/image" Target="media/image67.png" Id="rId84" /><Relationship Type="http://schemas.openxmlformats.org/officeDocument/2006/relationships/hyperlink" Target="https://insperity.myisolved.com/ForgotPassword.aspx" TargetMode="External" Id="rId89" /><Relationship Type="http://schemas.openxmlformats.org/officeDocument/2006/relationships/header" Target="header2.xml" Id="rId16" /><Relationship Type="http://schemas.openxmlformats.org/officeDocument/2006/relationships/endnotes" Target="endnotes.xml" Id="rId11" /><Relationship Type="http://schemas.openxmlformats.org/officeDocument/2006/relationships/image" Target="media/image16.png" Id="rId32" /><Relationship Type="http://schemas.openxmlformats.org/officeDocument/2006/relationships/image" Target="media/image21.png" Id="rId37" /><Relationship Type="http://schemas.openxmlformats.org/officeDocument/2006/relationships/hyperlink" Target="https://insperity.myisolved.com/ForgotPassword.aspx" TargetMode="External" Id="rId53" /><Relationship Type="http://schemas.openxmlformats.org/officeDocument/2006/relationships/image" Target="media/image41.png" Id="rId58" /><Relationship Type="http://schemas.openxmlformats.org/officeDocument/2006/relationships/image" Target="media/image57.png" Id="rId74" /><Relationship Type="http://schemas.openxmlformats.org/officeDocument/2006/relationships/image" Target="media/image62.png" Id="rId79" /><Relationship Type="http://schemas.openxmlformats.org/officeDocument/2006/relationships/customXml" Target="../customXml/item5.xml" Id="rId5" /><Relationship Type="http://schemas.openxmlformats.org/officeDocument/2006/relationships/image" Target="media/image71.png" Id="rId90" /><Relationship Type="http://schemas.openxmlformats.org/officeDocument/2006/relationships/glossaryDocument" Target="glossary/document.xml" Id="rId95" /><Relationship Type="http://schemas.openxmlformats.org/officeDocument/2006/relationships/image" Target="media/image8.png" Id="rId22" /><Relationship Type="http://schemas.openxmlformats.org/officeDocument/2006/relationships/image" Target="media/image12.jpeg" Id="rId27" /><Relationship Type="http://schemas.openxmlformats.org/officeDocument/2006/relationships/image" Target="media/image27.png" Id="rId43" /><Relationship Type="http://schemas.openxmlformats.org/officeDocument/2006/relationships/image" Target="media/image32.png" Id="rId48" /><Relationship Type="http://schemas.openxmlformats.org/officeDocument/2006/relationships/image" Target="media/image47.png" Id="rId64" /><Relationship Type="http://schemas.openxmlformats.org/officeDocument/2006/relationships/image" Target="media/image52.png" Id="rId69" /><Relationship Type="http://schemas.openxmlformats.org/officeDocument/2006/relationships/settings" Target="settings.xml" Id="rId8" /><Relationship Type="http://schemas.openxmlformats.org/officeDocument/2006/relationships/image" Target="media/image35.png" Id="rId51" /><Relationship Type="http://schemas.openxmlformats.org/officeDocument/2006/relationships/image" Target="media/image55.png" Id="rId72" /><Relationship Type="http://schemas.openxmlformats.org/officeDocument/2006/relationships/image" Target="media/image63.png" Id="rId80" /><Relationship Type="http://schemas.openxmlformats.org/officeDocument/2006/relationships/image" Target="media/image68.png" Id="rId85" /><Relationship Type="http://schemas.openxmlformats.org/officeDocument/2006/relationships/image" Target="media/image74.png" Id="rId93" /><Relationship Type="http://schemas.openxmlformats.org/officeDocument/2006/relationships/customXml" Target="../customXml/item3.xml" Id="rId3" /><Relationship Type="http://schemas.openxmlformats.org/officeDocument/2006/relationships/image" Target="media/image1.png" Id="rId12" /><Relationship Type="http://schemas.openxmlformats.org/officeDocument/2006/relationships/footer" Target="footer2.xml" Id="rId17" /><Relationship Type="http://schemas.openxmlformats.org/officeDocument/2006/relationships/image" Target="media/image11.jpeg" Id="rId25" /><Relationship Type="http://schemas.openxmlformats.org/officeDocument/2006/relationships/image" Target="media/image17.png" Id="rId33" /><Relationship Type="http://schemas.openxmlformats.org/officeDocument/2006/relationships/image" Target="media/image22.png" Id="rId38" /><Relationship Type="http://schemas.openxmlformats.org/officeDocument/2006/relationships/image" Target="media/image30.png" Id="rId46" /><Relationship Type="http://schemas.openxmlformats.org/officeDocument/2006/relationships/image" Target="media/image42.png" Id="rId59" /><Relationship Type="http://schemas.openxmlformats.org/officeDocument/2006/relationships/image" Target="media/image50.png" Id="rId67" /><Relationship Type="http://schemas.openxmlformats.org/officeDocument/2006/relationships/image" Target="media/image6.png" Id="rId20" /><Relationship Type="http://schemas.openxmlformats.org/officeDocument/2006/relationships/image" Target="media/image25.png" Id="rId41" /><Relationship Type="http://schemas.openxmlformats.org/officeDocument/2006/relationships/image" Target="media/image37.png" Id="rId54" /><Relationship Type="http://schemas.openxmlformats.org/officeDocument/2006/relationships/image" Target="media/image45.png" Id="rId62" /><Relationship Type="http://schemas.openxmlformats.org/officeDocument/2006/relationships/image" Target="media/image53.png" Id="rId70" /><Relationship Type="http://schemas.openxmlformats.org/officeDocument/2006/relationships/image" Target="media/image58.png" Id="rId75" /><Relationship Type="http://schemas.openxmlformats.org/officeDocument/2006/relationships/image" Target="media/image66.png" Id="rId83" /><Relationship Type="http://schemas.openxmlformats.org/officeDocument/2006/relationships/hyperlink" Target="https://insperity.myisolved.com" TargetMode="External" Id="rId88" /><Relationship Type="http://schemas.openxmlformats.org/officeDocument/2006/relationships/image" Target="media/image72.png" Id="rId91" /><Relationship Type="http://schemas.openxmlformats.org/officeDocument/2006/relationships/theme" Target="theme/theme1.xml" Id="rId96" /><Relationship Type="http://schemas.openxmlformats.org/officeDocument/2006/relationships/customXml" Target="../customXml/item1.xml" Id="rId1" /><Relationship Type="http://schemas.openxmlformats.org/officeDocument/2006/relationships/numbering" Target="numbering.xml" Id="rId6" /><Relationship Type="http://schemas.openxmlformats.org/officeDocument/2006/relationships/footer" Target="footer1.xml" Id="rId15" /><Relationship Type="http://schemas.openxmlformats.org/officeDocument/2006/relationships/image" Target="media/image9.png" Id="rId23" /><Relationship Type="http://schemas.openxmlformats.org/officeDocument/2006/relationships/image" Target="cid:image014.jpg@01D61A1E.46D036C0" TargetMode="External" Id="rId28" /><Relationship Type="http://schemas.openxmlformats.org/officeDocument/2006/relationships/image" Target="media/image20.png" Id="rId36" /><Relationship Type="http://schemas.openxmlformats.org/officeDocument/2006/relationships/image" Target="media/image33.png" Id="rId49" /><Relationship Type="http://schemas.openxmlformats.org/officeDocument/2006/relationships/image" Target="media/image40.png" Id="rId57" /><Relationship Type="http://schemas.openxmlformats.org/officeDocument/2006/relationships/footnotes" Target="footnotes.xml" Id="rId10" /><Relationship Type="http://schemas.openxmlformats.org/officeDocument/2006/relationships/image" Target="media/image15.png" Id="rId31" /><Relationship Type="http://schemas.openxmlformats.org/officeDocument/2006/relationships/image" Target="media/image28.png" Id="rId44" /><Relationship Type="http://schemas.openxmlformats.org/officeDocument/2006/relationships/image" Target="media/image36.png" Id="rId52" /><Relationship Type="http://schemas.openxmlformats.org/officeDocument/2006/relationships/image" Target="media/image43.png" Id="rId60" /><Relationship Type="http://schemas.openxmlformats.org/officeDocument/2006/relationships/image" Target="media/image48.png" Id="rId65" /><Relationship Type="http://schemas.openxmlformats.org/officeDocument/2006/relationships/image" Target="media/image56.png" Id="rId73" /><Relationship Type="http://schemas.openxmlformats.org/officeDocument/2006/relationships/image" Target="media/image61.png" Id="rId78" /><Relationship Type="http://schemas.openxmlformats.org/officeDocument/2006/relationships/image" Target="media/image64.png" Id="rId81" /><Relationship Type="http://schemas.openxmlformats.org/officeDocument/2006/relationships/image" Target="media/image69.png" Id="rId86" /><Relationship Type="http://schemas.openxmlformats.org/officeDocument/2006/relationships/fontTable" Target="fontTable.xml" Id="rId94" /><Relationship Type="http://schemas.openxmlformats.org/officeDocument/2006/relationships/customXml" Target="../customXml/item4.xml" Id="rId4" /><Relationship Type="http://schemas.openxmlformats.org/officeDocument/2006/relationships/webSettings" Target="webSettings.xml" Id="rId9" /><Relationship Type="http://schemas.openxmlformats.org/officeDocument/2006/relationships/image" Target="media/image2.jpeg" Id="rId13" /><Relationship Type="http://schemas.openxmlformats.org/officeDocument/2006/relationships/image" Target="media/image4.JPG" Id="rId18" /><Relationship Type="http://schemas.openxmlformats.org/officeDocument/2006/relationships/image" Target="media/image23.png" Id="rId39" /><Relationship Type="http://schemas.openxmlformats.org/officeDocument/2006/relationships/image" Target="media/image18.png" Id="rId34" /><Relationship Type="http://schemas.openxmlformats.org/officeDocument/2006/relationships/image" Target="media/image34.png" Id="rId50" /><Relationship Type="http://schemas.openxmlformats.org/officeDocument/2006/relationships/image" Target="media/image38.png" Id="rId55" /><Relationship Type="http://schemas.openxmlformats.org/officeDocument/2006/relationships/image" Target="media/image59.png" Id="rId76" /><Relationship Type="http://schemas.openxmlformats.org/officeDocument/2006/relationships/styles" Target="styles.xml" Id="rId7" /><Relationship Type="http://schemas.openxmlformats.org/officeDocument/2006/relationships/image" Target="media/image54.png" Id="rId71" /><Relationship Type="http://schemas.openxmlformats.org/officeDocument/2006/relationships/image" Target="media/image73.png" Id="rId92" /><Relationship Type="http://schemas.openxmlformats.org/officeDocument/2006/relationships/customXml" Target="../customXml/item2.xml" Id="rId2" /><Relationship Type="http://schemas.openxmlformats.org/officeDocument/2006/relationships/image" Target="media/image13.png" Id="rId29" /><Relationship Type="http://schemas.openxmlformats.org/officeDocument/2006/relationships/image" Target="media/image10.png" Id="rId24" /><Relationship Type="http://schemas.openxmlformats.org/officeDocument/2006/relationships/image" Target="media/image24.png" Id="rId40" /><Relationship Type="http://schemas.openxmlformats.org/officeDocument/2006/relationships/image" Target="media/image29.png" Id="rId45" /><Relationship Type="http://schemas.openxmlformats.org/officeDocument/2006/relationships/image" Target="media/image49.png" Id="rId66" /><Relationship Type="http://schemas.openxmlformats.org/officeDocument/2006/relationships/image" Target="media/image70.png" Id="rId87" /><Relationship Type="http://schemas.openxmlformats.org/officeDocument/2006/relationships/image" Target="media/image44.png" Id="rId61" /><Relationship Type="http://schemas.openxmlformats.org/officeDocument/2006/relationships/image" Target="media/image65.png" Id="rId82" /><Relationship Type="http://schemas.openxmlformats.org/officeDocument/2006/relationships/image" Target="media/image5.png" Id="rId19" /><Relationship Type="http://schemas.openxmlformats.org/officeDocument/2006/relationships/header" Target="header1.xml" Id="rId14" /><Relationship Type="http://schemas.openxmlformats.org/officeDocument/2006/relationships/image" Target="media/image14.png" Id="rId30" /><Relationship Type="http://schemas.openxmlformats.org/officeDocument/2006/relationships/image" Target="media/image19.png" Id="rId35" /><Relationship Type="http://schemas.openxmlformats.org/officeDocument/2006/relationships/image" Target="media/image39.png" Id="rId56" /><Relationship Type="http://schemas.openxmlformats.org/officeDocument/2006/relationships/image" Target="media/image60.png" Id="rId77" /></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oberg\AppData\Roaming\Microsoft\Templates\TF%20II%20Templat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DefaultPlaceholder_-1854013438"/>
        <w:category>
          <w:name w:val="General"/>
          <w:gallery w:val="placeholder"/>
        </w:category>
        <w:types>
          <w:type w:val="bbPlcHdr"/>
        </w:types>
        <w:behaviors>
          <w:behavior w:val="content"/>
        </w:behaviors>
        <w:guid w:val="{8F71FD03-F497-4AB7-9D09-17448D80288D}"/>
      </w:docPartPr>
      <w:docPartBody>
        <w:p w:rsidR="002E6903" w:rsidRDefault="002E6903">
          <w:r w:rsidRPr="00226BE5">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6903"/>
    <w:rsid w:val="002E6903"/>
    <w:rsid w:val="00925452"/>
    <w:rsid w:val="00B2364F"/>
    <w:rsid w:val="00D51A7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E6903"/>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dlc_DocId xmlns="be249bb7-fc43-4b1c-954c-18ea20644302">WCMKE4VKQXS3-1924979021-226</_dlc_DocId>
    <Resource_x0020_Type xmlns="3dea4756-5e5e-4295-a3f2-ffabc4588b8b">
      <Value>How-To Documentation</Value>
      <Value>Tier 1 Support</Value>
    </Resource_x0020_Type>
    <_dlc_DocIdPersistId xmlns="be249bb7-fc43-4b1c-954c-18ea20644302" xsi:nil="true"/>
    <URL xmlns="3dea4756-5e5e-4295-a3f2-ffabc4588b8b">
      <Url>https://insperity.sharepoint.com/teams/TES-TraditionalEmploymentSolutions/wxss/wxkb/SitePages/iSolved-GO-Employee-User-Guide.aspx</Url>
      <Description>https://insperity.sharepoint.com/teams/TES-TraditionalEmploymentSolutions/wxss/wxkb/SitePages/iSolved-GO-Employee-User-Guide.aspx</Description>
    </URL>
    <_dlc_DocIdUrl xmlns="be249bb7-fc43-4b1c-954c-18ea20644302">
      <Url>https://insperity.sharepoint.com/teams/TES-TraditionalEmploymentSolutions/wxss/wxkb/_layouts/15/DocIdRedir.aspx?ID=WCMKE4VKQXS3-1924979021-226</Url>
      <Description>WCMKE4VKQXS3-1924979021-226</Description>
    </_dlc_DocIdUrl>
    <Topic xmlns="3dea4756-5e5e-4295-a3f2-ffabc4588b8b">
      <Value>Payroll</Value>
      <Value>Time &amp; Attendance</Value>
    </Topic>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6FE3A7D539AF004C847B596C1090F6B1" ma:contentTypeVersion="15" ma:contentTypeDescription="Create a new document." ma:contentTypeScope="" ma:versionID="5993f4c1988c978abe176532f7a6eab2">
  <xsd:schema xmlns:xsd="http://www.w3.org/2001/XMLSchema" xmlns:xs="http://www.w3.org/2001/XMLSchema" xmlns:p="http://schemas.microsoft.com/office/2006/metadata/properties" xmlns:ns2="3dea4756-5e5e-4295-a3f2-ffabc4588b8b" xmlns:ns3="be249bb7-fc43-4b1c-954c-18ea20644302" xmlns:ns4="d96ce874-3949-4372-9be1-9a409a26565c" targetNamespace="http://schemas.microsoft.com/office/2006/metadata/properties" ma:root="true" ma:fieldsID="87ff9e6ce0d955ac42724967d5090905" ns2:_="" ns3:_="" ns4:_="">
    <xsd:import namespace="3dea4756-5e5e-4295-a3f2-ffabc4588b8b"/>
    <xsd:import namespace="be249bb7-fc43-4b1c-954c-18ea20644302"/>
    <xsd:import namespace="d96ce874-3949-4372-9be1-9a409a26565c"/>
    <xsd:element name="properties">
      <xsd:complexType>
        <xsd:sequence>
          <xsd:element name="documentManagement">
            <xsd:complexType>
              <xsd:all>
                <xsd:element ref="ns2:Resource_x0020_Type" minOccurs="0"/>
                <xsd:element ref="ns2:Topic" minOccurs="0"/>
                <xsd:element ref="ns2:URL" minOccurs="0"/>
                <xsd:element ref="ns3:_dlc_DocId" minOccurs="0"/>
                <xsd:element ref="ns3:_dlc_DocIdUrl" minOccurs="0"/>
                <xsd:element ref="ns3:_dlc_DocIdPersistId" minOccurs="0"/>
                <xsd:element ref="ns2:MediaServiceMetadata" minOccurs="0"/>
                <xsd:element ref="ns2:MediaServiceFastMetadata" minOccurs="0"/>
                <xsd:element ref="ns2:MediaServiceAutoKeyPoints" minOccurs="0"/>
                <xsd:element ref="ns2:MediaServiceKeyPoints" minOccurs="0"/>
                <xsd:element ref="ns4:SharedWithUsers" minOccurs="0"/>
                <xsd:element ref="ns4:SharedWithDetail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dea4756-5e5e-4295-a3f2-ffabc4588b8b" elementFormDefault="qualified">
    <xsd:import namespace="http://schemas.microsoft.com/office/2006/documentManagement/types"/>
    <xsd:import namespace="http://schemas.microsoft.com/office/infopath/2007/PartnerControls"/>
    <xsd:element name="Resource_x0020_Type" ma:index="1" nillable="true" ma:displayName="Category" ma:internalName="Resource_x0020_Type" ma:readOnly="false" ma:requiredMultiChoice="true">
      <xsd:complexType>
        <xsd:complexContent>
          <xsd:extension base="dms:MultiChoice">
            <xsd:sequence>
              <xsd:element name="Value" maxOccurs="unbounded" minOccurs="0" nillable="true">
                <xsd:simpleType>
                  <xsd:restriction base="dms:Choice">
                    <xsd:enumeration value="About Our Products &amp; Services"/>
                    <xsd:enumeration value="How-To Documentation"/>
                    <xsd:enumeration value="Supporting Forms &amp; Templates"/>
                    <xsd:enumeration value="Tier 1 Support"/>
                  </xsd:restriction>
                </xsd:simpleType>
              </xsd:element>
            </xsd:sequence>
          </xsd:extension>
        </xsd:complexContent>
      </xsd:complexType>
    </xsd:element>
    <xsd:element name="Topic" ma:index="2" nillable="true" ma:displayName="Topic" ma:format="Dropdown" ma:internalName="Topic" ma:requiredMultiChoice="true">
      <xsd:complexType>
        <xsd:complexContent>
          <xsd:extension base="dms:MultiChoice">
            <xsd:sequence>
              <xsd:element name="Value" maxOccurs="unbounded" minOccurs="0" nillable="true">
                <xsd:simpleType>
                  <xsd:restriction base="dms:Choice">
                    <xsd:enumeration value="ACA Compliance"/>
                    <xsd:enumeration value="Benefits Administration"/>
                    <xsd:enumeration value="Customer Support"/>
                    <xsd:enumeration value="eLearning"/>
                    <xsd:enumeration value="Employee Directory"/>
                    <xsd:enumeration value="HR Services"/>
                    <xsd:enumeration value="Integration"/>
                    <xsd:enumeration value="iSolved Hire"/>
                    <xsd:enumeration value="Payroll"/>
                    <xsd:enumeration value="Retirement Services"/>
                    <xsd:enumeration value="Security"/>
                    <xsd:enumeration value="Tax &amp; Banking"/>
                    <xsd:enumeration value="Technology"/>
                    <xsd:enumeration value="Time &amp; Attendance"/>
                    <xsd:enumeration value="Workers' Compensation"/>
                  </xsd:restriction>
                </xsd:simpleType>
              </xsd:element>
            </xsd:sequence>
          </xsd:extension>
        </xsd:complexContent>
      </xsd:complexType>
    </xsd:element>
    <xsd:element name="URL" ma:index="3" nillable="true" ma:displayName="Target Location" ma:format="Hyperlink" ma:internalName="URL"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MediaServiceMetadata" ma:index="14" nillable="true" ma:displayName="MediaServiceMetadata" ma:hidden="true" ma:internalName="MediaServiceMetadata" ma:readOnly="true">
      <xsd:simpleType>
        <xsd:restriction base="dms:Note"/>
      </xsd:simpleType>
    </xsd:element>
    <xsd:element name="MediaServiceFastMetadata" ma:index="15" nillable="true" ma:displayName="MediaServiceFastMetadata" ma:hidden="true" ma:internalName="MediaServiceFastMetadata" ma:readOnly="true">
      <xsd:simpleType>
        <xsd:restriction base="dms:Note"/>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20"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e249bb7-fc43-4b1c-954c-18ea20644302" elementFormDefault="qualified">
    <xsd:import namespace="http://schemas.microsoft.com/office/2006/documentManagement/types"/>
    <xsd:import namespace="http://schemas.microsoft.com/office/infopath/2007/PartnerControls"/>
    <xsd:element name="_dlc_DocId" ma:index="7" nillable="true" ma:displayName="Document ID Value" ma:description="The value of the document ID assigned to this item." ma:hidden="true" ma:internalName="_dlc_DocId" ma:readOnly="false">
      <xsd:simpleType>
        <xsd:restriction base="dms:Text"/>
      </xsd:simpleType>
    </xsd:element>
    <xsd:element name="_dlc_DocIdUrl" ma:index="8" nillable="true" ma:displayName="Document ID" ma:description="Permanent link to this document." ma:hidden="true" ma:internalName="_dlc_DocIdUrl"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9" nillable="true" ma:displayName="Persist ID" ma:description="Keep ID on add." ma:hidden="true" ma:internalName="_dlc_DocIdPersistId" ma:readOnly="fals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d96ce874-3949-4372-9be1-9a409a26565c"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CE7150A6-E11A-42C5-824C-DB8795F1EB98}">
  <ds:schemaRefs>
    <ds:schemaRef ds:uri="http://schemas.openxmlformats.org/officeDocument/2006/bibliography"/>
  </ds:schemaRefs>
</ds:datastoreItem>
</file>

<file path=customXml/itemProps2.xml><?xml version="1.0" encoding="utf-8"?>
<ds:datastoreItem xmlns:ds="http://schemas.openxmlformats.org/officeDocument/2006/customXml" ds:itemID="{5276319E-88FF-424E-9044-DCB98937BA7F}">
  <ds:schemaRefs>
    <ds:schemaRef ds:uri="http://schemas.microsoft.com/sharepoint/v3/contenttype/forms"/>
  </ds:schemaRefs>
</ds:datastoreItem>
</file>

<file path=customXml/itemProps3.xml><?xml version="1.0" encoding="utf-8"?>
<ds:datastoreItem xmlns:ds="http://schemas.openxmlformats.org/officeDocument/2006/customXml" ds:itemID="{4E217E35-EFB3-43B9-9289-29F6ECF73B3D}">
  <ds:schemaRefs>
    <ds:schemaRef ds:uri="http://schemas.microsoft.com/office/2006/metadata/properties"/>
    <ds:schemaRef ds:uri="http://schemas.microsoft.com/office/infopath/2007/PartnerControls"/>
    <ds:schemaRef ds:uri="be249bb7-fc43-4b1c-954c-18ea20644302"/>
    <ds:schemaRef ds:uri="3dea4756-5e5e-4295-a3f2-ffabc4588b8b"/>
  </ds:schemaRefs>
</ds:datastoreItem>
</file>

<file path=customXml/itemProps4.xml><?xml version="1.0" encoding="utf-8"?>
<ds:datastoreItem xmlns:ds="http://schemas.openxmlformats.org/officeDocument/2006/customXml" ds:itemID="{3B279AC5-7641-4F59-B6DD-E209E69ABE3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dea4756-5e5e-4295-a3f2-ffabc4588b8b"/>
    <ds:schemaRef ds:uri="be249bb7-fc43-4b1c-954c-18ea20644302"/>
    <ds:schemaRef ds:uri="d96ce874-3949-4372-9be1-9a409a26565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4EC38833-D8F2-49C0-817C-5159D7C64169}">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TF II Template</Template>
  <TotalTime>48</TotalTime>
  <Pages>32</Pages>
  <Words>4959</Words>
  <Characters>28267</Characters>
  <Application>Microsoft Office Word</Application>
  <DocSecurity>0</DocSecurity>
  <Lines>235</Lines>
  <Paragraphs>66</Paragraphs>
  <ScaleCrop>false</ScaleCrop>
  <HeadingPairs>
    <vt:vector size="2" baseType="variant">
      <vt:variant>
        <vt:lpstr>Title</vt:lpstr>
      </vt:variant>
      <vt:variant>
        <vt:i4>1</vt:i4>
      </vt:variant>
    </vt:vector>
  </HeadingPairs>
  <TitlesOfParts>
    <vt:vector size="1" baseType="lpstr">
      <vt:lpstr/>
    </vt:vector>
  </TitlesOfParts>
  <Company>Infinisource</Company>
  <LinksUpToDate>false</LinksUpToDate>
  <CharactersWithSpaces>33160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Oberg, Derek</dc:creator>
  <cp:lastModifiedBy>Karen Barton</cp:lastModifiedBy>
  <cp:revision>6</cp:revision>
  <cp:lastPrinted>2020-02-05T17:41:00Z</cp:lastPrinted>
  <dcterms:created xsi:type="dcterms:W3CDTF">2020-04-24T17:52:00Z</dcterms:created>
  <dcterms:modified xsi:type="dcterms:W3CDTF">2021-04-29T16:29:00Z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0x0101006FE3A7D539AF004C847B596C1090F6B1</vt:lpwstr>
  </property>
  <property fmtid="{D5CDD505-2E9C-101B-9397-08002B2CF9AE}" pid="3" name="_dlc_DocIdItemGuid">
    <vt:lpwstr>a37137d0-1371-451b-b62f-8fdda584392c</vt:lpwstr>
  </property>
</Properties>
</file>